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1"/>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对建设单位未依法提交建设项目环境影响评价文件或者环境影响评价文件未经批准，擅自开工建设的处罚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《中华人民共和国环境保护法》、《中华人民共和国环境影响评价法》</w:t>
      </w:r>
      <w:r>
        <w:rPr>
          <w:rFonts w:hint="eastAsia" w:ascii="黑体" w:hAnsi="黑体" w:eastAsia="黑体" w:cs="黑体"/>
          <w:sz w:val="32"/>
          <w:szCs w:val="32"/>
          <w:lang w:eastAsia="zh-CN"/>
        </w:rPr>
        <w:t>、《中华人民共和国放射性污染防治法》、《畜禽规模养殖污染防治条例》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6746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 name="矩形标注 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746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KTg6FYCAACk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gpODo&#10;VgIAAKQ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 name="文本框 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674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UceAQrAgAAa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payzbZAAAACAEAAA8AAAAAAAAAAQAgAAAAIgAAAGRycy9kb3ducmV2LnhtbFBLAQIU&#10;ABQAAAAIAIdO4kDVHHgEKwIAAGoEAAAOAAAAAAAAAAEAIAAAACgBAABkcnMvZTJvRG9jLnhtbFBL&#10;BQYAAAAABgAGAFkBAADF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592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 name="直接箭头连接符 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592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N+7GgYCAADx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5xZ&#10;MHTht+9uvr/9eHv95duHmx9f3yf78yc2S1L1HkvKWNrLsN+hvwyJ97YJJv2JEdtmeXcHeeU2MkHO&#10;k8dUQ5B/evZkcpq1L46ZPmB8Jp1hyag4xgCq7eLSWUu36MIk6wub5xipNiX+SkhltWV9xc9m01QB&#10;aCobmgYyjSdmaNuci06r+kJpnTIwtOulDmwDaTLylxgS7h9hqcgKsBvi8tEwM52E+qmtWdx50szS&#10;U+GpBSNrzrSkl5UsAoQygtLHyBgU2Fb/I5rKa0tdJKEHaZO1dvUuK579NAm5z/3UplH7fZ+zjy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g0/P2AAAAAgBAAAPAAAAAAAAAAEAIAAAACIAAABk&#10;cnMvZG93bnJldi54bWxQSwECFAAUAAAACACHTuJAZN+7GgYCAADxAwAADgAAAAAAAAABACAAAAAn&#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 name="矩形 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664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c4iPQECAAAp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LimxzGDDf3/7&#10;8evnd7JM2nQeSgy587dh9ADNRLSvg0l/pED6rOfprKfsI+G4OVuuVlerBSUcz97N379dLBJo8XDb&#10;B4gfpTMkGRUN2K8sIzt+gjiE/g1JycBpJXZK6+yEZn+jAzky7O0ufyP6kzBtSVfR1WKe6mA4sDUO&#10;CprGI2mwTc735AY8Bp7m73/AqbAtg3YoICOkMFYaFWXIViuZ+GAFiSePwlp8TzQVY6SgREt8fsnK&#10;kZEpfUkkaqctSpgaM7QiWbHf9wiTzL0TJ+zowQfVtCjpLJeeTnCCsvbjtKcRfexn0IcXv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nxWsdgAAAAJAQAADwAAAAAAAAABACAAAAAiAAAAZHJzL2Rv&#10;d25yZXYueG1sUEsBAhQAFAAAAAgAh07iQNHOIj0BAgAAKQQAAA4AAAAAAAAAAQAgAAAAJwEAAGRy&#10;cy9lMm9Eb2MueG1sUEsFBgAAAAAGAAYAWQEAAJo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 name="直接箭头连接符 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623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yYmSwDAgAA8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z&#10;C4Yu/Pbd9fe3H2+/fvn24frHzftkf/7EJkmq3mNJGUu7Docd+nVIvHdNMOlPjNguy7s/yit3kQly&#10;nj2ecSbIP51Nx+ezBFicMn3A+Ew6w5JRcYwBVNvFpbOWbtGFSdYXts8xDom/ElJZbVlf8fPZNFUA&#10;msqGpoFM44kZ2jbnotOqvlRapwwM7WapA9tCmoz8HRr6IywVWQF2Q1w+SmFQdhLqp7Zmce9JM0tP&#10;hacWjKw505JeVrJyZASlT5ExKLCt/kc06aEtyZKEHqRN1sbV+6x49tMkZOEOU5tG7fd9zj691M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Jj2OdkAAAAJAQAADwAAAAAAAAABACAAAAAiAAAAZHJz&#10;L2Rvd25yZXYueG1sUEsBAhQAFAAAAAgAh07iQKyYmSwDAgAA8QMAAA4AAAAAAAAAAQAgAAAAKAEA&#10;AGRycy9lMm9Eb2MueG1sUEsFBgAAAAAGAAYAWQEAAJ0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684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 name="文本框 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684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0cBvoycCAABq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95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 name="矩形标注 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695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8xblWAgAAo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QXzF&#10;uVYCAACj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 name="直接箭头连接符 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633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z/RLuBAIAAPE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XG6dguG&#10;Lvz27c33Nx9uv3z+9v7mx9d3yf70kZ0nqXqPJWUs7TocdujXIfHeNcGkPzFiuyzv/iiv3EUmyHn2&#10;eMaZIP90Nh1fzBJgccr0AeNT6QxLRsUxBlBtF5fOWrpFFyZZX9g+wzgk/kpIZbVlfcUvZtNUAWgq&#10;G5oGMo0nZmjbnItOq/pKaZ0yMLSbpQ5sC2ky8ndo6I+wVGQF2A1x+SiFQdlJqJ/YmsW9J80sPRWe&#10;WjCy5kxLelnJypERlD5FxqDAtvof0aSHtiRLEnqQNlkbV++z4tlPk5CFO0xtGrXf9zn79F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8/0S7gQCAADx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 name="文本框 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756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qWyMpAgAAa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B7Q02QAAAAkBAAAPAAAAAAAAAAEAIAAAACIAAABkcnMvZG93bnJldi54bWxQSwECFAAU&#10;AAAACACHTuJAmqpbIykCAABqBAAADgAAAAAAAAABACAAAAAo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643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0" name="直接箭头连接符 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643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jLInAE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Ek&#10;sWDoxm/fXX9/+/H265dvH65/3LxP9udPjM5JrN5jSTlLuw6HHfp1SMx3TTDpT5zYLgu8Pwosd5EJ&#10;cp49nnEmyD+dTcfnswRYnDJ9wPhMOsOSUXGMAVTbxaWzlu7RhUlWGLbPMQ6JvxJSWW1ZX/Hz2TRV&#10;AJrLhuaBTOOJG9o256LTqr5UWqcMDO1mqQPbQpqN/B0a+iMsFVkBdkNcPkphUHYS6q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CoyyJw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1782445</wp:posOffset>
                </wp:positionH>
                <wp:positionV relativeFrom="paragraph">
                  <wp:posOffset>181610</wp:posOffset>
                </wp:positionV>
                <wp:extent cx="2014855" cy="542290"/>
                <wp:effectExtent l="18415" t="5080" r="24130" b="5080"/>
                <wp:wrapNone/>
                <wp:docPr id="11" name="流程图: 决策 11"/>
                <wp:cNvGraphicFramePr/>
                <a:graphic xmlns:a="http://schemas.openxmlformats.org/drawingml/2006/main">
                  <a:graphicData uri="http://schemas.microsoft.com/office/word/2010/wordprocessingShape">
                    <wps:wsp>
                      <wps:cNvSpPr/>
                      <wps:spPr>
                        <a:xfrm>
                          <a:off x="0" y="0"/>
                          <a:ext cx="2014855" cy="5422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2.7pt;width:158.65pt;z-index:251676672;mso-width-relative:page;mso-height-relative:page;" fillcolor="#FFFFFF" filled="t" stroked="t" coordsize="21600,21600" o:gfxdata="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CB13NkA&#10;AAAKAQAADwAAAAAAAAABACAAAAAiAAAAZHJzL2Rvd25yZXYueG1sUEsBAhQAFAAAAAgAh07iQL5w&#10;9XUeAgAAQwQAAA4AAAAAAAAAAQAgAAAAKA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2" name="矩形标注 1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6787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3I4lUCAACl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GP9yO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 name="直接箭头连接符 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654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z+gUCAADz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Ywz&#10;C4Zu/Pbtzfc3H26/fP72/ubH13fJ/vSR0TmJ1XssKWdp1+GwQ78OifmuCSb9iRPbZYH3R4HlLjJB&#10;zvOzGWeC/NPZdHwxS4DFKdMHjE+lMywZFccYQLVdXDpr6R5dmGSFYfsM45D4KyGV1Zb1Fb+YTVMF&#10;oLlsaB7INJ64oW1zLjqt6iuldcrA0G6WOrAtpNnI36GhP8JSkRVgN8TloxQGZSehfmJrFveeRLP0&#10;WHhqwciaMy3pbSUrR0ZQ+hQZgwLb6n9Ekx7akixJ6EHaZG1cvc+KZz/NQhbuMLdp2H7f5+zTW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CRg7P6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 name="文本框 1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776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jm+ZNg4CAAA4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Ob5k2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5" name="直接箭头连接符 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602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hXgNAY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hXgNAYCAADz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 name="文本框 1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705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G3kMgsCAAA4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IGTMKfEMoMd&#10;P/76efz99/jnB0EfCtR5KBF36xEZ+xvXI/jeD+hMdfd1MOmPFRE8R3kPZ3llHwlPlxaTxXwxo4Tj&#10;2dvZbHo1SzTFw20fIH6UzpBkVDRg+7KqbP8J4gC9h6Rg4LQSG6V13oRm+14HsmfY6k3+TuxPYNqS&#10;rqJXs2nKg+H81jg3aBqPGoBtcrwnN+Ax8Th//yNOia0ZtEMCmSHBWGlUlCFbrWTigxUkHjzKbPF5&#10;0ZSMkYISLfE1JisjI1P6EiRqpy1KmFo0tCJZsd/2SJPMrRMHbNvOB9W0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AMbeQy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7" name="矩形标注 1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715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rFUV11QC&#10;AACk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 name="直接箭头连接符 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613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IHuQo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oHu&#10;3YKhG799d/397cfbr1++fbj+cfM+2Z8/MTonsXqPJeUs7TocdujXITHfNcGkP3Fiuyzw/iiw3EUm&#10;yHn2eMaZIP90Nh2fzxJgccr0AeMz6QxLRsUxBlBtF5fOWrpHFyZZYdg+xzgk/kpIZbVlfcXPZ9NU&#10;AWguG5oHMo0nbmjbnItOq/pSaZ0yMLSbpQ5sC2k28ndo6I+wVGQF2A1x+SiFQdlJqJ/amsW9J9Es&#10;PRaeWjCy5kxLelvJypERlD5FxqDAtvof0aSHtiRLEnqQNlkbV++z4tlPs5CFO8xtGrbf9zn79F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kge5Cg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9" name="文本框 1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725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XCMT0JAgAAOA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EXCMT0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 name="直接箭头连接符 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6797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jSrS8FAgAA8w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lOSxIKh&#10;G799d/397cfbr1++fbj+cfM+2Z8/MTonsXqPJeUs7TocdujXITHfNcGkP3Fiuyzw/iiw3EUmyHn2&#10;eMaZIP90Nh2fzxJgccr0AeMz6QxLRsUxBlBtF5fOWrpHFyZZYdg+xzgk/kpIZbVlfcXPZ9NUAWgu&#10;G5oHMo0nbmjbnItOq/pSaZ0yMLSbpQ5sC2k28ndo6I+wVGQF2A1x+SiFQdlJqJ/amsW9J9EsPRae&#10;WjCy5kxLelvJypERlD5FxqDAtvof0aSHtiRLEnqQNlkbV++z4tlPs5CFO8xtGrbf9zn79FY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6NKtL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 name="圆角矩形 2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736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l4H&#10;otgAAAAJAQAADwAAAAAAAAABACAAAAAiAAAAZHJzL2Rvd25yZXYueG1sUEsBAhQAFAAAAAgAh07i&#10;QE8DBuEiAgAAWAQAAA4AAAAAAAAAAQAgAAAAJwEAAGRycy9lMm9Eb2MueG1sUEsFBgAAAAAGAAYA&#10;WQEAALs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对建设项目需要配套建设的环境保护设施未建成、未经验收或者经验收不合格，主体工程正式投入生产或者使用的处罚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放射性污染防治法》、《中华人民共和国水污染防治法》、《中华人民共和国大气污染防治法》、《中华人民共和国环境噪声污染防治法》、《建设项目环境保护管理条例》、《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6961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2" name="矩形标注 2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6961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7XhSFgCAACm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1&#10;4Uh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 name="文本框 2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6889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zK1hUsAgAAbA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HMrWFS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6807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4" name="直接箭头连接符 2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6807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0b8MQg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zRvwx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 name="矩形 2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6879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jQklwQCAAArBAAADgAAAGRycy9lMm9Eb2MueG1srVPN&#10;jtMwEL4j8Q6W7zRpocs2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m3NmwVDHf339&#10;/vPHN0YbpM7gsaKgO38bTh6SmaiObTDpTyTYmBU9nBWVY2SCNqdXi8X1gpAFnb2ZvX09z6DFw20f&#10;MH6QzrBk1DxQx7KQsP+IkTJS6J+QlAydVs1GaZ2d0G3f6cD2QN3d5C+VTFeehGnLhpov5omhABrZ&#10;lkaFTOOJNtou53tyAx8Dl/n7F3AqbA3YHwvICCkMKqOiTHJB1Uto3tuGxYMnZS29KJ6KMbLhTEt6&#10;gMnKkRGUviSS2GlLJFNjjq1IVhy3I8Ekc+uaA/V054PqepJ0mktPJzRDWZ3TvKchfexn0Ic3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JI0JJcEAgAAKw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6" name="直接箭头连接符 2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6838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E/uE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tM5&#10;ZxYM3fjtu+vvbz/efv3y7cP1j5v3yf78idE5idV7LClnZS/DYYf+MiTmuyaY9CdObJcF3h8FlrvI&#10;BDnnj2ecCfJPZ9Px2SwBFqdMHzA+k86wZFQcYwDVdnHlrKV7dGGSFYbtc4xD4q+EVFZb1lf8bDZN&#10;FYDmsqF5INN44oa2zbnotKovlNYpA0O7WenAtpBmI3+Hhv4IS0XWgN0Ql49SGJSdhPqprVncexLN&#10;0mPhqQUja860pLeVrBwZQelTZAwKbKv/EU16aEuyJKEHaZO1cfU+K579NAtZuMPcpmH7fZ+zT2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20T+4Q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6899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 name="文本框 2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6899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03OPCkCAABs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TTc48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 name="矩形标注 2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6910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HfDZ9WAgAApQ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d8N&#10;n1YCAACl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9" name="直接箭头连接符 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6848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FJrks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84s&#10;GLrx23fX399+vP365duH6x8375P9+ROjcxKr91hSztKuw2GHfh0S810TTPoTJ7bLAu+PAstdZIKc&#10;Z49nnAnyT2fT8fksARanTB8wPpPOsGRUHGMA1XZx6ayle3RhkhWG7XOMQ+KvhFRWW9ZX/Hw2TRWA&#10;5rKheSDTeOKGts256LSqL5XWKQNDu1nqwLaQZiN/h4b+CEtFVoDdEJePUhiUnYT6qa1Z3HsSzdJj&#10;4akFI2vOtKS3lawcGUHpU2QMCmyr/xFNemhLsiShB2mTtXH1Piue/TQLWbjD3KZh+32fs09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MUmuSw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71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 name="文本框 3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6971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2Oqc0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AdjqnN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1" name="直接箭头连接符 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6858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DgiNU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T&#10;ziwYuvHbtzff33y4/fL52/ubH1/fJfvTR0bnJFbvsaScpV2Hww79OiTmuyaY9CdObJcF3h8FlrvI&#10;BDnPz2a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AOCI1Q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6981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 name="流程图: 决策 3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6981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DtD0KA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3" name="矩形标注 3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002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zu7WlUCAACl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M87u1p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69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 name="直接箭头连接符 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6869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j5KkQYCAADzAwAADgAAAGRycy9lMm9Eb2MueG1srVPN&#10;bhMxEL4j8Q6W72STl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zm&#10;zIKhG799d/P97cfb6y/fPtz8+Po+2Z8/MTonsXqPJeUs7WXY79BfhsR82wST/sSJbbPAu4PAchuZ&#10;IOfpyYwzQf7pbDo+myXA4pjpA8Zn0hmWjIpjDKDaLi6dtXSPLkyywrB5jnFI/JWQymrL+oqfzaap&#10;AtBcNjQPZBpP3NC2ORedVvWF0jplYGjXSx3YBtJs5G/f0B9hqcgKsBvi8lEKg7KTUD+1NYs7T6JZ&#10;eiw8tWBkzZmW9LaSlSMjKH2MjEGBbfU/okkPbUmWJPQgbbLWrt5lxbOfZiELt5/bNGy/73P28a0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Cj5KkQ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92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 name="文本框 3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6992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Av8Ug8CAAA4BAAADgAAAGRycy9lMm9Eb2MueG1srVNL&#10;jhMxEN0jcQfLe9KdD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PAv8Ug8CAAA4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6" name="直接箭头连接符 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6817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kTlRi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6920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 name="文本框 3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6920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gmBVgwCAAA4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gmBV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8" name="矩形标注 3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6930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ea7HVMCAACk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d5rsd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 name="直接箭头连接符 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6828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osE68FAgAA8w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cX&#10;nFkwdOO3b2++v/lw++Xzt/c3P76+S/anj4zOSazeY0k5S7sOhx36dUjMd00w6U+c2C4LvD8KLHeR&#10;CXKen80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OiwTrw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0" name="文本框 4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6940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z1wKAgAAOA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f789c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012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 name="直接箭头连接符 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012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POkFAgAA8w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GEMwuG&#10;bvzm7fX3Nx9uvnz+9v76x9d3yf70kdE5idV7LClnadfhsEO/Don5rgkm/YkT22WB90eB5S4yQc6z&#10;hzPOBPmns+n4fJYAi1OmDxifSmdYMiqOMYBqu7h01tI9ujDJCsP2GcYh8VdCKqst6yt+PpumCkBz&#10;2dA8kGk8cUPb5lx0WtWXSuuUgaHdLHVgW0izkb9DQ3+EpSIrwG6Iy0cpDMpOQv3E1izuPYlm6bHw&#10;1IKRNWda0ttKVo6MoPQpMgYFttX/iCY9tCVZktCDtMnauHqfFc9+moUs3GFu07D9vs/Zp7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f9g86Q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 name="圆角矩形 4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6951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uZp2fiQCAABY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uZp2fiQCAABY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对拒绝环境保护行政主管部门现场检查或者在被检查时弄虚作假等行为的处罚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中华人民共和国固体废物污染环境防治法》、《中华人民共和国放射性污染防治法》、《中华人民共和国环境噪声污染防治法》、《中华人民共和国土壤污染防治法》、《环境监测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r>
        <mc:AlternateContent>
          <mc:Choice Requires="wps">
            <w:drawing>
              <wp:anchor distT="0" distB="0" distL="114300" distR="114300" simplePos="0" relativeHeight="2517176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3" name="矩形标注 4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176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q79plgCAACmBAAADgAAAGRycy9lMm9Eb2MueG1srVTN&#10;jtMwEL4j8Q6W79skbXbb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au&#10;/aZYAgAApg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 name="文本框 4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104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wG92wsAgAAbA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Ab3bC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022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5" name="直接箭头连接符 4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022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Ext9wcCAADz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RMbfc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094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 name="矩形 4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094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WY++wICAAAr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pSYpnBjv/5&#10;/vP3rx8EN1CdzkOJQXf+NoweoJmo9nUw6Y8kSJ8VPZ0VlX0kHDdny9XqerWghOPZ1fzd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pZj77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053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7" name="直接箭头连接符 4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053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xObycGAgAA8w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c2bB0I3fvLv+/vbjzZerbx+uf3x9n+zPnxidk1i9x5JylvYi7HfoL0Jivm2CSX/ixLZZ4N1BYLmN&#10;TJDz5OGMM0H+6Ww6Pp0lwOKY6QPGZ9IZloyKYwyg2i4unbV0jy5MssKweY5xSPyVkMpqy/qKn86m&#10;qQLQXDY0D2QaT9zQtjkXnVb1u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xObycGAgAA8w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 name="文本框 4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114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qDn1DSgCAABs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Kg59Q0oAgAAbA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125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 name="矩形标注 4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125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Nqd41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Nqd41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0" name="直接箭头连接符 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063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X6hkTBQ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IzksSC&#10;oRu/fXf9/e3H269fvn24/nHzPtmfPzE6J7F6jyXlLO06HHbo1yEx3zXBpD9xYrss8P4osNxFJsh5&#10;9njGmSD/dDYdn88SYHHK9AHjM+kMS0bFMQZQbReXzlq6RxcmWWHYPsc4JP5KSGW1ZX3Fz2fTVAFo&#10;LhuaBzKNJ25o25yLTqv6UmmdMjC0m6UObAtpNvJ3aOiPsFRkBdgNcfkohUHZSaif2prFvSfRLD0W&#10;nlowsuZMS3pbycqREZQ+RcagwLb6H9Gkh7YkSxJ6kDZZG1fvs+LZT7OQhTvMbRq23/c5+/RW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JfqGRM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 name="文本框 5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186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LxX/QrAgAAbA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C8V/0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073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2" name="直接箭头连接符 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073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aB+AFAgAA8w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Mp&#10;ZxYM3fjtu+vvbz/efv3y7cP1j5v3yf78idE5idV7LClnadfhsEO/Don5rgkm/YkT22WB90eB5S4y&#10;Qc6zxzPOBPmns+n4fJYAi1OmDxifSWdYMiqOMYBqu7h01tI9ujDJCsP2OcYh8VdCKqst6yt+Ppum&#10;CkBz2dA8kGk8cUPb5lx0WtWXSuuUgaHdLHVgW0izkb9DQ3+EpSI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uZoH4AUCAADz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196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 name="流程图: 决策 5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196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TJyDI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4" name="矩形标注 5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217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dhSlgCAACl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BSH&#10;YUpYAgAApQ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84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 name="直接箭头连接符 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084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nTTbVwYCAADz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sxln&#10;Fgzd+O276+9vP95+/fLtw/WPm/fJ/vyJ0TmJ1XssKWdp1+GwQ78OifmuCSb9iRPbZYH3R4HlLjJB&#10;zrPHVESQfzqbjs8zYHHK9AHjM+kMS0bFMQZQbReXzlq6RxcmWWHYPsdItSnxV0Iqqy3rK34+m6YK&#10;QHPZ0DyQaTxxQ9vmXHRa1ZdK65SBod0sdWBbSLORv8SQcP8IS0VWgN0Ql4+Gqekk1E9tzeLek2iW&#10;HgtPLRhZc6Ylva1kESCUEZQ+RcagwLb6H9FUXlvqIgk9SJusjav3WfHsp1nIfR7mNg3b7/ucfXqr&#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nTTbVwYCAADz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207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 name="文本框 5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207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6qZT/g0CAAA4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OqmU/4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032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7" name="直接箭头连接符 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032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0TFpA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zC4Zu/Obt9fc3H26+fP72/vrH13fJ/vSR0TmJ1XssKWdp1+GwQ78OifmuCSb9iRPbZYH3R4Hl&#10;LjJBzrOHM84E+aez6fh8lgCLU6YPGJ9KZ1gyKo4xgGq7uHTW0j26MMkKw/YZxiHxV0Iqqy3rK34+&#10;m6YKQHPZ0DyQaTxxQ9vmXHRa1ZdK65SBod0sdWBbSLORv0NDf4SlIivAbojLRykMyk5C/cTWLO49&#10;iWbpsfDUgpE1Z1rS20pWjoyg9CkyBgW21f+IJj20JVmS0IO0ydq4ep8Vz36ahSzcYW7TsP2+z9mn&#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zRMWk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135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 name="文本框 5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135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ctHhgsCAAA4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BZy0eGCwIAADg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9" name="矩形标注 5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145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LTn0FMCAACk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EtOfQUwIA&#10;AKQ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043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 name="直接箭头连接符 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043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fzlkw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S&#10;xIKhG799d/397cfbr1++fbj+cfM+2Z8/MTonsXqPJeWs7GU47NBfhsR81wST/sSJ7bLA+6PAcheZ&#10;IOf88YwzQf7pbDo+myXA4pTpA8Zn0hmWjIpjDKDaLq6ctXSPLkyywrB9jnFI/JWQymrL+oqfzaap&#10;AtBcNjQPZBpP3NC2ORedVvWF0jplYGg3Kx3YFtJs5O/Q0B9hqcgasBvi8lEKg7KTUD+1NYt7T6JZ&#10;eiw8tWBkzZmW9LaSlSMjKH2KjEGBbfU/okkPbUmWJPQgbbI2rt5nxbOfZiELd5jbNGy/73P26a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1/OW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55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1" name="文本框 6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155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G2LqjgJAgAAOA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227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 name="直接箭头连接符 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227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DiL8FAgAA8w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pZxYM&#10;3fjtu+vvbz/efv3y7cP1j5v3yf78idE5idV7LClnZS/DYYf+MiTmuyaY9CdObJcF3h8FlrvIBDnn&#10;j2ecCfJPZ9Px2SwBFqdMHzA+k86wZFQcYwDVdnHlrKV7dGGSFYbtc4xD4q+EVFZb1lf8bDZNFYDm&#10;sqF5INN44oa2zbnotKovlNYpA0O7WenAtpBmI3+Hhv4IS0XWgN0Ql49SGJSdhPqprVncexLN0mPh&#10;qQUja860pLeVrBwZQelTZAwKbKv/EU16aEuyJKEHaZO1cfU+K579NAtZuMPcpmH7fZ+zT2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YOIvwUCAADz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166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 name="圆角矩形 6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166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O+JvSMCAABY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hh&#10;ZIiGit99/fz7x5df327vfn5HsA0a9S7U4Hrjrv24CmCmhAfhdfpCKmjIuu6PuvIhIgqb1XQ2uyzn&#10;GFE4ez4vp9U8gRb30c6H+JpbjZLRYG+3hr2H4mVNye5NiFlcNjIk7BNGQiso1Y4oNC9hjIijM2D/&#10;xUyRwSrJ1lKpvPDt5qXyCEIbvM5jDD5xUwb1DX4xn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DU74m9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对拒报或者谎报污染物排放申报登记事项的处罚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《中华人民共和国固体废物污染环境防治法》、《中华人民共和国环境噪声污染防治法》、《新化学物质环境管理办法》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7391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4" name="矩形标注 6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391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evgohlcCAACm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evgo&#10;hl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 name="文本框 6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319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bwh7AywCAABs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237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6" name="直接箭头连接符 6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237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hfZoQgCAADz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xln&#10;Fgzd+O27m+9vP95ef/n24ebH1/fJ/vyJ0TmJ1XssKWdpL8N+h/4yJObbJpj0J05smwXeHQSW28gE&#10;OWePTzgT5J+ePZmcZvWLY6YPGJ9JZ1gyKo4xgGq7uHTW0j26MMkKw+Y5RqpNib8SUlltWV/xs5Np&#10;qgA0lw3NA5nGEze0bc5Fp1V9obROGRja9VIHtoE0G/lLDAn3j7BUZAXYDXH5aJiaTkL91NYs7jyJ&#10;Zumx8NSCkTVnWtLbShYBQhlB6WNkDApsq/8RTeW1pS6S0IO0yVq7epcVz36ahdzn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iF9mhCAIAAPM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309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 name="矩形 6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309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XnaQICAAAr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5RYpnBjv/5&#10;/vP3rx8EN1CdzkOJQXf+NoweoJmo9nUw6Y8kSJ8VPZ0VlX0kHDdny9XqerWghOPZu/nV28UigRb3&#10;t32A+FE6Q5JR0YAdy0Ky4yeIQ+i/kJQMnFZip7TOTmj273UgR4bd3eVvRH8Upi3pKrpazFMdDEe2&#10;xlFB03ikDbbJ+R7dgIfA0/w9B5wK2zJohwIyQgpjpVFRhmy1kokPVpB48qisxRdFUzFGCkq0xAeY&#10;rBwZmdKXRKJ22qKEqTFDK5IV+32PMMncO3HCnh58UE2Lks5y6ekEZyhrP857GtKHfga9f+O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Vedp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8" name="直接箭头连接符 6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268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0/DTYFAgAA8w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nO6&#10;dwuGbvz23fX3tx9vv3759uH6x837ZH/+xOicxOo9lpSzspfhsEN/GRLzXRNM+hMntssC748Cy11k&#10;gpzzxzPOBPmns+n4bJYAi1OmDxifSWdYMiqOMYBqu7hy1tI9ujDJCsP2OcYh8VdCKqst6yt+Npum&#10;CkBz2dA8kGk8cUPb5lx0WtUXSuuUgaHdrHRgW0izkb9DQ3+EpSJrwG6Iy0cpDMpOQv3U1izuPYlm&#10;6bHw1IKRNWda0ttKVo6MoPQpMgYFttX/iCY9tCVZktCDtMnauHqfFc9+moUs3GFu07D9vs/Zp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7T8N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329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 name="文本框 6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329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zd5YikCAABs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LN3liKQIAAGw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340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 name="矩形标注 7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340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iRQfRUAgAApQ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FiRQfR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1" name="直接箭头连接符 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278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wbO2BQIAAPM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RhDML&#10;hm785u319zcfbr58/vb++sfXd8n+9JHROYnVeywpZ2nX4bBDvw6J+a4JJv2JE9tlgfdHgeUuMkHO&#10;s4czzgT5p7Pp+HyWAItTpg8Yn0pnWDIqjjGAaru4dNbSPbowyQrD9hnGIfFXQiqrLesrfj6bpgpA&#10;c9nQPJBpPHFD2+ZcdFrVl0rrlIGh3Sx1YFtIs5G/Q0N/hKUiK8BuiMtHKQzKTkL9xNYs7j2JZumx&#10;8NSCkTVnWtLbSlaOjKD0KTIGBbbV/4gmPbQlWZLQg7TJ2rh6nxXPfpqFLNxhbtOw/b7P2ae3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Bs7YFAgAA8w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01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 name="文本框 7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401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uTsRIrAgAAbA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bk7ES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288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3" name="直接箭头连接符 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288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GxrUUGAgAA8w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4cyCoRu/fXfz/e3H2+sv3z7c/Pj6PtmfPzE6J7F6jyXlLO1l2O/QX4bEfNsEk/7EiW2zwLuDwHIb&#10;mSDn6cmMM0H+6Ww6PpslwOKY6QPGZ9IZloyKYwyg2i4unbV0jy5MssKweY5xSPyVkMpqy/qKn82m&#10;qQLQXDY0D2QaT9zQtjkXnVb1hdI6ZWBo10sd2AbSbORv39AfYanICrAb4vJRCoOyk1A/tTWLO0+i&#10;WXosPLVgZM2ZlvS2kpUjIyh9jIxBgW31P6JJD21JliT0IG2y1q7eZcWzn2YhC7e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BGxrUUGAgAA8w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411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 name="流程图: 决策 7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411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MZEx&#10;HQIAAEM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432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5" name="矩形标注 7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432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EES8lUCAACl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hBEvJV&#10;AgAApQ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99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 name="直接箭头连接符 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299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29vAQUCAADzAwAADgAAAGRycy9lMm9Eb2MueG1srVPN&#10;jtMwEL4j8Q6W7zRtUQs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f80Zwz&#10;C4Zu/Obt9fc3H26+fP72/vrH13fJ/vSR0TmJ1XssKWdlL8Nhh/4yJOa7Jpj0J05slwXeHwWWu8gE&#10;OecPZ5wJ8k9n0/HZLAEWp0wfMD6VzrBkVBxjANV2ceWspXt0YZIVhu0zjEPir4RUVlvWV/xsNk0V&#10;gOayoXkg03jihrbNuei0qi+U1ikDQ7tZ6cC2kGYjf4eG/ghLRdaA3RCXj1IYlJ2E+omtWdx7Es3S&#10;Y+GpBSNrzrSkt5WsHBlB6VNkDApsq/8RTXpoS7IkoQdpk7Vx9T4rnv00C1m4w9ymYft9n7NPb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bb28BBQIAAPM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422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 name="文本框 7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422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I2mg4CAAA4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YwjaaDgIAADg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248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8" name="直接箭头连接符 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248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jWntQUCAADz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ASNae1BQIAAPM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350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 name="文本框 7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350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668i4gwCAAA4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0" name="矩形标注 8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360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EB7PlICAACk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EhAez5SAgAA&#10;pA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 name="直接箭头连接符 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258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67cUw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J&#10;ZxYM3fjt25vvbz7cfvn87f3Nj6/vkv3pI6NzEqv3WFLO0q7DYYd+HRLzXRNM+hMntssC748Cy11k&#10;gpxnj2ecCfJPZ9PxxSwBFqdMHzA+lc6wZFQcYwDVdnHprKV7dGGSFYbtM4xD4q+EVFZb1lf8YjZN&#10;FYDmsqF5INN44oa2zbnotKqvlNYpA0O7WerAtpBmI3+Hhv4IS0VWgN0Ql49SGJSdhPqJrVncexLN&#10;0mPhqQUja860pLeVrBwZQelTZAwKbKv/EU16aEuyJKEHaZO1cfU+K579NAtZuMPcpmH7fZ+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PrtxTAUCAADz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70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2" name="文本框 8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370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1oOfUKAgAAOA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daDn1CgIAADg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442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 name="直接箭头连接符 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442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DLb78GAgAA8w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381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 name="圆角矩形 8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381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K/mmyMCAABY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Ur+abIwIAAFg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对不正常使用污染物处理设施或未经环境保护主管部门批准拆除、闲置污染物处理设施的处罚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、《中华人民共和国固体废物污染环境防治法》、中华人民共和国环境噪声污染防治法》、《山西省减少污染物排放条例》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r>
        <mc:AlternateContent>
          <mc:Choice Requires="wps">
            <w:drawing>
              <wp:anchor distT="0" distB="0" distL="114300" distR="114300" simplePos="0" relativeHeight="2517606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5" name="矩形标注 8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606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2+y9C1cCAACm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2+y9&#10;C1cCAACm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 name="文本框 8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534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L4Gx8tAgAAbA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7" name="直接箭头连接符 8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452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18+oQcCAADz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EtfPqEHAgAA8w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524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 name="矩形 8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524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aJQhjAgIAACs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483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9" name="直接箭头连接符 8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483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36jYFAgAA8w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L&#10;ziwYuvHbtzff33y4/fL52/ubH1/fJfvTR0bnJFbvsaScpV2Hww79OiTmuyaY9CdObJcF3h8FlrvI&#10;BDnPHs84E+Sfzqbji1kCLE6ZPmB8Kp1hyag4xgCq7eLSWUv36MIkKwzbZxiHxF8Jqay2rK/4xWya&#10;KgDNZUPzQKbxxA1tm3PRaVVfKa1TBoZ2s9SBbSHNRv4ODf0RloqsALshLh+lMCg7CfUTW7O49ySa&#10;pcfCUwtG1pxpSW8rWTkygtKnyBgU2Fb/I5r00JZkSUIP0iZr4+p9Vjz7aRaycIe5TcP2+z5nn97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BHfqNgUCAADz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544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 name="文本框 9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544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qicCAABs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R8B2AAAAAgBAAAPAAAAAAAAAAEAIAAAACIAAABkcnMvZG93bnJldi54bWxQSwECFAAUAAAA&#10;CACHTuJA+I//qicCAABsBAAADgAAAAAAAAABACAAAAAnAQAAZHJzL2Uyb0RvYy54bWxQSwUGAAAA&#10;AAYABgBZAQAAwA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55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 name="矩形标注 9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555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fFWGlUAgAApQ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fFWGlU&#10;AgAApQ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2" name="直接箭头连接符 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493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4+UpFBAIAAPM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U84s&#10;GLrx23fX399+vP365duH6x8375P9+ROjcxKr91hSztKuw2GHfh0S810TTPoTJ7bLAu+PAstdZIKc&#10;Z49nnAnyT2fT8fksARanTB8wPpPOsGRUHGMA1XZx6ayle3RhkhWG7XOMQ+KvhFRWW9YTidk0VQCa&#10;y4bmgUzjiRvaNuei06q+VFqnDAztZqkD20KajfwdGvojLBVZAXZDXD5KYVB2EuqntmZx70k0S4+F&#10;pxaMrDnTkt5WsnJkBKVPkTEosK3+RzTpoS3JkoQepE3WxtX7rHj20yxk4Q5zm4bt933OPr3V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rrE1wAAAAgBAAAPAAAAAAAAAAEAIAAAACIAAABkcnMv&#10;ZG93bnJldi54bWxQSwECFAAUAAAACACHTuJA+PlKRQQCAADzAwAADgAAAAAAAAABACAAAAAmAQAA&#10;ZHJzL2Uyb0RvYy54bWxQSwUGAAAAAAYABgBZAQAAn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16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 name="文本框 9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616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wPs4crAgAAbA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8D7OHKwIAAGw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4" name="直接箭头连接符 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504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tvGYsEAgAA8w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wR&#10;ZxYM3fjN2+vvbz7cfPn87f31j6/vkv3pI6NzEqv3WFLO0q7DYYd+HRLzXRNM+hMntssC748Cy11k&#10;gpxnD2ecCfJPZ9Px+SwBFqdMHzA+lc6wZFQcYwDVdnHprKV7dGGSFYbtM4xD4q+EVFZb1hOJ2TRV&#10;AJrLhuaBTOOJG9o256LTqr5UWqcMDO1mqQPbQpqN/B0a+iMsFVkBdkNcPkphUHYS6ie2ZnHvSTRL&#10;j4WnFoysOdOS3laycmQEpU+RMSiwrf5HNOmhLcmShB6kTdbG1fusePbTLGThDnObhu33fc4+vdX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Z+f/ZAAAACQEAAA8AAAAAAAAAAQAgAAAAIgAAAGRy&#10;cy9kb3ducmV2LnhtbFBLAQIUABQAAAAIAIdO4kDLbxmLBAIAAPMDAAAOAAAAAAAAAAEAIAAAACg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 name="流程图: 决策 9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626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CKbcYYc&#10;AgAAQw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647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6" name="矩形标注 9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647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EO2UblQCAACl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EO2UblQC&#10;AACl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14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 name="直接箭头连接符 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514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8ieIAQQCAADz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BFn&#10;Fgzd+M3b6+9vPtx8+fzt/fWPr++S/ekjo3MSq/dYUs7SrsNhh34dEvNdE0z6Eye2ywLvjwLLXWSC&#10;nGcPZ5wJ8k9n0/H5LAEWp0wfMD6VzrBkVBxjANV2cemspXt0YZIVhu0zjEPir4RUVlvWE4nZNFUA&#10;msuG5oFM44kb2jbnotOqvlRapwwM7WapA9tCmo38HRr6IywVWQF2Q1w+SmFQdhLqJ7Zmce9JNEuP&#10;hacWjKw505LeVrJyZASlT5ExKLCt/kc06aEtyZKEHqRN1sbV+6x49tMsZOEOc5uG7fd9zj69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PIniAEEAgAA8w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637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 name="文本框 9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637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2U7MKw0CAAA4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NlOzCsNAgAAOA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463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9" name="直接箭头连接符 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463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31AtQQCAADz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WYY9sAAAAJAQAADwAAAAAAAAABACAAAAAiAAAA&#10;ZHJzL2Rvd25yZXYueG1sUEsBAhQAFAAAAAgAh07iQPt9QLUEAgAA8wMAAA4AAAAAAAAAAQAgAAAA&#10;Kg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565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00" name="文本框 10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565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88Du8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01" name="矩形标注 10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575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DzA2w+&#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02" name="直接箭头连接符 1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473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pQXE8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85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03" name="文本框 10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585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QKoEoK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ECqBK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657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04" name="直接箭头连接符 1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657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sDj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596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05" name="圆角矩形 10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596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ELTC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4AQtM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对排放污染物超过排放标准或总量控制指标的处罚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、《中华人民共和国水污染防治法》、《中华人民共和国噪声污染环境防治法》、《畜禽规模养殖污染防治条例》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7821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06" name="矩形标注 10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7821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1Egz&#10;y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07" name="文本框 10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749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3FiT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667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08" name="直接箭头连接符 10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667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dCe37g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0J7fu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739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09" name="矩形 10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739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KQFD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CtKLD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QpAUO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698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10" name="直接箭头连接符 11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698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xtqvc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FC&#10;mlgwdOW3766/v/14+/XLtw/XP27eJ/vzJ5YCSK7eY0lZS7sOhx36dUjcd00w6U+s2C5LvD9KLHeR&#10;CXKePZ5xJsg/nU3H57MEWJwyfcD4TDrDklFxjAFU28Wls5Zu0oVJ1hi2zzEOib8SUlltWV/x89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HG2q9w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760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11" name="文本框 11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760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CD3e8k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70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12" name="矩形标注 11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770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u9WFV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LvV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13" name="直接箭头连接符 1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708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IE4PIBg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miZhcsaZ&#10;BUNXfvv25vubD7dfPn97f/Pj67tkf/rIUgDJ1XssKWtp1+GwQ78OifuuCSb9iRXbZYn3R4nlLjJB&#10;zvOz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IE4P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31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14" name="文本框 11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7831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g/u+Y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QMx5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6D+75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719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15" name="直接箭头连接符 1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719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Dv0bY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y&#10;48yCoSu/fXf9/e3H269fvn24/nHzPtmfP7EUQHL1HkvKWtp1OOzQr0PivmuCSX9ixXZZ4v1RYrmL&#10;TJDz7DFVEeSfzqbj8wxYnDJ9wPhMOsOSUXGMAVTbxaWzlm7ShUnWGLbPMVJtSvyVkMpqy/qKn8+m&#10;qQLQZDY0EWQaT+zQtjkXnVb1pdI6ZWBoN0sd2BbSdOQvMSTcP8JSkRVgN8Tlo2FuOgn1U1uzuPek&#10;mqXnwlMLRtacaUmvK1kECGUEpU+RMSiwrf5HNJXXlrpIQg/SJmvj6n1WPPtpGnKf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g79G2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841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16" name="流程图: 决策 11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7841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R4P/2&#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17" name="矩形标注 11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7862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nnueYF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57nm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29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18" name="直接箭头连接符 1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729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MNsXwY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ZomYUIX&#10;b8HQld++u/7+9uPt1y/fPlz/uHmf7M+fWAoguXqPJWUt7TocdujXIXHfNcGkP7Fiuyzx/iix3EUm&#10;yHn2eMaZIP90Nh2fzxJgccr0AeMz6QxLRsUxBlBtF5fOWrpJFyZZY9g+xzgk/kpIZbVlfcXPZ9NU&#10;AWgyG5oIMo0ndmjbnItOq/pSaZ0yMLSbpQ5sC2k68ndo6I+wVGQF2A1x+SiFQdlJqJ/amsW9J9Us&#10;PReeWjCy5kxLel3JypERlD5FxqDAtvof0aSHtiRLEnqQNlkbV++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MNsX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52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19" name="文本框 11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7852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519p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Judfa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678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20" name="直接箭头连接符 1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678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j9GTm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Zom&#10;YUqaWDB05bfvrr+//Xj79cu3D9c/bt4n+/MnlgJIrt5jSVlLuw6HHfp1SNx3TTDpT6zYLku8P0os&#10;d5EJcp49nnEmyD+dTcfnswRYnDJ9wPhMOsOSUXGMAVTbxaWzlm7ShUnWGLbPMQ6JvxJSWW1ZX/Hz&#10;2TRVAJrMhiaCTOOJHdo256LTqr5UWqcMDO1mqQPbQpqO/B0a+iMsFVkBdkNcPkphUHYS6qe2ZnHv&#10;STVLz4WnFoysOdOSXleycmQEpU+RMSiwrf5HNOmhLcmShB6kTdbG1fusePbTNGThDp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CP0ZOb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780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21" name="文本框 12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780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Tv9SQw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fTv9S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790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22" name="矩形标注 12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7790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K4vJjJ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688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23" name="直接箭头连接符 1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688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uvuqQ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mF6&#10;x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uvuqQ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00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24" name="文本框 12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7800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yH1b0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8h9W9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872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25" name="直接箭头连接符 1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7872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NT6NoH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aJmE648yC&#10;oSu/fXf9/e3H269fvn24/nHzPtmfP7EUQHL1HkvKWtp1OOzQr0PivmuCSX9ixXZZ4v1RYrmLTJDz&#10;7DFVEeSfzqbj8wxYnDJ9wPhMOsOSUXGMAVTbxaWzlm7ShUnWGLbPMVJtSvyVkMpqy/qKn88SDwE0&#10;mQ1NBJnGEzu0bc5Fp1V9qbROGRjazVIHtoU0HflLDAn3j7BUZAXYDXH5aJibTkL91NYs7j2pZum5&#10;8NSCkTVnWtLrShYBQhlB6VNkDApsq/8RTeW1pS6S0IO0ydq4ep8Vz36ahtzn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zU+j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7811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26" name="圆角矩形 12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7811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CjX6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对造成环境污染事故的处罚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《中华人民共和国环境保护法》、《中华人民共和国水污染防治法》</w:t>
      </w:r>
      <w:r>
        <w:rPr>
          <w:rFonts w:hint="eastAsia" w:ascii="黑体" w:hAnsi="黑体" w:eastAsia="黑体" w:cs="黑体"/>
          <w:sz w:val="32"/>
          <w:szCs w:val="32"/>
          <w:lang w:eastAsia="zh-CN"/>
        </w:rPr>
        <w:t>、《中华人民共和国大气污染防治法》、《中华人民共和国固体废物污染环境防治法》、《废弃危险化学品污染环境防治办法》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036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27" name="矩形标注 12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036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FGX&#10;KA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28" name="文本框 12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7964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oeAk0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h4CT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7882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29" name="直接箭头连接符 12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7882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dhRBQ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nTG&#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ZdhR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954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30" name="矩形 13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7954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Mx+R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7913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31" name="直接箭头连接符 13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7913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2STBw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aJuFs&#10;wpkFQ1d++/bm+5sPt18+f3t/8+Pru2R/+shSAMnVeywpa2nX4bBDvw6J+64JJv2JFdtlifdHieUu&#10;MkHO87MZZ4L809l0fDFLgMUp0weMT6UzLBkVxxhAtV1cOmvpJl2YZI1h+wzjkPgrIZXVlvUVv5hN&#10;UwWgyWxoIsg0ntihbXMuOq3qK6V1ysDQbpY6sC2k6cjfoaE/wlKRFWA3xOWjFAZlJ6F+YmsW955U&#10;s/RceGrByJozLel1JStHRlD6FBmDAtvqf0STHtqSLEnoQdpkbVy9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2STB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7975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32" name="文本框 13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7975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hJVfSk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yElV9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85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33" name="矩形标注 13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7985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Z83Z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Dg&#10;GfN2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34" name="直接箭头连接符 1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7923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xED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35" name="文本框 13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046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vTnJ0r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r05yd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7934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36" name="直接箭头连接符 1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7934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m7Bnc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aJuFs&#10;zpkFQ1d++/bm+5sPt18+f3t/8+Pru2R/+shSAMnVeywpa2WvwmGH/iok7rsmmPQnVmyXJd4fJZa7&#10;yAQ552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m7Bn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056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37" name="流程图: 决策 13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056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4DMO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077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38" name="矩形标注 13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077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f2pe1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n9qXt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944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39" name="直接箭头连接符 1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7944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TyKtA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Zom4eyC&#10;Mw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TyKt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67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40" name="文本框 14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067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bB/cQ4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9sH9x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7893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41" name="直接箭头连接符 1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7893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ZX34Vg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ZX34V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7995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42" name="文本框 14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7995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2HHjA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v2HHjA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005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43" name="矩形标注 14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005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jvYPh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CO9g+G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7903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44" name="直接箭头连接符 1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7903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n/gxcGAgAA9QMAAA4AAABkcnMvZTJvRG9jLnhtbK1T&#10;zW4TMRC+I/EOlu9kk9B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ST&#10;E84sGLry23c3399+vL3+8u3DzY+v75P9+RNLASRX77GkrKW9DPsd+suQuG+bYNKfWLFtlnh3kFhu&#10;IxPkPH08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Jn/gx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16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45" name="文本框 14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016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CngfnkK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p4H55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087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46" name="直接箭头连接符 1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087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Usj0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Dyac2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FUsj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026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47" name="圆角矩形 14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026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Hcire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对违反在线监测及数据规定的行政处罚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《中华人民共和国大气污染防治法》、《中华人民共和国水污染防治法》、《污染源自动监控管理办法》、《山西省减少污染物排放条例》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251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48" name="矩形标注 14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251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4rMR6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OKz&#10;Eet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49" name="文本框 14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179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ziJjD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097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50" name="直接箭头连接符 15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097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oUw78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zVNwow0&#10;sWDoym/f3Xx/+/H2+su3Dzc/vr5P9udPLAWQXL3HkrKW9jLsd+gvQ+K+bYJJf2LFtlni3UFiuY1M&#10;kPPk8YwzQf7p2ZPJaQYsjpk+YHwmnWHJqDjGAKrt4tJZSzfpwiRrDJvnGKk2Jf5KSGW1ZX3Fz2bT&#10;VAFoMhuaCDKNJ3Zo25yLTqv6QmmdMjC066UObANpOvKXGBLuH2GpyAqwG+Ly0TA3nYT6q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hTDvy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169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51" name="矩形 15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169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lxZ2A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uAkLOeUWGaw5b++&#10;fv/54xtJO6hP76HCsDt/GyYP0ExkhyaY9EcaZMians6ayiESjpvzq9XqerWkhOPZm8Xb18tlAi0e&#10;bvsA8YN0hiSjpgF7lqVkx48Qx9A/ISkZOK3ETmmdndDu3+lAjgz7u8vfhP4kTFvS13S1XKQ6GA5t&#10;g8OCpvFIHGyb8z25AY+By/z9CzgVtmXQjQVkhBTGKqOiDNnqJBPvrSDx5FFai2+KpmKMFJRoiU8w&#10;WTkyMqUviUTttEUJU2PGViQrDvsBYZK5d+KEXT34oNoOJc1tzOE4RVn7aeLTmD72M+jDK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6XFnY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128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52" name="直接箭头连接符 15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128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VFv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aJmE2&#10;5cyCoSu/fXf9/e3H269fvn24/nHzPtmfP7EUQHL1HkvKWtp1OOzQr0PivmuCSX9ixXZZ4v1RYrmL&#10;TJDz7PGMM0H+6Ww6Pp8lwOKU6QPGZ9IZloyKYwyg2i4unbV0ky5MssawfY5xSPyVkMpqy/qKn8+m&#10;qQLQZDY0EWQaT+zQtjkXnVb1pdI6ZWBoN0sd2BbSdOTv0NAfYanICrAb4vJRCoOyk1A/t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VFv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190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53" name="文本框 15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190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i40P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mLjQ/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200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54" name="矩形标注 15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200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DgWU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Q4FlK&#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55" name="直接箭头连接符 1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138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vFyQBw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miZhNuPM&#10;gqErv313/f3tx9uvX759uP5x8z7Znz+xFEBy9R5LylradTjs0K9D4r5rgkl/YsV2WeL9UWK5i0yQ&#10;8+wxVRHkn86m4/MMWJwyfcD4TDrDklFxjAFU28Wls5Zu0oVJ1hi2zzFSbUr8lZDKasv6ip/PpqkC&#10;0GQ2NBFkGk/s0LY5F51W9aXSOmVgaDdLHdgW0nTkLzEk3D/CUpEVYDfE5aNhbjoJ9VNbs7j3pJql&#10;58JTC0bWnGlJrytZBAhlBKVPkTEosK3+RzSV15a6SEIP0iZr4+p9Vjz7aRpyn4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G7xck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61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56" name="文本框 15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261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7m9BA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ub0E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149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57" name="直接箭头连接符 1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149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MXbbo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Mwe&#10;cWbB0JXfvL3+/ubDzZfP395f//j6LtmfPrIUQHL1HkvKWtp1OOzQr0PivmuCSX9ixXZZ4v1RYrmL&#10;TJDz7OGMM0H+6Ww6Pp8lwOKU6QPGp9IZloyKYwyg2i4unbV0ky5MssawfYZxSPyVkMpqy/qKn8+m&#10;qQLQZDY0EWQaT+zQtjkXnVb1p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MXbbo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272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58" name="流程图: 决策 15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272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BQ7UM&#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292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59" name="矩形标注 15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292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PRzQ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Cj0c0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59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60" name="直接箭头连接符 1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159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IIev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ZomYU6a&#10;WDB05bfvrr+//Xj79cu3D9c/bt4n+/MnlgJIrt5jSVkrexkOO/SXIXHfNcGkP7Fiuyzx/iix3EUm&#10;yDl/PONMkH86m47PZgmwOGX6gPGZdIYlo+IYA6i2iytnLd2kC5OsMWyfYxwSfyWkstqyvuJn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B0gh69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82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61" name="文本框 16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282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PHu5hA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8S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8e7m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108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62" name="直接箭头连接符 1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108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7Ckvlw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7Ckvl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210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63" name="文本框 16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210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PqoBe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64" name="矩形标注 16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220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HeyKlI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BR3sip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65" name="直接箭头连接符 1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118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gAZfwH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IAGX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31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66" name="文本框 16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231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8WKY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H8WKY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302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67" name="直接箭头连接符 1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302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CrVNY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XTJMwfcWbB&#10;0JXfvL3+/ubDzZfP395f//j6LtmfPrIUQHL1HkvKWtnLcNihvwyJ+64JJv2JFdtlifdHieUuMkHO&#10;+cMZZ4L809l0fDZLgMUp0weMT6UzLBkVxxhAtV1cOWvpJl2YZI1h+wzjkPgrIZXVlvUVP5tNUwWg&#10;yWxoIsg0ntihbXMuOq3qC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CrVNY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241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68" name="圆角矩形 16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241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6fR24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12-B-00900-140522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对违法设置排污口的处罚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8466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69" name="矩形标注 16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466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2wKLVY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FM7PTYAAAA&#10;CQEAAA8AAAAAAAAAAQAgAAAAIgAAAGRycy9kb3ducmV2LnhtbFBLAQIUABQAAAAIAIdO4kBnbAot&#10;VgIAAKgEAAAOAAAAAAAAAAEAIAAAACcBAABkcnMvZTJvRG9jLnhtbFBLBQYAAAAABgAGAFkBAADv&#10;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70" name="文本框 17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394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6Tt2s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DpO3ay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312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71" name="直接箭头连接符 17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312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LPdGQg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ws90Z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384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72" name="矩形 17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384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6MjEA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MBJuF5QYp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6MjE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343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73" name="直接箭头连接符 17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343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5q8BAG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ZqmoTH&#10;J5xZMHTlt+9uvr/9eHv95duHmx9f3yf78yeWAkiu3mNJWUt7GfY79Jchcd82waQ/sWLbLPHuILHc&#10;RibIeXoy40yQfzqbjs9m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5q8B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405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74" name="文本框 17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405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955zik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X3nn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415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75" name="矩形标注 17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415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rXX11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zCJsym&#10;GCkiYeS/Pn37+ePL/eeP99+/ovAeXGqNW0Lxnbm1w8lBGCR3lZWoEty8B5BoAshCXfT4cPSYdR6V&#10;8DIbT9LJHF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CrXX11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76" name="直接箭头连接符 1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353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S6ItR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0yQ8mnNm&#10;wdCV37y9/v7mw82Xz9/eX//4+i7Znz6yFEBy9R5LylrZy3DYob8MifuuCSb9iRXbZYn3R4nlLjJB&#10;zvnDGWeC/NPZdHw2S4DFKdMHjE+lMywZFccYQLVdXDlr6SZdmGSNYfsM45D4KyGV1Zb1FT+b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S6It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76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77" name="文本框 17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476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0K02s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CtNr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364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78" name="直接箭头连接符 1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364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q6H4c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XTJDyi&#10;i7dg6Mpv3l5/f/Ph5svnb++vf3x9l+xPH1kKILl6jyVlLe06HHbo1yFx3zXBpD+xYrss8f4osdxF&#10;Jsh59nDGmSD/dDYdn88SYHHK9AHjU+kMS0bFMQZQbReXzlq6SRcmWWPYPsM4JP5KSGW1ZX3Fz2fT&#10;VAFoMhuaCDKNJ3Zo25yLTqv6UmmdMjC0m6UObAtpOvJ3aOiPsFRkBdgNcfkohUHZSaif2JrFvSfV&#10;LD0XnlowsuZMS3pdycqREZQ+RcagwLb6H9Gkh7YkSxJ6kDZZG1fvs+LZT9OQhTtMbhq33/c5+/R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q6H4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487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179" name="流程图: 决策 17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487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or4l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507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180" name="矩形标注 18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507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JHVQl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ByR1UJ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74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181" name="直接箭头连接符 1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374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IlvPQ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E2TcD7h&#10;zIKhK799e/P9zYfbL5+/vb/58fVdsj99ZCmA5Oo9lpS1tOtw2KFfh8R91wST/sSK7bLE+6PEcheZ&#10;IOfZ4xlngvzT2XR8MUuAxSnTB4xPpTMsGRXHGEC1XVw6a+kmXZhkjWH7DOOQ+CshldWW9RW/mE1T&#10;BaDJbGgiyDSe2KFtcy46reorpXXKwNBuljqwLaTpyN+hoT/CUpEVYDfE5aMUBmUnoX5iaxb3nlSz&#10;9Fx4asHImjMt6XUlK0dGUPoUGYMC2+p/RJMe2pIsSehB2mRtXL3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aIlvP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97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182" name="文本框 18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497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nhYIw4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WeFgj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323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183" name="直接箭头连接符 1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323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CJeFwY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0&#10;CWcnnFkwdOV3726+v/149/XLtw83P27fJ/vzJ5YCSK7eY0lZS3sV9jv0VyFx3zbBpD+xYtss8e4g&#10;sdxGJsh5ejLjTJB/OpuOz2cJsDhm+oDxmXSGJaPiGAOototLZy3dpAuTrDFsnmMcEn8lpLLasr7i&#10;57NpqgA0mQ1NBJnGEzu0bc5Fp1V9qbROGRja9VIHtoE0HfnbN/RHWCqyAuyGuHyUwqDsJNRPbc3i&#10;zpNqlp4LTy0YWXOmJb2uZOXICEofI2NQYFv9j2jSQ1uSJQk9SJustat3WfHsp2nIw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8CJeF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425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184" name="文本框 18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425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tLC3Q0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rSwt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435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185" name="矩形标注 18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435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SO/alVM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I79q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333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186" name="直接箭头连接符 1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333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ygJV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Nk3A2&#10;58yCoSu/fXvz/c2H2y+fv72/+fH1XbI/fWQpgOTqPZaUtbJX4bBDfxUS910TTPoTK7bLEu+PEstd&#10;ZIKc88czzgT5p7Pp+HyWAItTpg8Yn0pnWDIqjjGAaru4ctbSTbowyRrD9hnGIfFXQiqrLesrfj6b&#10;pgpAk9nQRJBpPLFD2+ZcdFrVl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ygJV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46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187" name="文本框 18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446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IoWSsK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CKFkr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17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188" name="直接箭头连接符 1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517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TysYA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Nk3BOF2/B&#10;0JXfvr35/ubD7ZfP397f/Pj6LtmfPrIUQHL1HkvKWtp1OOzQr0PivmuCSX9ixXZZ4v1RYrmLTJDz&#10;7PG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TysY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456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189" name="圆角矩形 18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456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Goe7d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对不按照规定制定污染事故的应急方案或污染事故发生后，未及时启动污染事故的应急方案，采取有关应急措施的处罚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w:t>
      </w:r>
      <w:r>
        <w:rPr>
          <w:rFonts w:hint="eastAsia" w:ascii="黑体" w:hAnsi="黑体" w:eastAsia="黑体" w:cs="黑体"/>
          <w:sz w:val="32"/>
          <w:szCs w:val="32"/>
          <w:lang w:eastAsia="zh-CN"/>
        </w:rPr>
        <w:t>《</w:t>
      </w: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18681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190" name="矩形标注 19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681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CCz0Wl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CCz0&#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191" name="文本框 19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609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PQOW1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528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192" name="直接箭头连接符 19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528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BOds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599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193" name="矩形 19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599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21TGgMCAAAtBAAADgAAAGRycy9lMm9Eb2MueG1srVPN&#10;jtMwEL4j8Q6W7zRply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QInobqixDKDLf/1&#10;9fvPH99I2kF9Bg81ht37u3DyAM1EdmyDSX+kQcas6fGsqRwj4bg5v66qm2pJCcez14s3V8tlAi0e&#10;bvsA8b10hiSjoQF7lqVkhw8Qp9A/ISkZOK3EVmmdndDt3upADgz7u83fCf1JmLZkaGi1XKQ6GA5t&#10;i8OCpvFIHGyX8z25AY+By/z9CzgVtmHQTwVkhBTGaqOiDNnqJRPvrCDx6FFai2+KpmKMFJRoiU8w&#10;WTkyMqUviUTttEUJU2OmViQrjrsRYZK5c+KIXd37oLoeJZ3n0tMJTlHW/jTxaUwf+xn04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21T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558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194" name="直接箭头连接符 19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558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qd0+4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mSZg/&#10;4syCoSu/eXv9/c2Hmy+fv72//vH1XbI/fWQpgOTqPZaUtbKX4bBDfxkS910TTPoTK7bLEu+PEstd&#10;ZIKcZw9nnAnyT2fT8XyWAItTpg8Yn0pnWDIqjjGAaru4ctbSTbowyRrD9hnGIfFXQiqrLesrPp9N&#10;UwWgyWxoIsg0ntihbXMuOq3qC6V1ysDQblY6sC2k6cjfoaE/wlKRNWA3xOWjFAZlJ6F+Y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qd0+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620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195" name="文本框 19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620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bUOV/i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bUOV/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630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196" name="矩形标注 19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630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Ly7T1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y8u09&#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197" name="直接箭头连接符 1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568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O4/rRBgIAAPUDAAAOAAAAZHJzL2Uyb0RvYy54bWytU82O&#10;0zAQviPxDpbvNG1RF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pkmYP+LM&#10;gqErv3l7/f3Nh5svn7+9v/7x9V2yP31kKYDk6j2WlLWyl+GwQ38ZEvddE0z6Eyu2yxLvjxLLXWSC&#10;nGcPZ5wJ8k9n0/F8lgCLU6YPGJ9KZ1gyKo4xgGq7uHLW0k26MMkaw/YZxiHxV0Iqqy3rKz6fTVMF&#10;oMlsaCLINJ7YoW1zLjqt6g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O4/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691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198" name="文本框 19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691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Ogk1s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4STMsfGG&#10;aWz54eePw6/7w+/vJG6iRJ2DAiPvHMaG/o3tMfxhH3AzMu9rr+MXORH0o8D7s8CiD4THQ9P5NJ9N&#10;KOHoez2f3cxSB7L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Y6CTW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579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199" name="直接箭头连接符 1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579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axbgc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M1TcJ8&#10;zpkFQ1d+++76+9uPt1+/fPtw/ePmfbI/f2IpgOTqPZaUtbKX4bBDfxkS910TTPoTK7bLEu+PEstd&#10;ZIKcZ49nnAnyT2fT8XyWAItTpg8Yn0lnWDIqjjGAaru4ctbSTbowyRrD9jnGIfFXQiqrLesrPp9N&#10;UwWgyWxoIsg0ntihbXMuOq3qC6V1ysDQblY6sC2k6cjfoaE/wlKRNWA3xOWjFAZlJ6F+amsW955U&#10;s/RceGrByJozLel1JStHRlD6FBmDAtvqf0STHtqSLEnoQdpkbVy9z4pnP01DFu4wuWncft/n7NNr&#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axbgc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702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00" name="流程图: 决策 20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702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N/YCp&#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722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01" name="矩形标注 20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722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d5pZ1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hd5p&#10;Z1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89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02" name="直接箭头连接符 2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589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iKs2J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712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03" name="文本框 20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712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a3qcR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Gt6nE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538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04" name="直接箭头连接符 2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538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FdkW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640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05" name="文本框 20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640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tB3CP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650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06" name="矩形标注 20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650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YOE+1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5g4T7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07" name="直接箭头连接符 2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548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QpTW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61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08" name="文本框 20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661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BMHH0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PBMHH0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732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09" name="直接箭头连接符 2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732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x72bEF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xOWcW&#10;DF357bvr728/3n798u3D9Y+b98n+/ImlAJKr91hS1tKuw2GHfh0S910TTPoTK7bLEu+PEstdZIKc&#10;Z49nnAnyT2eEN0uAxSnTB4zPpDMsGRXHGEC1XVw6a+kmXZhkjWH7HOOQ+CshldWW9RU/n01TBaDJ&#10;bGgiyDSe2KFtcy46repLpXXKwNBuljqwLaTpyN+hoT/CUpEVYDfE5aMUBmUnoX5qaxb3nlSz9Fx4&#10;asHImjMt6XUlK0dGUPoUGYMC2+p/RJMe2pIsSehB2mRtXL3Pimc/TUMW7jC5adx+3+fs02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HvZsQ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671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10" name="圆角矩形 21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671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6vrgQ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对擅自向水体排放禁止性污染物的处罚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18896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11" name="矩形标注 21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8896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7sC0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e7&#10;AtN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12" name="文本框 21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8824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lgWxA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fES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GlgWxA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743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13" name="直接箭头连接符 21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743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Jr1g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08kJ&#10;ZxYMXfnt25vvbz7cfvn87f3Nj6/vkv3pI0sBJFfvsaSshV2F/Q79KiTu2yaY9CdWbJsl3h0kltvI&#10;BDnPTk45E+SfXjyenGf9i2OmDxifSmdYMiqOMYBqu7hw1tJNujDJGsPmGUaqTYm/ElJZbVlf8YvT&#10;aaoANJkNTQSZxhM7tG3ORadVfaW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Jr1g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14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14" name="矩形 21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8814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gM7jF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773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15" name="直接箭头连接符 21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773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IUu98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J&#10;jDMLhq789t3197cfb79++fbh+sfN+2R//sRSAMnVeywpa2nX4bBDvw6J+64JJv2JFdtlifdHieUu&#10;MkHOs8dURZB/OpuOzzNgccr0AeMz6QxLRsUxBlBtF5fOWrpJFyZZY9g+x0i1KfFXQiqrLesrfj6b&#10;pgpAk9nQRJBpPLFD2+ZcdFrVl0rrlIGh3Sx1YFtI05G/xJBw/whLRVaA3RCXj4a56STUT23N4t6T&#10;apaeC08tGFlzpiW9rmQRIJQRlD5FxqDAtvof0VReW+oiCT1Im6yNq/dZ8eynach9Hi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iFLv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835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16" name="文本框 21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8835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8C2Vt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h7N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8C2Vt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845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17" name="矩形标注 21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8845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u9UR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rvVE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18" name="直接箭头连接符 2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784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OAY2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TCV28&#10;BUNXfvvu+vvbj7dfv3z7cP3j5n2yP39iKYDk6j2WlLW063DYoV+HxH3XBJP+xIrtssT7o8RyF5kg&#10;59njGWeC/NPZdHw+S4DFKdMHjM+kMywZFccYQLVdXDpr6SZdmGSNYfsc45D4KyGV1Zb1FT+fTVMF&#10;oMlsaCLINJ7YoW1zLjqt6kuldcrA0G6WOrAtpOnI36GhP8JSkRVgN8TloxQGZSehfmp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OAY2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06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19" name="文本框 21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8906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Hmt8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nFN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C/Hmt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8794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20" name="直接箭头连接符 2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8794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0q+fIF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NLFg6Mpv311/f/vx9uuXbx+uf9y8T/bnTywFkFxbjxVlLewqHHboVyFx37XBpD+xYrss8f4osdxF&#10;Jsh59njKmSB/OS3H59MEWJwyfcD4TDrDklFzjAFU18eFs5Zu0oVJ1hg2zzEOib8SUllt2bbm59My&#10;VQCazJYmgkzjiR3aLuei06q5VFqnDAzdeqED20CajvwdGvojLBVZAvZDXD5KYVD1EpqntmFx70k1&#10;S8+FpxaMbDjTkl5XsnJkBKVPkTEosJ3+RzTpoS3JkoQepE3W2jX7rHj20zRk4Q6Tm8bt933OPr3W&#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zSr58g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917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21" name="流程图: 决策 22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8917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kEbz+&#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8937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22" name="矩形标注 22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8937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4Lm/&#10;cl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23" name="直接箭头连接符 2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8804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mVTQz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927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24" name="文本框 22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8927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CfhhACAAA6BAAADgAAAGRycy9lMm9Eb2MueG1srVNL&#10;jhMxEN0jcQfLe9KdM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heUWGaw&#10;5Pvfv/Z//u3//iRpES3qPVSIvPGIjcN7N2Dj3K0DLiblQxNM+qMmgvto8O5ksBwi4enQ9Gpazi4p&#10;4bh3MX43e5s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Lkgn4Y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53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25" name="直接箭头连接符 2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753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aiCswc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DGogrM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55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26" name="文本框 22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8855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vxJ3s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865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27" name="矩形标注 22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8865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n+g1K&#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763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28" name="直接箭头连接符 2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763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2EP1o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cuS&#10;Lt6CoSu/fXf9/e3H269fvn24/nHzPtmfP7EUQHJtPVaUtbCrcNihX4XEfdcGk/7Eiu2yxPujxHIX&#10;mSDn2eMpZ4L85bQcn08TYHHK9AHjM+kMS0bNMQZQXR8Xzlq6SRcmWWPYPMc4JP5KSGW1Zduan0/L&#10;VAFoMluaCDKNJ3Zou5yLTqvmUmmdMjB064UObANpOvJ3aOiPsFRkCdgPcfkohUHVS2ie2obFvSfV&#10;LD0XnlowsuFMS3pdycqREZQ+RcagwHb6H9Gkh7YkSxJ6kDZZa9fss+LZT9OQhTtMbhq33/c5+/R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2EP1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76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29" name="文本框 22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8876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H2og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bHZF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Yfai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947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30" name="直接箭头连接符 2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8947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O8PmA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tMz0sSC&#10;oSu/fXvz/c2H2y+fv72/+fH1XbI/fWQpgOTqPZaUtbTrcNihX4fEfdcEk/7Eiu2yxPujxHIXmSDn&#10;+dmMM0H+6Ww6vpglwOKU6QPGp9IZloyKYwyg2i4unbV0ky5MssawfYZxSPyVkMpqy/qKX8y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O8Pm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8886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31" name="圆角矩形 23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8886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IWdDn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对擅自在饮用水水源一级、二级保护区内违法建设、排污的处罚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《中华人民共和国水污染防治法》</w:t>
      </w:r>
      <w:r>
        <w:rPr>
          <w:rFonts w:hint="eastAsia" w:ascii="黑体" w:hAnsi="黑体" w:eastAsia="黑体" w:cs="黑体"/>
          <w:sz w:val="32"/>
          <w:szCs w:val="32"/>
          <w:lang w:eastAsia="zh-CN"/>
        </w:rPr>
        <w:t>、《山西省重点工业污染监督条例》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111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32" name="矩形标注 23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111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jP7lkCAACoBAAADgAAAGRycy9lMm9Eb2MueG1srVTN&#10;jtMwEL4j8Q6W79skTbt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X&#10;+M/u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33" name="文本框 23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040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qMfGstAgAAbgQAAA4AAABkcnMvZTJvRG9jLnhtbK1U&#10;zY7TMBC+I/EOlu80SbPd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qMfG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8958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34" name="直接箭头连接符 23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8958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9ZlBF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029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35" name="矩形 23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029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CB/zja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8988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36" name="直接箭头连接符 23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8988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tAbB4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tOz&#10;O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tAbB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050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37" name="文本框 23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050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c8Gyz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60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38" name="矩形标注 23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060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w7ZgNX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Aw7&#10;ZgN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39" name="直接箭头连接符 2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8999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vx+Dd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21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40" name="文本框 24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121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NNE3M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Rk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sc0hLYYz&#10;pEKJv/Rs0mI8uRmhZ+u8bFpsQ2p2SoFjmBQ9XZk455frVMjjb2L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zTRNz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009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41" name="直接箭头连接符 2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009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eGkj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Ppo&#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eGkj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132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42" name="流程图: 决策 24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132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fJPk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43" name="矩形标注 24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152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8bBlSV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tMi&#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xsGV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19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44" name="直接箭头连接符 2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019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sE6X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42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45" name="文本框 24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142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c0QhACAAA6BAAADgAAAGRycy9lMm9Eb2MueG1srVNL&#10;jhMxEN0jcQfLe9KdMBM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0nF5eUWGaw&#10;5fvfv/Z//u3//iTpECXqPVToeePRNw7v3YCDc3cOeJiYD00w6Y+cCN6jwLuTwHKIhKeg6dW0nGEe&#10;jncX43ezt7kDxX20DxA/SWdIMmoasIFZV7b9DBErQdc7l5QMnFZipbTOm9CuP+hAtgybvcpfKhJD&#10;HrlpS/qaXl1O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KxHNEI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68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46" name="直接箭头连接符 2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8968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Q6/YV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Q6/YV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70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47" name="文本框 24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070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paMvw0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rOrhaUWGaw&#10;5ccf348/fx9/fSPJiRL1HipE3nnExuGNG3Bw7v2AzlT50AST/lgTwXMU+HAWWA6R8HRpMV1cL+aU&#10;cDy7m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K6WjL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48" name="矩形标注 24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080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IaOe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oL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IaOe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8978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49" name="直接箭头连接符 2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8978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coVJ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PTR&#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coVJ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091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50" name="文本框 25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091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18bk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3NURPLDLb8&#10;+Ovn8fff458fJG2iRL2HCpHXHrFxeOcGHJybfcDNVPnQBJP+WBPBcyQ7nAWWQyQ8XVrMF6+nc0o4&#10;nr16OUU/0RS3t32A+FE6Q5JR04ANzLqy/SeII/QGkoKB00pslNbZCe32vQ5kz7DZm/yd2O/BtCV9&#10;Td/OZykPhhPc4OSgaTyqALbN8e7dgLvEZf6eIk6JrRl0YwKZIcFYZVSUIVudZOKDFSQePOps8YHR&#10;lIyRghIt8T0mKyMjU/oSJGqnLUqYWjS2Illx2A5Ik8ytEwds284H1XYoaW5chuNIZe1P459m9q6f&#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B18bk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162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51" name="直接箭头连接符 2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162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kQVa0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52" name="圆角矩形 25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101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fdxgl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对未采取防燃、防尘措施，在人口集中地区存放煤炭、煤矸石、煤渣、煤灰、砂石、灰土等物料的处罚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326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53" name="矩形标注 25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326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s&#10;AkSE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54" name="文本框 25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255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ysd6M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173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55" name="直接箭头连接符 25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173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zUq2gg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p7MZ&#10;ZxYMXfntu5vvbz/eXn/59uHmx9f3yf78iaUAkqv3WFLW0l6G/Q79ZUjct00w6U+s2DZLvDtILLeR&#10;CXKePKYqgvzTsyeT06x/ccz0AeMz6QxLRsUxBlBtF5fOWrpJFyZZY9g8x0i1KfFXQiqrLesrfjab&#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fNSra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244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56" name="矩形 25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244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6okUQM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ImKzhdLSiwz2PLf&#10;3378+vmdpB3Up/NQYtidvw2jB2gmsn0dTPojDdJnTU9nTWUfCcfN2XK1ulotKOF49m7+/u1ikUCL&#10;h9s+QPwonSHJqGjAnmUp2fETxCH0b0hKBk4rsVNaZyc0+xsdyJFhf3f5G9GfhGlLuoquFvNUB8Oh&#10;rXFY0DQeiYNtcr4nN+Ax8DR//wNOhW0ZtEMBGSGFsdKoKEO2WsnEBytIPHmU1uKboqkYIwUlWuIT&#10;TFaOjEzpSyJRO21RwtSYoRXJiv2+R5hk7p04YVcPPqimRUlnufR0glOUtR8nPo3pYz+DPrzy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6okU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203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57" name="直接箭头连接符 25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203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HsB9M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Tl9&#10;xJ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HsB9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265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58" name="文本框 25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265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yn+M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75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59" name="矩形标注 25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275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0yvDh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dMrw4&#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60" name="直接箭头连接符 2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214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2eXT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61" name="文本框 26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336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ChNAg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0HVJ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PChNAg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224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62" name="直接箭头连接符 2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224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7SRf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347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63" name="流程图: 决策 26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347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tsjFUB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Tk+f&#10;U2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tsjF&#10;U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64" name="矩形标注 26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367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q&#10;dxNZ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34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65" name="直接箭头连接符 2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234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vsPlQg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K+w+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66" name="文本框 26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357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Fjt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Wfz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Fjt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183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67" name="直接箭头连接符 2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183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UlA+vwYCAAD1AwAADgAAAGRycy9lMm9Eb2MueG1s&#10;rVPNjtMwEL4j8Q6W7zRtUQs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On/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UlA+v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285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68" name="文本框 26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285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Cuy9Tg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rsvU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96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69" name="矩形标注 26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296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0v8HyF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uezJ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RjWw0dnMp1n4NjzyO48sjeW1w2M&#10;LuofS8D6RpWHqxbux7kfifz5vW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S/wfI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70" name="直接箭头连接符 2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193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jvs0YF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NLFg6Mpv3l5/f/Ph5svnb++vf3x9l+xPH1kKILm2HivKWthVOOzQr0LivmuDSX9ixXZZ4v1RYrmL&#10;TJDz7OGUM0H+clqOz6cJsDhl+oDxqXSGJaPmGAOoro8LZy3dpAuTrDFsnmEcEn8lpLLasm3Nz6dl&#10;qgA0mS1NBJnGEzu0Xc5Fp1VzqbROGRi69UIHtoE0Hfk7NPRHWCqyBOyHuHyUwqDqJTRPbMPi3pNq&#10;lp4LTy0Y2XCmJb2uZOXICEqfImNQYDv9j2jSQ1uSJQk9SJustWv2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eO+zR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06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71" name="文本框 27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306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y3qL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7GpK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nLeos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77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72" name="直接箭头连接符 2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377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BEgm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316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73" name="圆角矩形 27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316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ZBw0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对在当地人民政府规定的期限届满后继续燃用高污染燃料的处罚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541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74" name="矩形标注 27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541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39VlV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3&#10;f1WV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75" name="文本框 27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470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9AUNg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9AUNg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388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76" name="直接箭头连接符 27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388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lmH9Gw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09MZ&#10;ZxYMXfnt25vvbz7cfvn87f3Nj6/vkv3pI0sBJFfvsaSspb0K+x36q5C4b5tg0p9YsW2WeHeQWG4j&#10;E+ScPT7hTJB/en46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lmH9G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459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77" name="矩形 27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459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wpv/n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418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78" name="直接箭头连接符 27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418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BhBde4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efmI&#10;Lt6CoSu/eXv9/c2Hmy+fv72//vH1XbI/fWQpgOTaeqwoa2FX4bBDvwqJ+64NJv2JFdtlifdHieUu&#10;MkHOs4dTzgT5y2k5Pp8mwOKU6QPGp9IZloyaYwyguj4unLV0ky5MssaweYZxSPyVkMpqy7Y1P5+W&#10;qQLQZLY0EWQaT+zQdjkXnVbNpdI6ZWDo1gsd2AbSdOTv0NAfYanIErAf4vJRCoOql9A8s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BhBde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480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279" name="文本框 27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480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CZY9y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Yub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UCZY9y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90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280" name="矩形标注 28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490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ClXGjp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pVxo6&#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281" name="直接箭头连接符 2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429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&#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cg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52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282" name="文本框 28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552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2zXR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439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283" name="直接箭头连接符 2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439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LZNH4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Z+e&#10;nXBmwdCV3727+f72493XL98+3Py4fZ/sz59YCiC5eo8lZS3tVdjv0F+FxH3bBJP+xIpts8S7g8Ry&#10;G5kg5+nJjDNB/ulsOj6fJcDimOkDxmfSGZaMimMMoNouLp21dJMuTLLGsHmOcUj8lZDKasv6ip/P&#10;pqkC0GQ2NBFkGk/s0LY5F51W9a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y2TR+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562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284" name="流程图: 决策 28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562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oSAI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582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285" name="矩形标注 28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582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bQJxO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tAnE7&#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449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286" name="直接箭头连接符 2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449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ltPPwY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6dmc&#10;MwuGrvz27c33Nx9uv3z+9v7mx9d3yf70kaUAkqv3WFLWyl6Fww79VUjcd00w6U+s2C5LvD9KLHeR&#10;CXLOH884E+Sfzqbj81kCLE6ZPmB8Kp1hyag4xgCq7eLKWUs36cIkawzbZxiHxF8Jqay2rK/4+Wya&#10;KgBNZkMTQabxxA5tm3PRaVVfKq1TBoZ2s9KBbSFNR/4ODf0RloqsAbshLh+lMCg7CfUTW7O496Sa&#10;pefCUwtG1pxpSa8rWTkygtKnyBgU2Fb/I5r00JZkSUIP0iZr4+p9Vjz7aRqycIfJTeP2+z5nn17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TltP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72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287" name="文本框 28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572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x48TEBA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ZpeUWGaw&#10;5Pvfv/Z//u3//iRpES3qPVSIvPGIjcN7N2Dj3K0DLiblQxNM+qMmgvto8O5ksBwi4enQ9Gpazi4o&#10;4bj3bnw5e5srUNyf9gHiJ+kMSUFNAxYw+8q2nyFiJgi9g6TLwGklVkrrPAnt+oMOZMuw2Kv8pSTx&#10;yCOYtqSv6dXF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ePEx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98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288" name="直接箭头连接符 2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398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gnb6Q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5TldvAVDV3779ub7mw+3Xz5/e3/z4+u7ZH/6yFIAybX1WFHWwq7CYYd+FRL3XRtM+hMrtssS748S&#10;y11kgpxnj6ecCfKX03J8MU2AxSnTB4xPpTMsGTXHGEB1fVw4a+kmXZhkjWHzDOOQ+CshldWWbWt+&#10;MS1TBaDJbGkiyDSe2KHtci46rZorpXXKwNCtFzqwDaTpyN+hoT/CUpElYD/E5aMUBlUvoXliGxb3&#10;nlSz9Fx4asHIhjMt6XUlK0dGUPoUGYMC2+l/RJMe2pIsSehB2mStXbPPimc/TUMW7j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gnb6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00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289" name="文本框 28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500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9LN6A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fWCEssM&#10;tvz46+fx99/jnx8kOVGizkOJyFuP2Ni/cz0Ozp0f0Jkq7+tg0h9rIniOAh/OAss+Ep4uzSfzq/mM&#10;Eo5nb2e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fSze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511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290" name="矩形标注 29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511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pEhA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pEhA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291" name="直接箭头连接符 2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408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TkwsY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tPz&#10;CWcWDF357bvr728/3n798u3D9Y+b98n+/ImlAJKr91hS1tKuw2GHfh0S910TTPoTK7bLEu+PEstd&#10;ZIKcZ49nnAnyT2fT8fksARanTB8wPpPOsGRUHGMA1XZx6aylm3RhkjWG7XOMQ+KvhFRWW9ZX/Hw2&#10;TRWAJrOhiSDTeGKHts256LSqL5XWKQNDu1nqwLaQpiN/h4b+CEtFVoDdEJePUhiUnYT6q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Tkws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21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292" name="文本框 29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521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a0SRQ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7GpG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drRJF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592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293" name="直接箭头连接符 2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592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xP8+w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531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294" name="圆角矩形 29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531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HAs+X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对擅自在城市集中供热管网覆盖地区建燃煤锅炉的处罚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756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295" name="矩形标注 29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756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cmPf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HJ&#10;j3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296" name="文本框 29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685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TUtS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RfEq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k1LUn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603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297" name="直接箭头连接符 29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603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mqMmwg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Kaoyb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674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298" name="矩形 29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674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1jzqg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ywobb5nBlv/6&#10;+v3nj28k7aA+g4caw+78bTh5gGYiO7bBpD/SIGPW9HjWVI6RcNxcXFXVdbWkhOPZm/Lt6+UygRYP&#10;t32A+EE6Q5LR0IA9y1Kyw0eIU+ifkJQMnFZiq7TOTuh273QgB4b93ebvhP4kTFsyNLRalqkOhkPb&#10;4rCgaTwSB9vlfE9uwGPgef7+BZwK2zDopwIyQgpjtVFRhmz1kon3VpB49CitxTdFUzFGCkq0xCeY&#10;rBwZmdKXRKJ22qKEqTFTK5IVx92IMMncOXHEru59UF2Pki5y6ekEpyhrf5r4NKaP/Qz68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1jzqg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633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299" name="直接箭头连接符 29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633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RKBG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695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00" name="文本框 30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695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gWNNyk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eBY03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705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01" name="矩形标注 30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705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8K7kl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OM0&#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A8K7k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02" name="直接箭头连接符 3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644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JAMC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67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03" name="文本框 30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767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TRJ5I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NEnk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654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04" name="直接箭头连接符 3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654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H8kskHAgAA9QMAAA4AAABkcnMvZTJvRG9jLnhtbK1T&#10;zW4TMRC+I/EOlu9kNym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x5xZMHTlt+9uvr/9eHv95duHmx9f3yf78yeWAkiujceKshb2Mux36C9D4r5tg0l/YsW2WeLdQWK5&#10;jUyQ8/Rk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h/JLJ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777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05" name="流程图: 决策 30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777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h&#10;28rX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19797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06" name="矩形标注 30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19797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D1VK&#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64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07" name="直接箭头连接符 3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664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dYK79gc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4wf&#10;c2bB0JXfvrv5/vbj7fWXbx9ufnx9n+zPn1gKILl6jyVlLe1l2O/QX4bEfdsEk/7Eim2zxLuDxHIb&#10;mSDn6cm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HWCu/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87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08" name="文本框 30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19787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fVH0BA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C31R9A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13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09" name="直接箭头连接符 3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613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vdAvI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vdAvI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715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10" name="文本框 31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715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gYVxJg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OXU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gYVxJ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26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11" name="矩形标注 31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726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yTRqKV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yTRq&#10;KV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12" name="直接箭头连接符 3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623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eWByU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eT&#10;KWcWDF357dub728+3H75/O39zY+v75L96SNLASRX77GkrKVdh8MO/Tok7rsmmPQnVmyXJd4fJZa7&#10;yAQ5z89mnAnyT2fT8cUsARanTB8wPpXOsGRUHGMA1XZx6aylm3RhkjWG7TOMQ+KvhFRWW9ZX/GI2&#10;TRWAJrOhiSDTeGKHts256LSqr5TWKQNDu1nqwLaQpiN/h4b+CEtFVoDdEJePUhiUnYT6i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MeWByU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36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13" name="文本框 31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736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uX/q0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808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14" name="直接箭头连接符 3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19808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9qVVsHAgAA9QMAAA4AAABkcnMvZTJvRG9jLnhtbK1TzW4T&#10;MRC+I/EOlu9kk5R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9MHnN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valVb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746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15" name="圆角矩形 31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746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B/u5Np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对未取得委托进行机动车船排气污染检测或在检测中弄虚作假的处罚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19971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16" name="矩形标注 31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19971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CQnVF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KQk&#10;J1R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17" name="文本框 31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19900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wQ0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jfEq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swQ0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18" name="直接箭头连接符 31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19818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eHshA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eeHsh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889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19" name="矩形 31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19889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t0/Ne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19848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20" name="直接箭头连接符 32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19848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yBD2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dT&#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yBD2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9910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21" name="文本框 32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19910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emqTC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KM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emqT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920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22" name="矩形标注 32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19920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ptOFx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am04&#10;XF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23" name="直接箭头连接符 3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19859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Y/yZ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Kz6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Y/yZ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82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24" name="文本框 32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19982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UhamM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NK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UhamM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19869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25" name="直接箭头连接符 3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19869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ADdCIH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wA3Q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9992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26" name="流程图: 决策 32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19992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N1wB&#10;m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012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27" name="矩形标注 32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012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jhTXV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c4n&#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uOFNd&#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79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28" name="直接箭头连接符 3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19879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C/Jy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1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C/Jy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002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29" name="文本框 32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002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D6BJ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ZE6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D6BJ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828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30" name="直接箭头连接符 3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19828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hfI8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30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31" name="文本框 33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19930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AE630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XEw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BOt9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32" name="矩形标注 33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19941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BggJVYCAACmBAAADgAAAGRycy9lMm9Eb2MueG1srVTN&#10;jtMwEL4j8Q6W7zRJ025/1H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UGCAl&#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19838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33" name="直接箭头连接符 3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19838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Zp4c4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51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34" name="文本框 33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19951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HynycLAgAAOgQAAA4AAABkcnMvZTJvRG9jLnhtbK1T&#10;S44TMRDdI3EHy3vS+UwC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rOZleUWGaw&#10;5cdfP4+//x7//CBpEyXqPJSIvPGIjf071+Pg3O4DbqbK+zqY9MeaCJ6jwIezwLKPhKdLi/ni9WRO&#10;Ccezq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QfKfJ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023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35" name="直接箭头连接符 3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023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6Vs7AH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dnM84s&#10;GLry27c33998uP3y+dv7mx9f3yX700eWAkiu3mNJWUu7Docd+nVI3HdNMOlPrNguS7w/Six3kQly&#10;nqcqgvzT2XR8kQGLU6YPGJ9KZ1gyKo4xgGq7uHTW0k26MMkaw/YZRqpNib8SUlltWV/xi9k0VQCa&#10;zIYmgkzjiR3aNuei06q+UlqnDAztZqkD20KajvwlhoT7R1gqsgLshrh8NMxNJ6F+YmsW955Us/Rc&#10;eGrByJozLel1JYsAoYyg9CkyBgW21f+IpvLaUhdJ6EHaZG1cvc+KZz9NQ+7z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lbOw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19961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36" name="圆角矩形 33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19961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xnHii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xnH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对城市饮食服务业的经营者未采取有效污染防治措施，致使排放的油烟对附近居民的居住环境造成污染的处罚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186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37" name="矩形标注 33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186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h&#10;+zyS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38" name="文本框 33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115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zryD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033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39" name="直接箭头连接符 33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033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aB4K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04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40" name="矩形 34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104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1BBrA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nGJmlhmsOW/&#10;v/349fM7STuoT++hwrB7fxeOHqCZyA5NMOmPNMiQNT2cNJVDJBw3p1eLxfViTgnHs8vZ+4v5PIEW&#10;j7d9gPhROkOSUdOAPctSsv0niGPo35CUDJxWYqO0zk5ot7c6kD3D/m7yd0R/FqYt6Wu6mM9SHQyH&#10;tsFhQdN4JA62zfme3YCnwGX+/gecClsz6MYCMkIKY5VRUYZsdZKJD1aQePAorcU3RVMxRgpKtMQn&#10;mKwcGZnS50SidtqihKkxYyuSFYftgDDJ3DpxwK7ufFBth5JOc+npBKcoa3+c+DSmT/0M+vjK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dQQaw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064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41" name="直接箭头连接符 34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064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YtZK4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mLWSu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125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42" name="文本框 34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125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NzCwSoCAABuBAAADgAAAGRycy9lMm9Eb2MueG1srVTN&#10;jtMwEL4j8Q6W7zRpti1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NzCw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135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43" name="矩形标注 34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135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tk4mdY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7&#10;ZOJ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44" name="直接箭头连接符 3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074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2q8f7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97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45" name="文本框 34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197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EdCyEs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gR0LI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084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46" name="直接箭头连接符 3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084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IELsUGAgAA9QMAAA4AAABkcnMvZTJvRG9jLnhtbK1T&#10;S44TMRDdI3EHy3vSSYZ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8e&#10;T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IELs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207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47" name="流程图: 决策 34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207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wKzeR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fT&#10;M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wKz&#10;e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227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48" name="矩形标注 34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227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oC4al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igLhq&#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94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49" name="直接箭头连接符 3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094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RoOiB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217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50" name="文本框 35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217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wMU16w4CAAA6BAAADgAAAGRycy9lMm9Eb2MueG1srVNL&#10;jhMxEN0jcQfLe9KdD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nVFD2xzGDJ&#10;Dz9/HH79Ofz+TtIiWtR7qBB56xEbh7duwMa5XwdcTMqHJpj0R00E95FsfzZYDpHwdGh2PSvnU0o4&#10;7r0ev5lfZfri4bQPED9IZ0gKahqwgNlXtvsIETNB6D0kXQZOK7FWWudJaDfvdCA7hsVe5y8liUee&#10;wLQlfU2vp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AxTXr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43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51" name="直接箭头连接符 3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043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LujP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Z7MJZxYMXfnt25vvbz7cfvn87f3Nj6/vkv3pI0sBJFfvsaSspV2Hww79OiTuuyaY9CdWbJcl3h8l&#10;lrvIBDnPz2acCfJPZ9PxxSwBFqdMHzA+lc6wZFQcYwDVdnHprKWbdGGSNYbtM4xD4q+EVFZb1lf8&#10;YjZNFYAms6GJINN4Yoe2zbnotKqvlNYpA0O7WerAtpCmI3+Hhv4IS0VWgN0Ql49SGJSdhPqJ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LujP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145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52" name="文本框 35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145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whSNF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53" name="矩形标注 35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156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tMEJk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053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54" name="直接箭头连接符 3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053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Q52H0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M&#10;HnN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UOdh9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66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55" name="文本框 35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166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SVNOM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xOiWUG&#10;W378+eP468/x93eSNlGi3kOFyBuP2Di8dQMOzt0+4GaqfGiCSX+sieA5Cnw4CyyHSHi6tJgvXk0x&#10;Dsezl1dT9BNNcX/bB4gfpDMkGTUN2MCsK9t/hDhC7yApGDitxEZpnZ3Qbt/pQPYMm73J34n9EUxb&#10;0tf0zXyW8mA4wQ1ODprGowpg2xzv0Q14SFzm71/EKbE1g25MIDMkGKuMijJkq5NMvLeCxINHnS0+&#10;MJqSMVJQoiW+x2RlZGRKX4JE7bRFCVOLxlYkKw7bAWmSuXXigG3b+aDaD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VJU04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238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56" name="直接箭头连接符 3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238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yS6Vc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176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57" name="圆角矩形 35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176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WnIzX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rPr>
          <w:rFonts w:hint="eastAsia"/>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对在人口集中地区和其他需要特殊保护的区域内焚烧禁止性物质的处罚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0401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58" name="矩形标注 35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401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S&#10;3wV2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59" name="文本框 35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330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LjXqXs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WelH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lAm0Na&#10;FDOggpG79GzS4qacFhC2tU60HbQhNTulgDFMip6uTJzzy3Uq5PE3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LjXqX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248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60" name="直接箭头连接符 36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248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aCeZggCAAD1AwAADgAAAGRycy9lMm9Eb2MueG1srVPN&#10;bhMxEL4j8Q6W72STVA3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JzPS&#10;xIKhK799e/P9zYfbL5+/vb/58fVdsj99ZCmA5Oo9lpS1tFdhv0N/FRL3bRNM+hMrts0S7w4Sy21k&#10;gpyzk1POBPmn548nZxmwOGb6gPGpdIYlo+IYA6i2i0tnLd2kC5OsMWyeYaTalPgrIZXVlvUVPz+d&#10;pgpAk9nQRJBpPLFD2+ZcdFrVl0rrlIGhXS91YBtI05G/xJBw/whLRVaA3RCXj4a56STUT2z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BxoJ5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320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61" name="矩形 36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320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mGaYw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rO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mGaY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279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62" name="直接箭头连接符 36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279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95s28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mfz&#10;KWcWDF357dub728+3H75/O39zY+v75L96SNLASRX77GkrJW9Cocd+quQuO+aYNKfWLFdlnh/lFju&#10;IhPknJ/N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95s2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340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63" name="文本框 36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340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GzDlu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350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64" name="矩形标注 36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350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CjlHd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w5&#10;wU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oKOU&#10;d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65" name="直接箭头连接符 3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289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LUPkECA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Jn8xln&#10;Fgxd+e3bm+9vPtx++fzt/c2Pr++S/ekjSwEkV++xpKyVvQqHHfqrkLjvmmDSn1ixXZZ4f5RY7iIT&#10;5JyfURVB/ulsOj7PgMUp0weMT6UzLBkVxxhAtV1cOWvpJl2YZI1h+wwj1abEXwmprLasr/j5bJoq&#10;AE1mQxNBpvHEDm2bc9FpVV8qrVMGhnaz0oFtIU1H/hJDwv0jLBVZA3ZDXD4a5qaTUD+xNYt7T6pZ&#10;ei48tWBkzZmW9LqSRYBQRlD6FBmDAtvqf0RTeW2piyT0IG2yNq7eZ8Wzn6Yh93m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MtQ+QQ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12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66" name="文本框 36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412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NP4JZU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mOqX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NP4JZU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299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67" name="直接箭头连接符 3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299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P7yC4GAgAA9QMAAA4AAABkcnMvZTJvRG9jLnhtbK1T&#10;S44TMRDdI3EHy3vSSUYJ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m&#10;jzmzYOjKb9/dfH/78fb6y7cPNz++vk/2508sBZBcW48lZS3sKhx26Fchcd81waQ/sWK7LPH+KLHc&#10;RSbIOT2b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P7yC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422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68" name="流程图: 决策 36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422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n/0tj&#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442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69" name="矩形标注 36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442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Le+f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Yt759&#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09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70" name="直接箭头连接符 3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309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URF1w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zwm&#10;TSwYuvLbdzff3368vf7y7cPNj6/vk/35E0sBJFfvsaSspb0M+x36y5C4b5tg0p9YsW2WeHeQWG4j&#10;E+Q8PZlxJsg/nU3HZ7MEWBwzfcD4TDrDklFxjAFU28Wls5Zu0oVJ1hg2zzEOib8SUlltWV/xs9k0&#10;VQCazIYmgkzjiR3aNuei06q+UFqnDAzteqkD20CajvztG/ojLBVZAXZDXD5KYVB2EuqntmZx50k1&#10;S8+FpxaMrDnTkl5XsnJkBKWPkTEosK3+RzTpoS3JkoQepE3W2tW7rHj20zRk4faTm8bt933OPr7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URF1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71" name="文本框 37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432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Q7zHhACAAA6BAAADgAAAGRycy9lMm9Eb2MueG1srVNL&#10;jhMxEN0jcQfLe9KdD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I0pscxg&#10;yfc/f+x//dn//k7SIlrUe6gQeecRG4dbN2Dj3K8DLiblQxNM+qMmgvto8O5ksBwi4enQ9Hpazi4p&#10;4bj3dnw1u8g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EEO8x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58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72" name="直接箭头连接符 3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258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e90/QcCAAD1AwAADgAAAGRycy9lMm9Eb2MueG1s&#10;rVPNbhMxEL4j8Q6W72STVCl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zyecmbB0JXfvrv5/vbj7fWXbx9ufnx9n+zPn1gKILl6jyVlLe1l2O/QX4bEfdsEk/7Eim2zxLuD&#10;xHIbmSDn6cm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HvdP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360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73" name="文本框 37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360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PfS+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371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74" name="矩形标注 37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371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LkC0P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ns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LkC0P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268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75" name="直接箭头连接符 3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268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XGPpYI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88&#10;nnFmwdCV3767+f724+31l28fbn58fZ/sz59YCiC5eo8lZS3tZdjv0F+GxH3bBJP+xIpts8S7g8Ry&#10;G5kg5+kJ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hcY+lg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81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76" name="文本框 37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381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JjYxcLAgAAOgQAAA4AAABkcnMvZTJvRG9jLnhtbK1T&#10;Ta7TMBDeI3EHy3uatI/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n&#10;lHA8e3k1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mNjF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53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77" name="直接箭头连接符 3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453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dbQ+8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391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78" name="圆角矩形 37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391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rk7uxy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rk7ux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12-B-01900-140522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对违反城市扬尘规定的处罚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0616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379" name="矩形标注 37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616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BcA&#10;Hr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380" name="文本框 38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545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Svytp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463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381" name="直接箭头连接符 38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463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avv5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535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382" name="矩形 38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535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mFLb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vVrOKb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amFLb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494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383" name="直接箭头连接符 38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494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Nywu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555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384" name="文本框 38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555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07FjA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07FjA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65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385" name="矩形标注 38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565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fW9hV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OfW9hV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386" name="直接箭头连接符 3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504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T/C5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27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387" name="文本框 38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627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KWXJp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514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388" name="直接箭头连接符 3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514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Hoi14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637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389" name="流程图: 决策 38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637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KVN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nx2&#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KV&#10;N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657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390" name="矩形标注 39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657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mU7OhFU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lOzoR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24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391" name="直接箭头连接符 3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524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U80V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ZxcT&#10;ziwYuvLbtzff33y4/fL52/ubH1/fJfvTR5YCSK7eY0lZS7sOhx36dUjcd00w6U+s2C5LvD9KLHeR&#10;CXKen804E+Sfzqbji1kCLE6ZPmB8Kp1hyag4xgCq7eLSWUs36cIkawzbZxiHxF8Jqay2rK/4xWya&#10;KgBNZkMTQabxxA5tm3PRaVVfKa1TBoZ2s9SBbSFNR/4ODf0RloqsALshLh+lMCg7CfUTW7O496Sa&#10;pefCUwtG1pxpSa8rWTkygtKnyBgU2Fb/I5r00JZkSUIP0iZr4+p9Vjz7aRqycIfJTeP2+z5nn1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U80V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47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392" name="文本框 39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647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qw0SuQ8CAAA6BAAADgAAAGRycy9lMm9Eb2MueG1srVNL&#10;jhMxEN0jcQfLe9KdDBO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VfEKJZQZL&#10;fvj54/Drz+H3d5IW0aLeQ4XIW4/YOLx1AzbO/TrgYlI+NMGkP2oiuI8G788GyyESng5N59Nydk0J&#10;x73X4zezq1yB4uG0DxA/SGdICmoasIDZV7b7CBEzQeg9JF0GTiuxVlrnSWg373QgO4bFXucvJYlH&#10;nsC0JX1N59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qw0Su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473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393" name="直接箭头连接符 3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473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eQFf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576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394" name="文本框 39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576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eniE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86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395" name="矩形标注 39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586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tjcgl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ctjcg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396" name="直接箭头连接符 3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483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Fmfj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596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397" name="文本框 39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596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D9dE7EMAgAAO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68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398" name="直接箭头连接符 3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668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k06uoG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mcXdPEW&#10;DF357dub728+3H75/O39zY+v75L96SNLASRX77GkrKVdh8MO/Tok7rsmmPQnVmyXJd4fJZa7yAQ5&#10;z89mnAnyT2fT8cUsARanTB8wPpXOsGRUHGMA1XZx6aylm3RhkjWG7TOMQ+KvhFRWW9ZX/GI2TRWA&#10;JrOhiSDTeGKHts256LSqr5TWKQNDu1nqwLaQpiN/h4b+CEtFVoDdEJePUhiUnYT6ia1Z3HtSzdJz&#10;4akFI2vOtKTXlawcGUHpU2QMCmyr/xFNemhLsiShB2mTtXH1Piue/TQNWbjD5KZx+32fs0+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k06u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606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399" name="圆角矩形 39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606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F09I1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对擅自转移固体废物的处罚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0832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00" name="矩形标注 40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0832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89ZUaV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PPW&#10;VGl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01" name="文本框 40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760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GaKj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678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02" name="直接箭头连接符 40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678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Si//1wk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o/GU&#10;MwuGrvzm7fX3Nx9uvnz+9v76x9d3yf70kaUAkqv3WFLWwq7Cfod+FRL3bRNM+hMrts0S7w4Sy21k&#10;gpynD084E+Sfnj+enGX9i2OmDxifSmdYMiqOMYBqu7hw1tJNujDJGsPmGUaqTYm/ElJZbVlf8fOT&#10;aaoANJkNTQSZxhM7tG3ORadVfam0ThkY2vVCB7aBNB35SwwJ94+wVGQJ2A1x+WiYm05C/c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Si//1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750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03" name="矩形 40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750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LSQg0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709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04" name="直接箭头连接符 40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709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kobG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770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05" name="文本框 40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770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ONfknCo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ONfk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80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06" name="矩形标注 40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780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sCp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Je&#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f7Aq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07" name="直接箭头连接符 40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719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w35i1Bw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xo85&#10;s2Doym/eXX9/+/Hmy9W3D9c/vr5P9udPLAWQXL3HkrKW9iLsd+gvQuK+bYJJf2LFtlni3UFiuY1M&#10;kPPk4YwzQf7pbDo+nSXA4pjpA8Zn0hmWjIpjDKDaLi6dtXSTLkyyxrB5jnFI/JWQymrL+oqfzqap&#10;AtBkNjQRZBpP7NC2ORedVvW50jplYGjXSx3YBtJ05G/f0B9hqcgKsBvi8lEKg7KTUD+1NYs7T6pZ&#10;ei48tWBkzZmW9LqSlSMjKH2MjEGBbfU/okkPbUmWJPQgbbLWrt5lxbOfpiELt5/cNG6/73P28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8N+Yt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42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08" name="文本框 40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0842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DY04jk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jTiO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729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09" name="直接箭头连接符 4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729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iNDG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524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10" name="流程图: 决策 41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08524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osNrh0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swlq&#10;YpjGlv/68eH266ebLz9LcvPx++23zyQ5UarOhRJvXLsrf9gFNBPvvvY6/ZER6bO8+6O80EfC8RAZ&#10;zs7nc0o4+mbP52eTeQIt7m47H+IrsJoko6K1st1ly3xcAZdpXrPEbPc6xOHen/iUOVglxVoqlTe+&#10;2VwqT3YM+77O3yHVgzBlSFfRF/NpKorhMNc4RGhqh4IE0+R8D26E+8Dj/P0LOBW2YqEdCsgIKYyV&#10;Wkbw2WqBiZdGkLh3KLnBt0ZTMRoEJQrwaSYrR0Ym1SmRKKQyqGfq0tCXZMV+0yNMMjdW7L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Kiw2u&#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0872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11" name="矩形标注 41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0872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iTiDVc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fiTi&#10;D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739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12" name="直接箭头连接符 4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739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QsskZgYCAAD1AwAADgAAAGRycy9lMm9Eb2MueG1srVPN&#10;jtMwEL4j8Q6W7zRtoSs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f80WTK&#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QsskZ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13" name="文本框 41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0862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zeLzHBACAAA6BAAADgAAAGRycy9lMm9Eb2MueG1srVNL&#10;jhMxEN0jcQfLe9KdzEzI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ji8oscxg&#10;yfc/f+x//dn//k7SIlrUe6gQeecRG4dbN2Dj3K8DLiblQxNM+qMmgvto8O5ksBwi4enQ9Hpazq4o&#10;4bh3OX47u8gVKB5O+wDxg3SGpKCmAQuYfWXbjxAxE4TeQ9Jl4LQSK6V1noR2/U4HsmVY7FX+UpJ4&#10;5AlMW9LX9Ppq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M3i8xw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14" name="直接箭头连接符 4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688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Oo3dh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791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15" name="文本框 41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0791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hSGni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801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16" name="矩形标注 41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0801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Ipew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oil7A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17" name="直接箭头连接符 4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698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5JXyc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m&#10;j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8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11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18" name="文本框 41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0811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wDBRA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AMFE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883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19" name="直接箭头连接符 4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0883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Yby/E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20" name="圆角矩形 42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0821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3ARfi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3ARf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对违反固体废物存贮规定的处罚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、《固体废物进口管理办法》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047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21" name="矩形标注 42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047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glPr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HYJ&#10;T6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22" name="文本框 42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0975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N/BI0uAgAAb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zfwSN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0893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23" name="直接箭头连接符 42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0893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W9AZP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965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24" name="矩形 42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0965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afK6j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0924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25" name="直接箭头连接符 42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0924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VeV2EH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0&#10;xpkFQ1d+8/b6+5sPN18+f3t//ePru2R/+shSAMnVeywpa2nX4bBDvw6J+64JJv2JFdtlifdHieUu&#10;MkHOs4dURZB/OpuOzzNgccr0AeNT6QxLRsUxBlBtF5fOWrpJFyZZY9g+w0i1KfFXQiqrLesrfj5L&#10;PATQZDY0EWQaT+zQtjkXnVb1pdI6ZWBoN0sd2BbSdOQvMSTcP8JSkRVgN8Tlo2FuOgn1E1uzuPek&#10;mqXnwlMLRtacaUmvK1kECGUEpU+RMSiwrf5HNJXXlrpIQg/SJmvj6n1WPPtpGnKf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1Xldh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0985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26" name="文本框 42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0985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jLKKC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hnP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ajLKK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95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27" name="矩形标注 42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0995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XbDIl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l2wyJ&#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28" name="直接箭头连接符 42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0934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pcuqIBgIAAPUDAAAOAAAAZHJzL2Uyb0RvYy54bWytU82O&#10;0zAQviPxDpbvNG2hK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zRlC7e&#10;gqErv3l7/f3Nh5svn7+9v/7x9V2yP31kKYDk6j2WlLW063DYoV+HxH3XBJP+xIrtssT7o8RyF5kg&#10;59nDGWeC/NPZdHw+S4DFKdMHjE+lMywZFccYQLVdXDpr6SZdmGSNYfsM45D4KyGV1Zb1FT+fTVMF&#10;oMlsaCLINJ7YoW1zLjqt6k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pcuq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57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29" name="文本框 42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057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XYxUI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mlN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LXYxUI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0944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30" name="直接箭头连接符 4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0944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AdK67IG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IU0sGLry23c3399+vL3+8u3DzY+v75P9+RNLASRX77GkrKW9DPsd+suQuG+bYNKfWLFtlnh3kFhu&#10;IxPkPD2ZcSbIP51Nx2ezBFgcM33A+Ew6w5JRcYwBVNvFpbOWbtKFSdYYNs8xDom/ElJZbVlf8bPZ&#10;NFUAmsyGJoJM44kd2jbnotOqvlB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AdK67I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067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31" name="流程图: 决策 43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067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jZzH5&#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088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32" name="矩形标注 43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088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G0M0&#10;G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54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33" name="直接箭头连接符 4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0954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&#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UzTCj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77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34" name="文本框 43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077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NW+G6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903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35" name="直接箭头连接符 4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0903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iQ8wc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PvIkPM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06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36" name="文本框 43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006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e+PhY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37" name="矩形标注 43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016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C289dx&#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0913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38" name="直接箭头连接符 4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0913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fkLRo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oYu3YOjKb9/dfH/78fb6y7cPNz++vk/2508sBZBcvceSspb2Mux36C9D4r5tgkl/YsW2WeLdQWK5&#10;jUyQ8/Rkxpkg/3Q2HZ/NEmBxzPQB4zPpDEtGxTEGUG0Xl85aukkXJllj2DzHOCT+SkhltWV9xc9m&#10;01QBaDIbmggyjSd2aNuci06r+k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Bn5C0a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26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39" name="文本框 43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026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9KbdkAAAAJAQAADwAAAAAAAAABACAA&#10;AAAiAAAAZHJzL2Rvd25yZXYueG1sUEsBAhQAFAAAAAgAh07iQP3Iw+UMAgAAO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098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40" name="直接箭头连接符 4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098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lX/gGAgAA9QMAAA4AAABkcnMvZTJvRG9jLnhtbK1TzW4T&#10;MRC+I/EOlu9kk9B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ckCYW&#10;DF357bub728/3l5/+fbh5sfX98n+/ImlAJKr91hS1tJehv0O/WVI3LdNMOlPrNg2S7w7SCy3kQly&#10;nj6ecSbIP51Nx2ezBFgcM33A+Ew6w5JRcYwBVNvFpbOWbtKFSdYYNs8xDom/ElJZbVlf8bPZNFUA&#10;msyGJoJM44kd2jbnotOqvlBapwwM7XqpA9tAmo787Rv6IywVWQF2Q1w+SmFQdhLqp7ZmcedJNUvP&#10;hacWjKw505JeV7JyZASlj5ExKLCt/kc06aEtyZKEHqRN1trVu6x49tM0ZOH2k5vG7fd9zj6+1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lX/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036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41" name="圆角矩形 44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036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fhvlq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对尾矿、矸石、废石等矿业未按规定进行封场的处罚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262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42" name="矩形标注 44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262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C4&#10;bxI+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43" name="文本框 44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190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nQ2XP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108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44" name="直接箭头连接符 44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108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YAgj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180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45" name="矩形 44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180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&#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fFax2AAAAAkBAAAPAAAAAAAAAAEAIAAAACIAAABk&#10;cnMvZG93bnJldi54bWxQSwECFAAUAAAACACHTuJAn2kHAQYCAAAtBAAADgAAAAAAAAABACAAAAAn&#10;AQAAZHJzL2Uyb0RvYy54bWxQSwUGAAAAAAYABgBZAQAAnw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139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46" name="直接箭头连接符 44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139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dZDYYGAgAA9QMAAA4AAABkcnMvZTJvRG9jLnhtbK1T&#10;S44TMRDdI3EHy3vSSZhE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c/O&#10;pp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dZDY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200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47" name="文本框 44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200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g6raioCAABuBAAADgAAAGRycy9lMm9Eb2MueG1srVTN&#10;jtMwEL4j8Q6W7zRpSbt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g6ra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210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48" name="矩形标注 44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210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Olj&#10;575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49" name="直接箭头连接符 44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149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D3oF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72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50" name="文本框 45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272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KK5Vx8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Q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orlXH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159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51" name="直接箭头连接符 4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159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3mgH8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s&#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3mgH8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52" name="流程图: 决策 45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282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YUnQA&#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303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53" name="矩形标注 45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303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kruI1YCAACnBAAADgAAAGRycy9lMm9Eb2MueG1srVTN&#10;jtMwEL4j8Q6W79skTbq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KSu4j&#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69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54" name="直接箭头连接符 4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169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WT7PgcCAAD1AwAADgAAAGRycy9lMm9Eb2MueG1srVPN&#10;bhMxEL4j8Q6W72ST0FR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8xO&#10;OLNg6Mpv3918f/vx9vrLtw83P76+T/bnTywFkFy9x5KylvYy7HfoL0Pivm2CSX9ixbZZ4t1BYrmN&#10;TJDz9PGMM0H+6Ww6PpslwOKY6QPGZ9IZloyKYwyg2i4unbV0ky5MssaweY5xSPyVkMpqy/qKn82m&#10;qQLQZDY0EWQaT+zQtjkXnVb1h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BFk+z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92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55" name="文本框 45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292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AgtL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118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56" name="直接箭头连接符 4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118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ic/KF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f8&#10;0WzO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ic/K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221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57" name="文本框 45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221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tmV0g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jpVbmg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Zld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231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58" name="矩形标注 45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231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XY9UQ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128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59" name="直接箭头连接符 4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128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1IRtcGAgAA9QMAAA4AAABkcnMvZTJvRG9jLnhtbK1T&#10;zY7TMBC+I/EOlu80baEr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Z&#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1IRt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41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60" name="文本框 46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241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NvlwTMLAgAAOgQAAA4AAABkcnMvZTJvRG9jLnhtbK1T&#10;Ta7TMBDeI3EHy3uatLw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QI1scxg&#10;y48/fxx//Tn+/k7SJkrUe6gQeeMRG4e3bsDBudsH3EyVD00w6Y81ETxHssNZYDlEwtOlxXzxajqn&#10;hOPZ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2+XBM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313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61" name="直接箭头连接符 4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313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5auRMGAgAA9QMAAA4AAABkcnMvZTJvRG9jLnhtbK1TzY7T&#10;MBC+I/EOlu80baEV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NF8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5auR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251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62" name="圆角矩形 46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251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a5sU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对违反危险废物污染环境防治有关规定的处罚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14771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63" name="矩形标注 46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4771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D2w&#10;Cf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64" name="文本框 46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4054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BazKD4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g6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FrMoP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3235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65" name="直接箭头连接符 46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3235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CH/GZ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3952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66" name="矩形 46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3952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pZ9yQMCAAAtBAAADgAAAGRycy9lMm9Eb2MueG1srVPN&#10;jtMwEL4j8Q6W7zRt2Z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ouKbHMYMv/&#10;fP/5+9cPknZQn85DiWF3/jaMHqCZyPZ1MOmPNEifNT2dNZV9JBw3Z8vV6nq1oITj2dX83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pZ9y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3542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67" name="直接箭头连接符 46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3542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am620HAgAA9Q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q5I+m&#10;jzmzYOjKb95df3/78ebL1bcP1z++vk/2508sBZBcnccZZS3tOhx26Nchcd/VwaQ/sWK7LPH+KLHc&#10;RSbIOX044UyQfzwZD88mCbA4ZfqA8Zl0hiWj5BgDqKaNS2ct3aQLo6wxbJ9j7BN/JaSy2rKu5GeT&#10;caoANJk1TQSZxhM7tE3ORadVdaG0ThkYms1SB7aFNB35OzT0R1gqsgJs+7h8lMJg1kqontqKxb0n&#10;1Sw9F55aMLLiTEt6XcnKkRGUPkXGoMA2+h/RpIe2JEsSupc2WRtX7bPi2U/TkIU7TG4at9/3Ofv0&#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DWputt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4156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68" name="文本框 46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4156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dUgES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JMZ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1SAR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4259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69" name="矩形标注 46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4259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NU4al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HK5&#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TVOG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70" name="直接箭头连接符 47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3644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8GWaU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PHpMm&#10;Fgxd+c276+9vP958ufr24frH1/fJ/vyJpQCSq/dYUtbSXoT9Dv1FSNy3TTDpT6zYNku8O0gst5EJ&#10;cp48nHEmyD+dTcenswRYHDN9wPhMOsOSUXGMAVTbxaWzlm7ShUnWGDbPMQ6JvxJSWW1ZX/HT2TRV&#10;AJrMhiaCTOOJHdo256LTqj5XWqcMDO16qQPbQJqO/O0b+iMsFVkBdkNcPkphUHYS6qe2ZnHnSTVL&#10;z4WnFoysOdOSXleycmQEpY+RMSiwrf5HNOmhLcmShB6kTdba1busePbTNGTh9pObxu33fc4+vtb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8GWa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873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71" name="文本框 47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4873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CFVcGQ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Xg2pM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IVVwZ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72" name="直接箭头连接符 4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3747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SyV74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e&#10;Tzm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ksle+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976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73" name="流程图: 决策 47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4976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8b5I&#10;V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5180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74" name="矩形标注 47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5180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RLM09gA&#10;AAAIAQAADwAAAAAAAAABACAAAAAiAAAAZHJzL2Rvd25yZXYueG1sUEsBAhQAFAAAAAgAh07iQNGN&#10;mDNYAgAApwQAAA4AAAAAAAAAAQAgAAAAJwEAAGRycy9lMm9Eb2MueG1sUEsFBgAAAAAGAAYAWQEA&#10;APEF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849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75" name="直接箭头连接符 4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3849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AJsd1Qg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AAmx3V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5078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76" name="文本框 47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5078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Hb+ets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3337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77" name="直接箭头连接符 4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3337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JgwLP8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4361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78" name="文本框 47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4361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hqOkI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4464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479" name="矩形标注 47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4464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bd81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mnswV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bd8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3440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480" name="直接箭头连接符 4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3440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JRyJM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kiYWDF357bub728/3l5/+fbh5sfX98n+/ImlAJKr91hS1tJehv0O/WVI3LdNMOlPrNg2S7w7SCy3&#10;kQlynjyecSbIP51Nx2ezBFgcM33A+Ew6w5JRcYwBVNvFpbOWbtKFSdYYNs8xDom/ElJZbVlf8bPZ&#10;NFUAmsyGJoJM44kd2jbnotOqvlB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JRyJ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566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481" name="文本框 48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4566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bbsZULAgAAOgQAAA4AAABkcnMvZTJvRG9jLnhtbK1T&#10;Ta7TMBDeI3EHy3uatLy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6npKiWUG&#10;W3788f348/fx1zeSNlGi3kOFyFuP2Di8cQMOzt0+4GaqfGiCSX+sieA5Cnw4CyyHSHi6tJgvXk3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5tuxl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5283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482" name="直接箭头连接符 4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5283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6+vm5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4668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483" name="圆角矩形 48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4668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XKfN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对危险废物产生者不处置其产生的危险废物又不承担的处置费用的处罚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、《废弃危险化学品污染环境防治办法》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6921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484" name="矩形标注 48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6921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aTZx1k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l&#10;pNnH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485" name="文本框 48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6204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OwuxA4t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OwuxA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5385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486" name="直接箭头连接符 48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5385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N+Gzg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f80XTC&#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N+Gz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6102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487" name="矩形 48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6102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DJYDcM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5692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488" name="直接箭头连接符 48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5692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L/DjsH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C/w47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6307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489" name="文本框 48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6307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0jMI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kv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0jMI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6409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490" name="矩形标注 49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6409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KtkVB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SrZFQ&#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491" name="直接箭头连接符 49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5795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gEhc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024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492" name="文本框 49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7024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rBlZst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rBlZ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5897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493" name="直接箭头连接符 4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5897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i5Jj4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7126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494" name="流程图: 决策 49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7126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z6P&#10;KR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7331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495" name="矩形标注 49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7331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vj6UV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Jb4+lF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000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496" name="直接箭头连接符 4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6000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DtdfwYCAAD1AwAADgAAAGRycy9lMm9Eb2MueG1srVNL&#10;jhMxEN0jcQfLe9JJIBF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bl&#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hDtdf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7228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497" name="文本框 49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7228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S8AKfQ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V/IY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S8AKfQ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5488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498" name="直接箭头连接符 4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5488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GnJqQYCAAD1AwAADgAAAGRycy9lMm9Eb2MueG1s&#10;rVPNjtMwEL4j8Q6W7zRtoSs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GnJq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6512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499" name="文本框 49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6512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d1I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6614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00" name="矩形标注 50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6614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ZFOmh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5590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01" name="直接箭头连接符 5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5590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mIPFo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k5&#10;5syCoSu/fXf9/e3H269fvn24/nHzPtmfP7EUQHJtPVaUtbCrcNihX4XEfdcGk/7Eiu2yxPujxHIX&#10;mSDn2eMpZ4L8k+mkPJ8mwOKU6QPGZ9IZloyaYwyguj4unLV0ky6Ms8aweY5xSPyVkMpqy7Y1P59O&#10;UgWgyWxpIsg0ntih7XIuOq2aS6V1ysDQrRc6sA2k6cjfoaE/wlKRJWA/xOWjFAZVL6F5a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mIPFo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716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02" name="文本框 50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6716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4tg1A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D+LYNQ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7433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03" name="直接箭头连接符 5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7433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MEjDXA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6819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04" name="圆角矩形 50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6819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JJS8C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JJS8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对从事畜禽规模养殖未规定收集、贮存、处置畜禽粪便，造成环境污染的处罚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《中华人民共和国固体废物污染环境防治法》</w:t>
      </w:r>
      <w:r>
        <w:rPr>
          <w:rFonts w:hint="eastAsia" w:ascii="黑体" w:hAnsi="黑体" w:eastAsia="黑体" w:cs="黑体"/>
          <w:sz w:val="32"/>
          <w:szCs w:val="32"/>
          <w:lang w:eastAsia="zh-CN"/>
        </w:rPr>
        <w:t>、 《畜禽规模养殖污染防治条例》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19072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05" name="矩形标注 50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19072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xdWnFV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MXV&#10;px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06" name="文本框 50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18355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ILDO6Q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7536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07" name="直接箭头连接符 50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7536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twZyBwk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twZyB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8252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08" name="矩形 50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18252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0JPL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WWLjLTPY8l9f&#10;v//88Y2kHdSn91Bh2J2/DZMHaCayQxNM+iMNMmRNT2dN5RAJx8351Wp1vVpSwvHszeLt6+UygRYP&#10;t32A+EE6Q5JR04A9y1Ky40eIY+ifkJQMnFZip7TOTmj373QgR4b93eVvQn8Spi3pa7paLlId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fQk8u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7843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09" name="直接箭头连接符 50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7843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km+vIG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km+vI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18457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10" name="文本框 51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18457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HJWy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P8clb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560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11" name="矩形标注 51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18560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PTwZSN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NMs&#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PTwZSN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12" name="直接箭头连接符 51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17945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DYNL3Bg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KzyZQz&#10;C4au/Pbd9fe3H2+/fvn24frHzftkf/7EUgDJ1XssKWtp1+GwQ78OifuuCSb9iRXbZYn3R4nlLjJB&#10;zrPHM84E+aez6fh8lgCLU6YPGJ9JZ1gyKo4xgGq7uHTW0k26MMkaw/Y5xiHxV0Iqqy3rK34+m6YK&#10;QJPZ0ESQaTyxQ9vmXHRa1ZdK65SBod0sdWBbSNORv0NDf4SlIivAbojLRykMyk5C/dTWLO49qWbp&#10;ufDUgpE1Z1rS60pWjoyg9CkyBgW21f+IJj20JVmS0IO0ydq4ep8Vz36a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DYNL3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174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13" name="文本框 51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19174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LUlY/4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QyvKH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LUlY/4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18048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14" name="直接箭头连接符 5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18048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OucgIkG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fDZ5&#10;xJ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OucgI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9276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15" name="流程图: 决策 51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19276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4hhnNgA&#10;AAAKAQAADwAAAAAAAAABACAAAAAiAAAAZHJzL2Rvd25yZXYueG1sUEsBAhQAFAAAAAgAh07iQKat&#10;R9AfAgAARQQAAA4AAAAAAAAAAQAgAAAAJwEAAGRycy9lMm9Eb2MueG1sUEsFBgAAAAAGAAYAWQEA&#10;ALgF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19481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16" name="矩形标注 51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19481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7/XeIF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13i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150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17" name="直接箭头连接符 5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18150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v+Kpt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9379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18" name="文本框 51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19379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Chul69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7638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19" name="直接箭头连接符 5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7638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d7A9YAY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s8k5ZxYMXfntu+vvbz/efv3y7cP1j5v3yf78iaUAkqv3WFLW0q7DYYd+HRL3XRNM+hMrtssS748S&#10;y11kgpxnj2ecCfJPZ9Px+SwBFqdMHzA+k86wZFQcYwDVdnHprKWbdGGSNYbtc4xD4q+EVFZb1lf8&#10;fDZNFYAms6GJINN4Yoe2zbnotKovldYpA0O7WerAtpCmI3+Hhv4IS0VWgN0Ql49SGJSdhPqprVnc&#10;e1LN0nPhqQUja860pNeVrBwZQelTZAwKbKv/EU16aEuyJKEHaZO1cfU+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d7A9Y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8662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20" name="文本框 52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18662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xzeUw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RxzeUw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8764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21" name="矩形标注 52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18764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h21g&#10;EF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7740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22" name="直接箭头连接符 5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7740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NDc65s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867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23" name="文本框 52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18867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mRaULAgAAOgQAAA4AAABkcnMvZTJvRG9jLnhtbK1T&#10;Ta7TMBDeI3EHy3uatI8W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fHZFiWUG&#10;W378+eP468/x93eSNlGi3kOFyBuP2Di8dQMOzt0+4GaqfGiCSX+sieA5Cnw4CyyHSHi6tJgvXk3n&#10;lHA8e3k1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f+ZFp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19584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24" name="直接箭头连接符 5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19584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ggueUG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DZ9xJkF&#10;Q1d+8/b6+5sPN18+f3t//ePru2R/+shSAMnVeywpa2nX4bBDvw6J+64JJv2JFdtlifdHieUuMkHO&#10;s4czzgT5p7Pp+HyWAItTpg8Yn0pnWDIqjjGAaru4dNbSTbowyRrD9hnGIfFXQiqrLesrfj6bpgpA&#10;k9nQRJBpPLFD2+ZcdFrVl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ggue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18969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25" name="圆角矩形 52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18969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C2dTo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对违反危险废物经营许可管理有关规定的处罚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《危险废物经营许可证管理办法》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1222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26" name="矩形标注 52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1222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dZZq&#10;K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27" name="文本框 52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0505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EvHN8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19686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28" name="直接箭头连接符 52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19686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qsAO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0403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29" name="矩形 52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0403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XnOU4Q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2VF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XnOU4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19993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30" name="直接箭头连接符 53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19993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bhHSM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Mz&#10;0sSCoSu/fXvz/c2H2y+fv72/+fH1XbI/fWQpgOTqPZaUtbTrcNihX4fEfdcEk/7Eiu2yxPujxHIX&#10;mSDn+dm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bhHSM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0608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31" name="文本框 53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0608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zB3uICoCAABuBAAADgAAAGRycy9lMm9Eb2MueG1srVTN&#10;jtMwEL4j8Q6W7zRptyl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zB3uI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710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32" name="矩形标注 53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0710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GXszZ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rO&#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kZez&#10;Nl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33" name="直接箭头连接符 53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0096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SnzQc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324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34" name="文本框 53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1324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TVLg8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yM6b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ATVLg8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35" name="直接箭头连接符 5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0198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pjZmIH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H&#10;M84sGLry23fX399+vP365duH6x8375P9+RNLASRX77GkrKVdh8MO/Tok7rsmmPQnVmyXJd4fJZa7&#10;yAQ5z1IVQf7pbDo+z4DFKdMHjM+kMywZFccYQLVdXDpr6SZdmGSNYfscI9WmxF8Jqay2rK/4+Wya&#10;KgBNZkMTQabxxA5tm3PRaVVfKq1TBoZ2s9SBbSFNR/4SQ8L9IywVWQF2Q1w+Guamk1A/t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D6Y2Z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1427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36" name="流程图: 决策 53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1427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CqM&#10;nh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1632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37" name="矩形标注 53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1632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Vwtg3&#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300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38" name="直接箭头连接符 5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0300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Zk/bi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529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39" name="文本框 53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1529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IHGYS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19788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40" name="直接箭头连接符 5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19788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bg6paQYCAAD1AwAADgAAAGRycy9lMm9Eb2MueG1s&#10;rVPNjtMwEL4j8Q6W7zRtoSs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d8&#10;9og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bg6pa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0812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41" name="文本框 54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0812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FJ7dZ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0915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42" name="矩形标注 54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0915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OGKGVY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k4YoZ&#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19891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43" name="直接箭头连接符 5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19891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pwgFYH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s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6cIBW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017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44" name="文本框 54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1017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8dd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1734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45" name="直接箭头连接符 5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1734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KM0igHAgAA9QMAAA4AAABkcnMvZTJvRG9jLnhtbK1TzY7T&#10;MBC+I/EOlu80baEr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fPZo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SjNI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1120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46" name="圆角矩形 54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1120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CFb8s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对未按规定处置医疗废物的处罚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《医疗废物管理行政处罚办法（试行）》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3372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47" name="矩形标注 54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3372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jmzhQlg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I5s&#10;4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48" name="文本框 54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2656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KEk0Z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1836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49" name="直接箭头连接符 54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1836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hAdr9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2553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50" name="矩形 55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2553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1uhP4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2144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51" name="直接箭头连接符 55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2144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OxNdu4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PZ&#10;hDM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OxNdu4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2758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52" name="文本框 55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2758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SiGrS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BJKIat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860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53" name="矩形标注 55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2860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CA&#10;nmkN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2246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54" name="直接箭头连接符 55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2246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Qzw2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475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55" name="文本框 55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3475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FDpT0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UOlP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2348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56" name="直接箭头连接符 5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2348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IhkPI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3577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57" name="流程图: 决策 55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3577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dHQ+fh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0dD5+&#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3782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58" name="矩形标注 55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3782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ZejMA&#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2451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59" name="直接箭头连接符 5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2451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jOOwR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680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60" name="文本框 56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3680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Blyang0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AZcmp4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1939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61" name="直接箭头连接符 5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1939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FPgg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s/mE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f/FPg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2963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62" name="文本框 56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2963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SNIm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3065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63" name="矩形标注 56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3065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pgDqF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WQ6wk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D6mAO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2041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64" name="直接箭头连接符 5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2041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NzNMM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Z/&#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INzNM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168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65" name="文本框 56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3168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IMm5YJ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JIMm5Y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3884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66" name="直接箭头连接符 5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3884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vYBek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rP5nDML&#10;hq789t3197cfb79++fbh+sfN+2R//sRSAMnVeywpa2Uvw2GH/jIk7rsmmPQnVmyXJd4fJZa7yAQ5&#10;549nnAnyT2fT8dksARanTB8wPpPOsGRUHGMA1XZx5aylm3RhkjWG7XOMQ+KvhFRWW9ZX/Gw2TRWA&#10;JrOhiSDTeGKHts256LSqL5TWKQNDu1npwLaQpiN/h4b+CEtF1oDdEJePUhiUnYT6q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vYBe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3270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67" name="圆角矩形 56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3270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7yaMi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cHX+&#10;Ai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O8mjI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对造成环境噪声污染的处罚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5523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68" name="矩形标注 56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5523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Q21IC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Q21I&#10;C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69" name="文本框 56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4806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LI9uY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UuJn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yhzSEt&#10;8hlQwchdejZpcVNMcwjbWieaFtqQmp1SwBgmRU9XJs755ToV8vCbW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LI9uY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3987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70" name="直接箭头连接符 57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3987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7wIwm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4704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71" name="矩形 57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4704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dIvIN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8npOiWUGW/7r&#10;6/efP76RtIP69B4qDLv3d2HyAM1EdmiCSX+kQYas6emsqRwi4bg5v1qtblZLSjievVlcv14uE2jx&#10;cNsHiO+lMyQZNQ3YsywlO36AOIb+CUnJwGkldkrr7IR2/1YHcmTY313+JvQnYdqSvqar5SLVwXBo&#10;GxwWNI1H4mDbnO/JDXgMXObvX8CpsC2DbiwgI6QwVhkVZchWJ5l4ZwWJJ4/SWnxTNBVjpKBES3yC&#10;ycqRkSl9SSRqpy1KmBoztiJZcdgPCJPMvRMn7OrBB9V2KGluYw7H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B0i8g3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4294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72" name="直接箭头连接符 57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4294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GUZoS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4908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73" name="文本框 57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4908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ysSh1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5011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74" name="矩形标注 57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5011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tZHx1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qb&#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bWR8d&#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75" name="直接箭头连接符 57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4396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ATDrRA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625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76" name="文本框 57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5625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IMYf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2pc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gxh+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4499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77" name="直接箭头连接符 5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4499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Zm9pu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5728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78" name="流程图: 决策 57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5728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gicZ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5932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579" name="矩形标注 57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5932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Y001F1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m&#10;B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VPYDx+dfDbPwLHHkc1xZGss&#10;b1qY3aBtQIP9jSqPdy1ckGM/Evnzf1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jTTUX&#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601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580" name="直接箭头连接符 5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4601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Y/o+Ag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2Tlp&#10;YsHQld++vfn+5sPtl8/f3t/8+Pou2Z8+shRAcvUeS8pa2nU47NCvQ+K+a4JJf2LFdlni/VFiuYtM&#10;kPPs8YwzQf7pbDq+mCXA4pTpA8an0hmWjIpjDKDaLi6dtXSTLkyyxrB9hnFI/JWQymrL+opfzKap&#10;AtBkNjQRZBpP7NC2ORedVvWV0jplYGg3Sx3YFtJ05O/Q0B9hqcgKsBvi8lEKg7KTUD+xNYt7T6pZ&#10;ei48tWBkzZmW9LqSlSMjKH2KjEGBbfU/okkPbUmWJPQgbbI2rt5nxbOfpiELd5jcNG6/7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Y/o+A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830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581" name="文本框 58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5830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7Yuo4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4089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582" name="直接箭头连接符 5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4089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1EPK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5113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583" name="文本框 58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5113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mzUs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5216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584" name="矩形标注 58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5216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ovhfC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4192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585" name="直接箭头连接符 5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4192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94RUMI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dn5&#10;jDMLhq789u3N9zcfbr98/vb+5sfXd8n+9JGlAJKr91hS1tKuw2GHfh0S910TTPoTK7bLEu+PEstd&#10;ZIKcZ4+piiD/dDYdX2TA4pTpA8an0hmWjIpjDKDaLi6dtXSTLkyyxrB9hpFqU+KvhFRWW9ZX/GI2&#10;TRWAJrOhiSDTeGKHts256LSqr5TWKQNDu1nqwLaQpiN/iSHh/hGWiqwAuyEuHw1z00mon9iaxb0n&#10;1Sw9F55aMLLmTEt6XckiQCgjKH2KjEGBbfU/oqm8ttRFEnqQNlkbV++z4tlP05D7PE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8AYA2QAAAAkBAAAPAAAAAAAAAAEAIAAAACIA&#10;AABkcnMvZG93bnJldi54bWxQSwECFAAUAAAACACHTuJAn3hFQwgCAAD1AwAADgAAAAAAAAABACAA&#10;AAAoAQAAZHJzL2Uyb0RvYy54bWxQSwUGAAAAAAYABgBZAQAAog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318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586" name="文本框 58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5318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eA96M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6035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587" name="直接箭头连接符 5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6035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H03R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5420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588" name="圆角矩形 58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5420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hTiy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12-B-02900-140522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对建筑施工单位违反建筑施工噪声规定的处罚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《中华人民共和国环境噪声污染防治法》</w:t>
      </w:r>
      <w:r>
        <w:rPr>
          <w:rFonts w:hint="eastAsia" w:ascii="黑体" w:hAnsi="黑体" w:eastAsia="黑体" w:cs="黑体"/>
          <w:sz w:val="32"/>
          <w:szCs w:val="32"/>
          <w:lang w:eastAsia="zh-CN"/>
        </w:rPr>
        <w:t>、《山西省减少污染物排放条例》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27673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589" name="矩形标注 58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7673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b&#10;kuJ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590" name="文本框 59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6956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sI6cks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mwjpyS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6137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591" name="直接箭头连接符 59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6137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&#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p8v9p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6854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592" name="矩形 59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6854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2IsZO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6444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593" name="直接箭头连接符 59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6444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kS0K8G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rOL&#10;M84sGLry27c33998uP3y+dv7mx9f3yX700eWAkiu3mNJWUu7Docd+nVI3HdNMOlPrNguS7w/Six3&#10;kQlynp/N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HkS0K8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7059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594" name="文本框 59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7059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CRSds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7161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595" name="矩形标注 59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7161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LH1/&#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596" name="直接箭头连接符 59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6547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FkKvu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JbMq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FkKvu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776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597" name="文本框 59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7776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Rjck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Qxo8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JGNy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6649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598" name="直接箭头连接符 5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6649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3CPzg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rNz&#10;ungLhq789t3197cfb79++fbh+sfN+2R//sRSAMnVeywpa2nX4bBDvw6J+64JJv2JFdtlifdHieUu&#10;MkHOs8czzgT5p7Pp+HyWAItTpg8Yn0lnWDIqjjGAaru4dNbSTbowyRrD9jnGIfFXQiqrLesrfj6b&#10;pgpAk9nQRJBpPLFD2+ZcdFrVl0rrlIGh3Sx1YFtI05G/Q0N/hKUiK8BuiMtHKQzKTkL91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3CPz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7878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599" name="流程图: 决策 59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27878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tBgw&#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28083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00" name="矩形标注 60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28083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9FApJ1Q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NEszT2AAAAAgB&#10;AAAPAAAAAAAAAAEAIAAAACIAAABkcnMvZG93bnJldi54bWxQSwECFAAUAAAACACHTuJA9FApJ1QC&#10;AACnBAAADgAAAAAAAAABACAAAAAnAQAAZHJzL2Uyb0RvYy54bWxQSwUGAAAAAAYABgBZAQAA7QUA&#10;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752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01" name="直接箭头连接符 6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6752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3NWMwY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8/GE&#10;MwuGrvz23fX3tx9vv3759uH6x837ZH/+xFIAydV7LClrZS/DYYf+MiTuuyaY9CdWbJcl3h8llrvI&#10;BDnnj2ecCfJPZ9Px2SwBFqdMHzA+k86wZFQcYwDVdnHlrKWbdGGSNYbtc4xD4q+EVFZb1lf8bDZN&#10;FYAms6GJINN4Yoe2zbnotKovlNYpA0O7WenAtpCmI3+Hhv4IS0XWgN0Ql49SGJSdhPqp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G3NWM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980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02" name="文本框 60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27980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4rJa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e4rJa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6240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03" name="直接箭头连接符 6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6240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g9hnGQ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7264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04" name="文本框 60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7264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NcgU5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7366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05" name="矩形标注 60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7366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QwcLZ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6342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06" name="直接箭头连接符 6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6342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H9aHF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468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07" name="文本框 60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7468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GM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9rIY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8185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08" name="直接箭头连接符 6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28185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LcIiI4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xXbwF&#10;Q1d+++76+9uPt1+/fPtw/ePmfbI/f2IpgOTqPZaUtbKX4bBDfxkS910TTPoTK7bLEu+PEstdZIKc&#10;88czzgT5p7Pp+GyWAItTpg8Yn0lnWDIqjjGAaru4ctbSTbowyRrD9jnGIfFXQiqrLesrfjabpgpA&#10;k9nQRJBpPLFD2+ZcdFrVF0rrlIGh3ax0YFtI05G/Q0N/hKUia8BuiMtHKQzKTkL91NYs7j2pZum5&#10;8NSCkTVnWtLrSlaOjKD0KTIGBbbV/4gmPbQlWZLQg7TJ2rh6nxXPfpqGLNxhctO4/b7P2afX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LcIiI4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7571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09" name="圆角矩形 60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7571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NHYE28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对违反放射性同位素与射线装置许可证规定的处罚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29824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10" name="矩形标注 61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29824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7pA9F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7pA&#10;9F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11" name="文本框 61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29107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dv4E0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dv4E0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28288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12" name="直接箭头连接符 61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28288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R+mkvQk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R+mkv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004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13" name="矩形 61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29004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3tLPQM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c6uKLHMYMv/&#10;fP/5+9cPknZQn85DiWF3/jaMHqCZyPZ1MOmPNEifNT2dNZV9JBw3Z8vV6nq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E3tLP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28595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14" name="直接箭头连接符 61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28595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ln6u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5&#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Kln6uA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29209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15" name="文本框 61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29209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TiIu6Cs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8EfAdgAAAAIAQAADwAAAAAAAAABACAAAAAiAAAAZHJzL2Rvd25yZXYueG1sUEsBAhQA&#10;FAAAAAgAh07iQE4iLugrAgAAbgQAAA4AAAAAAAAAAQAgAAAAJwEAAGRycy9lMm9Eb2MueG1sUEsF&#10;BgAAAAAGAAYAWQEAAMQ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9312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16" name="矩形标注 61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29312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aMxFY&#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17" name="直接箭头连接符 61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28697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9GcP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29926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18" name="文本框 61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29926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DBKE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QMEoT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28800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19" name="直接箭头连接符 6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28800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VLVwk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o&#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VLVw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0028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20" name="流程图: 决策 62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0028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DfzwR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CsN/PB&#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0233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21" name="矩形标注 62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0233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zmcvMFcCAACnBAAADgAAAGRycy9lMm9Eb2MueG1srVTN&#10;jtMwEL4j8Q6W79skbdpuqqZ72LIICcGKBe5u7CRG/pPtNu0T8BigPcGZM4/D8hqMnVDK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zmcv&#10;M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902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22" name="直接箭头连接符 6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28902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ieB8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0131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23" name="文本框 62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0131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kEPnhACAAA6BAAADgAAAGRycy9lMm9Eb2MueG1srVNL&#10;jhMxEN0jcQfLe9KdDBM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PpBD54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8390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24" name="直接箭头连接符 6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28390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OtvTjAY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Pn3EmQVDV37z9vr7mw83Xz5/e3/94+u7ZH/6yFIAydV7LClrZS/DYYf+MiTuuyaY9CdWbJcl3h8l&#10;lrvIBDnnD2ecCfJPZ9Px2SwBFqdMHzA+lc6wZFQcYwDVdnHlrKWbdGGSNYbtM4xD4q+EVFZb1lf8&#10;b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OtvTj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29414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25" name="文本框 62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29414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BW65Vg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29516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26" name="矩形标注 62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29516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N7YjV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28492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27" name="直接箭头连接符 6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28492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6l+rM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D59&#10;xJ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G6l+r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619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28" name="文本框 62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29619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LoPmS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0336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29" name="直接箭头连接符 6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0336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Kb3bmU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lnB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Kb3bmU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29721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30" name="圆角矩形 63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29721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tMqJW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对未建立放射性废物管理制度的处罚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31974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31" name="矩形标注 63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1974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mVbMlc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BmVb&#10;M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32" name="文本框 63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1257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WKzvk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eES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Fis75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0438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33" name="直接箭头连接符 63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0438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hZCV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1155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34" name="矩形 63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1155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M4Zcvo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0745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35" name="直接箭头连接符 63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0745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iYDAs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meP&#10;Z5xZMHTlt++uv7/9ePv1y7cP1z9u3if78yeWAkiu3mNJWUu7Docd+nVI3HdNMOlPrNguS7w/Six3&#10;kQly5iqC/NPZdHyeAYtTpg8Yn0lnWDIqjjGAaru4dNbSTbowyRrD9jlGqk2JvxJSWW1ZX/Hz2ZR4&#10;CKDJbGgiyDSe2KFtcy46repLpXXKwNBuljqwLaTpyF9iSLh/hKUiK8BuiMtHw9x0EuqntmZx70k1&#10;S8+FpxaMrDnTkl5XsggQyghKnyJjUGBb/Y9oKq8tdZGEHqRN1sbV+6x49tM05D4Pk5vG7fd9zj69&#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LiYDAs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1360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36" name="文本框 63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1360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McAX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1462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37" name="矩形标注 63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1462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OAEF09W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I8&#10;w0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Bdwf+JhMp1lcLCnme1pZmcs&#10;rxsYXhblBjTY3+jycNfCBTk9RyJ//1/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4AQX&#10;T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38" name="直接箭头连接符 63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0848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ktLH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076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39" name="文本框 63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2076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MtDzY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MMtDzY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0950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40" name="直接箭头连接符 6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0950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Cz1wwA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NLFg6Mpv3l5/f/Ph5svnb++vf3x9l+xPH1kKILl6jyVlrexlOOzQX4bEfdcEk/7Eiu2yxPujxHIX&#10;mSDn/OGMM0H+6Ww6PpslwOKU6QPGp9IZloyKYwyg2i6unLV0ky5MssawfYZxSPyVkMpqy/qKn82m&#10;qQLQZDY0EWQaT+zQtjkXnVb1hdI6ZWBoNysd2BbSdOTv0NAfYanIGrAb4vJRCoOyk1A/sTWLe0+q&#10;WXouPLVgZM2ZlvS6kpUjIyh9ioxBgW31P6JJD21JliT0IG2yNq7eZ8Wzn6YhC3eY3DRuv+9z9um1&#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Cz1wwA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2179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41" name="流程图: 决策 64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2179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KhpQS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2384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42" name="矩形标注 64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2384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gD4l&#10;C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052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43" name="直接箭头连接符 6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1052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&#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eIvqP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2281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44" name="文本框 64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2281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mAXWA8CAAA6BAAADgAAAGRycy9lMm9Eb2MueG1srVNL&#10;jhMxEN0jcQfLe9Kdk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sOqXEMoMl&#10;P/z8cfj15/D7O0mLaFHvoULkrUdsHN66ARvnfh1wMSkfmmDSHzUR3EeD92eD5RAJT4dm17NyfkUJ&#10;x73p+M38d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lmAXW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0540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45" name="直接箭头连接符 6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0540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DQd7hB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1564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46" name="文本框 64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1564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JSxr6U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1667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47" name="矩形标注 64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1667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G00oWF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0643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48" name="直接箭头连接符 6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0643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ExbBagG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P6I&#10;Lt6CoSu/eXv9/c2Hmy+fv72//vH1XbI/fWQpgOTqPZaUtbKX4bBDfxkS910TTPoTK7bLEu+PEstd&#10;ZIKc84czzgT5p7Pp+GyWAItTpg8Yn0pnWDIqjjGAaru4ctbSTbowyRrD9hnGIfFXQiqrLesrfjab&#10;pgpAk9nQRJBpPLFD2+ZcdFrVF0rrlIGh3ax0YFtI05G/Q0N/hKUia8BuiMtHKQzKTkL9xNYs7j2p&#10;Zum58NSCkTVnWtLrSlaOjKD0KTIGBbbV/4gmPbQlWZLQg7TJ2rh6nxXPfpqGLNxhctO4/b7P2afX&#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ExbBa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769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49" name="文本框 64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1769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F7HUlYLAgAAOgQAAA4AAABkcnMvZTJvRG9jLnhtbK1T&#10;Ta7TMBDeI3EHy3uatLwW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4uqaEssM&#10;tvz44/vx5+/jr28kbaJEvYcKkbcesXF44wYcnLt9wM1U+dAEk/5YE8FzFPhwFlgOkfB0aTFfvJrO&#10;KeF4dv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XsdSV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2486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50" name="直接箭头连接符 6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2486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GJjBJIG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vMZaWLB&#10;0JXfvrv+/vbj7dcv3z5c/7h5n+zPn1gKILl6jyVlrexlOOzQX4bEfdcEk/7Eiu2yxPujxHIXmSDn&#10;/PGMM0H+6Ww6PpslwOKU6QPGZ9IZloyKYwyg2i6unLV0ky5MssawfY5xSPyVkMpqy/qKn82mqQLQ&#10;ZDY0EWQaT+zQtjkXnVb1hdI6ZWBoNysd2BbSdOTv0NAfYanIGrAb4vJRCoOyk1A/tTWLe0+qWXou&#10;PLVgZM2ZlvS6kpUjIyh9ioxBgW31P6JJD21JliT0IG2yNq7eZ8Wzn6YhC3eY3DRuv+9z9um1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GJjBJ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1872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51" name="圆角矩形 65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1872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aF9j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对违反放射性规定代处置代治理的处罚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《中华人民共和国放射性污染防治法》</w:t>
      </w:r>
      <w:r>
        <w:rPr>
          <w:rFonts w:hint="eastAsia" w:ascii="黑体" w:hAnsi="黑体" w:eastAsia="黑体" w:cs="黑体"/>
          <w:sz w:val="32"/>
          <w:szCs w:val="32"/>
          <w:lang w:eastAsia="zh-CN"/>
        </w:rPr>
        <w:t>、《放射性废物安全管理条例》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4124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52" name="矩形标注 65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4124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yAMGo1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t8ORt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I&#10;Awaj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53" name="文本框 65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3408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G2r7s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2588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54" name="直接箭头连接符 65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2588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&#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FEZ75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3305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55" name="矩形 65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3305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A4gs92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2896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56" name="直接箭头连接符 65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2896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MqfVuw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Z&#10;n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MqfVuw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3510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57" name="文本框 65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3510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SPthH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612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58" name="矩形标注 65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3612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Gy8/Hh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fDmD&#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Gy8&#10;/Hh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59" name="直接箭头连接符 65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2998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DOGNo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227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60" name="文本框 66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4227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nhpo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n6eGm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3100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61" name="直接箭头连接符 6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3100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D0KJes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4329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62" name="流程图: 决策 66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4329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7opv&#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4534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63" name="矩形标注 66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4534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ugkjHl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6CSMe&#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203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64" name="直接箭头连接符 6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3203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wYheqgYCAAD1AwAADgAAAGRycy9lMm9Eb2MueG1srVPN&#10;jtMwEL4j8Q6W7zRtoRU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d8Pn/E&#10;mQVDV37z9vr7mw83Xz5/e3/94+u7ZH/6yFIAydV7LClrZS/DYYf+MiTuuyaY9CdWbJcl3h8llrvI&#10;BDnnD2ecCfJPZ9Px2SwBFqdMHzA+lc6wZFQcYwDVdnHlrKWbdGGSNYbtM4xD4q+EVFZb1lf8bDZN&#10;FYAms6GJINN4Yoe2zbnotKovlNYpA0O7WenAtpCmI3+Hhv4IS0XWgN0Ql49SGJSdhPqJrVnce1LN&#10;0nPhqQUja860pNeVrBwZQelTZAwKbKv/EU16aEuyJKEHaZO1cfU+K579NA1ZuMPkpnH7fZ+zT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wYheq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432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65" name="文本框 66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4432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AXq9Gt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2691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66" name="直接箭头连接符 6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2691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WSNvgAY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8/mcMwuGrvz23fX3tx9vv3759uH6x837ZH/+xFIAydV7LClrZS/DYYf+MiTuuyaY9CdWbJcl3h8l&#10;lrvIBDnnj2ecCfJPZ9Px2SwBFqdMHzA+k86wZFQcYwDVdnHlrKWbdGGSNYbtc4xD4q+EVFZb1lf8&#10;bDZNFYAms6GJINN4Yoe2zbnotKovlNYpA0O7WenAtpCmI3+Hhv4IS0XWgN0Ql49SGJSdhPqp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WSNvg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3715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67" name="文本框 66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3715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BV6aVA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3817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68" name="矩形标注 66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3817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46IJX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69" name="直接箭头连接符 6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2793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2k40M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l0&#10;xpkFQ1d+++76+9uPt1+/fPtw/ePmfbI/f2IpgOTaeSwpa2nX4bhDvw6J+74JJv2JFdtniQ8nieU+&#10;MkHO6eMJZ4L848l4OJskwOKc6QPGZ9IZloyKYwyg2i4unbV0ky6MssawfY6xT/yVkMpqy3YVn03G&#10;qQLQZDY0EWQaT+zQtjkXnVb1pdI6ZWBoN0sd2BbSdOTv2NAfYanICrDr4/JRCoOyk1A/tTWLB0+q&#10;WXouPLVgZM2ZlvS6kpUjIyh9joxBgW31P6JJD21JliR0L22yNq4+ZMWzn6YhC3ec3DRuv+9z9v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2k40M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3920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70" name="文本框 67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3920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KaQi6k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ppCLq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4636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71" name="直接箭头连接符 6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4636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HOc4nk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4022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72" name="圆角矩形 67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4022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JEDKW4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对伪造、变造、转让放射性同位素许可证和转让批准文件的处罚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6275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73" name="矩形标注 67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6275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dwdZ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meY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E3c&#10;HW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74" name="文本框 67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5558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YEbiS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4739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75" name="直接箭头连接符 67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4739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&#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BbmdD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5456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76" name="矩形 67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5456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jX21vg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XV4tKbHMYMv/&#10;fP/5+9cPknZQn85DiWF3/jaMHqCZyPZ1MOmPNEifNT2dNZV9JBw3Z8vV6nq1oITj2bv51d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jX21v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5046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77" name="直接箭头连接符 67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5046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NtgsAc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5660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78" name="文本框 67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5660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PyDqZ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763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679" name="矩形标注 67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5763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aL+m9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Wi/p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680" name="直接箭头连接符 68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5148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hAVRr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377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681" name="文本框 68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6377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U6aqo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ZTpqq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5251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682" name="直接箭头连接符 6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5251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mqZUE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fnZ&#10;l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mqZU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6480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683" name="流程图: 决策 68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6480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h01Q7&#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6684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684" name="矩形标注 68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6684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Ac&#10;jDF7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353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685" name="直接箭头连接符 6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5353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bedvYAAAACAEAAA8AAAAAAAAAAQAgAAAAIgAA&#10;AGRycy9kb3ducmV2LnhtbFBLAQIUABQAAAAIAIdO4kDdgy8qCAIAAPU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582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686" name="文本框 68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6582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agwCg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eeLO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agwC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4841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687" name="直接箭头连接符 6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4841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RSgeA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07Mn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RSgeA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5865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688" name="文本框 68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5865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A317vI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5968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689" name="矩形标注 68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5968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BkcOro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4944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690" name="直接箭头连接符 6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4944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G+Xk/kF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NLFg6Mpv311/f/vx9uuXbx+uf9y8T/bnTywFkFw7jyVlLe06HHfo1yFx3zfBpD+xYvss8eEksdxH&#10;Jsg5fTzhTJB/PBkPZ5MEWJwzfcD4TDrDklFxjAFU28Wls5Zu0oVR1hi2zzH2ib8SUllt2a7is8k4&#10;VQCazIYmgkzjiR3aNuei06q+VFqnDAztZqkD20KajvwdG/ojLBVZAXZ9XD5KYVB2Euqntmbx4Ek1&#10;S8+FpxaMrDnTkl5XsnJkBKXPkTEosK3+RzTpoS3JkoTupU3WxtWHrHj20zRk4Y6Tm8bt933OPr/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b5eT+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070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691" name="文本框 69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6070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m677D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6787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692" name="直接箭头连接符 6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6787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c8ot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6172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693" name="圆角矩形 69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6172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Jw5Ps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对生产、销售、使用放射性同位素的单位未按规定备案的处罚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38425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694" name="矩形标注 69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38425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FcjN&#10;W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695" name="文本框 69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7708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JrbDnot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JrbDno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6889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696" name="直接箭头连接符 69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6889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gRndpAk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k+mE&#10;MwuGrvz23c33tx9vr798+3Dz4+v7ZH/+xFIAybX1WFLWwq7CYYd+FRL3XRNM+hMrtssS748Sy11k&#10;gpyTx2ecCfKPp09G51n/4pTpA8Zn0hmWjIpjDKDaLi6ctXSTLoyyxrB5jpFqU+KvhFRWW7at+PRs&#10;nCoATWZDE0Gm8cQObZtz0WlVXyqtUwaGdr3QgW0gTUf+EkPC/SMsFVkCdn1cPurnppNQP7U1i3tP&#10;qll6Ljy1YGTNmZb0upJFgFBGUPoUGYMC2+p/RFN5bamLJHQvbbLWrt5nxbOfpiH3eZ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gRndp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7606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697" name="矩形 69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7606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lbPFt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7196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698" name="直接箭头连接符 69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7196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A85VV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7811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699" name="文本框 69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7811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FvQZV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913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00" name="矩形标注 70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37913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6ErglU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H6Ergl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01" name="直接箭头连接符 70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7299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Aa2KCi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528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02" name="文本框 70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38528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vXlQA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C9eVAC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7401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03" name="直接箭头连接符 7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7401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IJzkYg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e&#10;n3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CCc5GI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8630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04" name="流程图: 决策 70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38630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p/YXo&#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38835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05" name="矩形标注 70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38835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OtHFC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DrRxQh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7504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06" name="直接箭头连接符 7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7504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fvHqyQ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732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07" name="文本框 70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38732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MmOTzg8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MmOTz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6992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08" name="直接箭头连接符 7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6992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tqN+H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016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09" name="文本框 70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38016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MI+TTY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8118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10" name="矩形标注 71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38118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yPvtlI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xDsAtgAAAAJAQAA&#10;DwAAAAAAAAABACAAAAAiAAAAZHJzL2Rvd25yZXYueG1sUEsBAhQAFAAAAAgAh07iQCMj77ZSAgAA&#10;pgQAAA4AAAAAAAAAAQAgAAAAJwEAAGRycy9lMm9Eb2MueG1sUEsFBgAAAAAGAAYAWQEAAOsFAAAA&#10;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7094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11" name="直接箭头连接符 7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7094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FROZzAG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Fk&#10;wpkFQ1d+8/b6+5sPN18+f3t//ePru2R/+shSAMnVeywpa2nX4bBDvw6J+64JJv2JFdtlifdHieUu&#10;MkHOs4czzgT5p7Pp+HyWAItTpg8Yn0pnWDIqjjGAaru4dNbSTbowyRrD9hnGIfFXQiqrLesrfj6b&#10;pgpAk9nQRJBpPLFD2+ZcdFrVl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FROZzA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220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12" name="文本框 71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38220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g1jJ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8937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13" name="直接箭头连接符 7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38937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MzlVhoHAgAA9QMAAA4AAABkcnMvZTJvRG9jLnhtbK1TzW4T&#10;MRC+I/EOlu9kk1Qp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j+enHBm&#10;wdCV3767+f724+31l28fbn58fZ/sz59YCiC5eo8lZS3tZdjv0F+GxH3bBJP+xIpts8S7g8RyG5kg&#10;5+nJjDNB/ulsOj6bJcDimOkDxmfSGZaMimMMoNouLp21dJMuTLLGsHmOcUj8lZDKasv6ip/NpqkC&#10;0GQ2NBFkGk/s0LY5F51W9YXSOmVgaNdLHdgG0nTkb9/QH2GpyAqwG+LyUQqDspNQP7U1iztPqll6&#10;Ljy1YGTNmZb0upKVIyMofYyMQYFt9T+iSQ9tSZYk9CBtstau3mXF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M5VYa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38323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14" name="圆角矩形 71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38323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EMoytU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对在室外野外使用放射性同位素和射线装置未按规定设置标志或未经批准擅自在野外进行放射性同位素示踪试验的处罚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 xml:space="preserve"> 《放射性同位素与射线装置安全和防护条例</w:t>
      </w:r>
      <w:r>
        <w:rPr>
          <w:rFonts w:hint="eastAsia" w:ascii="黑体" w:hAnsi="黑体" w:eastAsia="黑体" w:cs="黑体"/>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0576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15" name="矩形标注 71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0576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tbmziF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LW5&#10;s4h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16" name="文本框 71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39859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0NvHQ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39040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17" name="直接箭头连接符 71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39040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usApb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39756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18" name="矩形 71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39756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mHWQM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9Rwbb5nBlv/6&#10;+v3nj28k7aA+vYcKw+79XZg8QDORHZpg0h9pkCFrejprKodIOG7Or1arm9WSEo5nbxbXr5fLBFo8&#10;3PYB4nvpDElGTQP2LEvJjh8gjqF/QlIycFqJndI6O6Hdv9WBHBn2d5e/Cf1JmLakr+lquUh1MBza&#10;BocFTeORONg253tyAx4Dl/n7F3AqbMugGwvICCmMVUZFGbLVSSbeWUHiyaO0Ft8UTcUYKSjREp9g&#10;snJkZEpfEonaaYsSpsaMrUhWHPYDwiRz78QJu3rwQbUdSjrPpacTnKKs/TTxaUwf+xn04Z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mHW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39347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19" name="直接箭头连接符 71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39347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TgoZg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39961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20" name="文本框 72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39961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cu8Y3ig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HLvGN4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0064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21" name="矩形标注 72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0064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q1mQdkAAAAJ&#10;AQAADwAAAAAAAAABACAAAAAiAAAAZHJzL2Rvd25yZXYueG1sUEsBAhQAFAAAAAgAh07iQESzqB5U&#10;AgAApwQAAA4AAAAAAAAAAQAgAAAAKAEAAGRycy9lMm9Eb2MueG1sUEsFBgAAAAAGAAYAWQEAAO4F&#10;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22" name="直接箭头连接符 72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39449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TjHdj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678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23" name="文本框 72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0678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Ig7sns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39552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24" name="直接箭头连接符 7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39552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DtwJR0H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n&#10;jzizYOjKb95df3/78ebL1bcP1z++vk/2508sBZBcvceSspb2Iux36C9C4r5tgkl/YsW2WeLdQWK5&#10;jUyQ8+ThjDNB/ulsOj6dJcDimOkDxmfSGZaMimMMoNouLp21dJMuTLLGsHmOcUj8lZDKasv6ip/O&#10;pqkC0GQ2NBFkGk/s0LY5F51W9bn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A7cCUd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0780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25" name="流程图: 决策 725"/>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0780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IYZzY&#10;AAAACgEAAA8AAAAAAAAAAQAgAAAAIgAAAGRycy9kb3ducmV2LnhtbFBLAQIUABQAAAAIAIdO4kDA&#10;Ebm/IAIAAEUEAAAOAAAAAAAAAAEAIAAAACcBAABkcnMvZTJvRG9jLnhtbFBLBQYAAAAABgAGAFkB&#10;AAC5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0985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26" name="矩形标注 72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0985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7YTH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F+2Ex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654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27" name="直接箭头连接符 7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39654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G8ODCI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883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28" name="文本框 72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0883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lhmiPxACAAA6BAAADgAAAGRycy9lMm9Eb2MueG1srVNL&#10;jhMxEN0jcQfLe9KdwGQ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JYZoj8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39142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29" name="直接箭头连接符 7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39142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p1yY9A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c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p1yY9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0166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30" name="文本框 73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0166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mmUy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0268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31" name="矩形标注 73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0268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vVpm&#10;B1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39244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32" name="直接箭头连接符 7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39244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0asPE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8+&#10;mXJ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DdGrDx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371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33" name="文本框 73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0371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ApMPP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1088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34" name="直接箭头连接符 7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1088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B15uKP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0473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35" name="圆角矩形 73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0473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8c+iI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对未按规定进行评估或发现隐患不及时整改、场所未按规定设置安全和防护设施以及放射性标志的处罚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2726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36" name="矩形标注 73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2726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AX6&#10;frV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37" name="文本框 73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2009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fa1qsu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8ZQ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nP8Rqk&#10;RT5DKpT4S88mLW4m0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B32tar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1190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38" name="直接箭头连接符 73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1190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Y21bUA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1907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39" name="矩形 73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1907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nxWsdgAAAAJAQAADwAAAAAAAAABACAAAAAiAAAAZHJz&#10;L2Rvd25yZXYueG1sUEsBAhQAFAAAAAgAh07iQPmYXJYEAgAALQ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1497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40" name="直接箭头连接符 74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1497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C1eNZEG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kSYWDF35zbvr728/3ny5+vbh+sfX98n+/ImlAJKr91hS1tJehP0O/UVI3LdNMOlPrNg2S7w7SCy3&#10;kQlynjyccSbIP51Nx6ezBFgcM33A+Ew6w5JRcYwBVNvFpbOWbtKFSdYYNs8xDom/ElJZbVlf8dPZ&#10;NFUAmsyGJoJM44kd2jbnotOqPldapwwM7XqpA9tAmo787Rv6IywVWQF2Q1w+SmFQdhLqp7ZmcedJ&#10;NUvPhacWjKw505JeV7JyZASlj5ExKLCt/kc06aEtyZKEHqRN1trVu6x49tM0ZOH2k5vG7fd9zj6+&#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C1eNZE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2112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41" name="文本框 74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2112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tN5nC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t9Mx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tN5n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2214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42" name="矩形标注 74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2214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rqoidWAgAApwQAAA4AAABkcnMvZTJvRG9jLnhtbK1U&#10;y47TMBTdI/EPlvfTPNpOH2o6iymDkBCMGGDvxk5i5Jdst0m/gM8AzQrWrPkcht/g2gml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rWZB2QAA&#10;AAkBAAAPAAAAAAAAAAEAIAAAACIAAABkcnMvZG93bnJldi54bWxQSwECFAAUAAAACACHTuJACuqi&#10;J1YCAACnBAAADgAAAAAAAAABACAAAAAoAQAAZHJzL2Uyb0RvYy54bWxQSwUGAAAAAAYABgBZAQAA&#10;8A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1600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43" name="直接箭头连接符 74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1600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&#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eSAcr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828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44" name="文本框 74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2828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4bubMs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7hu5s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1702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45" name="直接箭头连接符 7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1702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Gfn/2QAAAAkBAAAPAAAAAAAAAAEAIAAAACIA&#10;AABkcnMvZG93bnJldi54bWxQSwECFAAUAAAACACHTuJA0dxO0AgCAAD1AwAADgAAAAAAAAABACAA&#10;AAAo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2931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46" name="流程图: 决策 74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2931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7JPxG&#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3136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47" name="矩形标注 74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3136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Tr/JJlY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BOv8km&#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804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48" name="直接箭头连接符 7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1804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&#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E3w8zk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3033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49" name="文本框 74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3033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g34J+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1292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50" name="直接箭头连接符 7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1292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Y8jyAw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2316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51" name="文本框 75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2316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Lw4/D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2419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52" name="矩形标注 75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2419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Be1owO&#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1395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53" name="直接箭头连接符 7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1395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e22zwHAgAA9QMAAA4AAABkcnMvZTJvRG9jLnhtbK1T&#10;zW4TMRC+I/EOlu9kk1Qp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j+e&#10;nXBmwdCV3767+f724+31l28fbn58fZ/sz59YCiC5eo8lZS3tZdjv0F+GxH3bBJP+xIpts8S7g8Ry&#10;G5kg5+nJ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3tts8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521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54" name="文本框 75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2521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rIX+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3238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55" name="直接箭头连接符 7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3238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CfSolC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2624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56" name="圆角矩形 75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2624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l4HotgAAAAJAQAADwAAAAAAAAABACAAAAAiAAAAZHJzL2Rvd25yZXYueG1sUEsBAhQAFAAAAAgA&#10;h07iQGbhauAlAgAAWgQAAA4AAAAAAAAAAQAgAAAAJwEAAGRycy9lMm9Eb2MueG1sUEsFBgAAAAAG&#10;AAYAWQEAAL4FA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对生产、销售、使用放射性同位素和射线装置的单位被责令限期整改，逾期不整改或者经整改仍不符合原发证条件的处罚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4876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57" name="矩形标注 75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4876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D+&#10;APXf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58" name="文本框 75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4160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NfRG+k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3340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59" name="直接箭头连接符 75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3340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icEwnQ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057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60" name="矩形 76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4057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iYfQQwMCAAAtBAAADgAAAGRycy9lMm9Eb2MueG1srVPN&#10;jtMwEL4j8Q6W7zRtod1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qiJpYZbPmf&#10;7z9///pB0g7q03koMezO34bRAzQT2b4OJv2RBumzpqezprKPhOPmbLlaXa8WlHA8eze/ertYJNDi&#10;/rYPED9KZ0gyKhqwZ1lKdvwEcQj9F5KSgdNK7JTW2QnN/r0O5Miwv7v8jeiPwrQlXUVXi3mqg+HQ&#10;1jgsaBqPxME2Od+jG/AQeJq/54BTYVsG7VBARkhhrDQqypCtVjLxwQoSTx6ltfimaCrGSEGJlvgE&#10;k5UjI1P6kkjUTluUMDVmaEWyYr/vESaZeydO2NWDD6ppUdJZLj2d4BRl7ceJT2P60M+g9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iYfQQw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3648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61" name="直接箭头连接符 76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3648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yh03o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w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Dyh03o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4262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62" name="文本框 76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4262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dDZXK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4364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63" name="矩形标注 76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4364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DdpDBZ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rWZB&#10;2QAAAAkBAAAPAAAAAAAAAAEAIAAAACIAAABkcnMvZG93bnJldi54bWxQSwECFAAUAAAACACHTuJA&#10;MN2kMFkCAACnBAAADgAAAAAAAAABACAAAAAoAQAAZHJzL2Uyb0RvYy54bWxQSwUGAAAAAAYABgBZ&#10;AQAA8wU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64" name="直接箭头连接符 76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3750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wCOoOw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4979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65" name="文本框 76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4979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G33nsg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t957I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3852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66" name="直接箭头连接符 7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3852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FiImREG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NF8&#10;zpkFQ1d+8/b6+5sPN18+f3t//ePru2R/+shSAMnVeywpa2Uvw2GH/jIk7rsmmPQnVmyXJd4fJZa7&#10;yAQ55w9nnAnyT2fT8dksARanTB8wPpXOsGRUHGMA1XZx5aylm3RhkjWG7TOMQ+KvhFRWW9ZX/Gw2&#10;TRWAJrOhiSDTeGKHts256LSqL5TWKQNDu1npwLaQpiN/h4b+CEtF1oDdEJePUhiUnYT6ia1Z3HtS&#10;zdJz4akFI2vOtKTXlawcGUHpU2QMCmyr/xFNemhLsiShB2mTtXH1Piue/TQNWbjD5KZx+32fs0+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FiImR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5081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67" name="流程图: 决策 76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5081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ASyMAR&#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5286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68" name="矩形标注 76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5286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Ok5/j1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955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69" name="直接箭头连接符 7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3955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A8V0gYCAAD1AwAADgAAAGRycy9lMm9Eb2MueG1srVNL&#10;jhMxEN0jcQfLe9JJUAJ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iv+aDrj&#10;zIKhK795e/39zYebL5+/vb/+8fVdsj99ZCmA5Np5LClradfhuEO/Don7vgkm/YkV22eJDyeJ5T4y&#10;Qc7pwwlngvzjyXg4myTA4pzpA8an0hmWjIpjDKDaLi6dtXSTLoyyxrB9hrFP/JWQymrLdhWfTcap&#10;AtBkNjQRZBpP7NC2ORedVvWl0jplYGg3Sx3YFtJ05O/Y0B9hqcgKsOvj8lEKg7KTUD+xNYsHT6pZ&#10;ei48tWBkzZmW9LqSlSMjKH2OjEGBbfU/okkPbUmWJHQvbbI2rj5kxbOfpiELd5zcNG6/73P2+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A8V0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5184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70" name="文本框 77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5184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B7KdAE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3443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71" name="直接箭头连接符 7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3443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I3FO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4467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72" name="文本框 77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4467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Hn4aPk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4569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73" name="矩形标注 77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4569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wK8Fv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3545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74" name="直接箭头连接符 7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3545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OtW+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672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75" name="文本框 77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4672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73nRDA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5388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76" name="直接箭头连接符 7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5388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YeXo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4774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77" name="圆角矩形 77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4774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1AYCF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12-B-03800-140522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对不实施强制性清洁生产审核或者在清洁生产审核中弄虚作假等行为的处罚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《中华人民共和国清洁生产促进法》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47027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78" name="矩形标注 778"/>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7027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MwFc&#10;l1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779" name="文本框 779"/>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6310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FQ9PJI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FQ9PJI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5491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780" name="直接箭头连接符 780"/>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5491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Zti+2Q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XPzkkT&#10;C4au/Pbtzfc3H26/fP72/ubH13fJ/vSRpQCSq/dYUtbCrsJ+h34VEvdtE0z6Eyu2zRLvDhLLbWSC&#10;nKePTzgT5J9enE0GwOKY6QPGp9IZloyKYwyg2i4unLV0ky5MssaweYaRalPir4RUVlvWV/ziZJoq&#10;AE1mQxNBpvHEDm2bc9FpVV8prVMGhna90IFtIE1H/hJDwv0jLBVZAnZDXD4a5qaTUD+xNYs7T6pZ&#10;ei48tWBkzZmW9LqSRYBQRlD6GBmDAtvqf0RTeW2piyT0IG2y1q7eZcWzn6Yh97mf3DRuv+9z9vG1&#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GbYvtk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6208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781" name="矩形 781"/>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6208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kUmgS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5798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782" name="直接箭头连接符 78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5798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gBk9AHAgAA9QMAAA4AAABkcnMvZTJvRG9jLnhtbK1T&#10;zW4TMRC+I/EOlu9kk0Up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j85&#10;LTm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4AZPQ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6412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783" name="文本框 783"/>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6412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jqu7G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515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784" name="矩形标注 784"/>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6515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JZYtlV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af&#10;YK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WWLZV&#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5900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785" name="直接箭头连接符 78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5900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cKNm7CAIAAPUDAAAOAAAAZHJzL2Uyb0RvYy54bWytU81u&#10;EzEQviPxDpbvZJOglH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WfnM44&#10;s2Doym/f3Xx/+/H2+su3Dzc/vr5P9udPLAWQXL3HkrKW9jLsd+gvQ+K+bYJJf2LFtlni3UFiuY1M&#10;kPPkMVUR5J/OpuOzDFgcM33A+Ew6w5JRcYwBVNvFpbOWbtKFSdYYNs8xUm1K/JWQymrL+oqfzaap&#10;AtBkNjQRZBpP7NC2ORedVvWF0jplYGjXSx3YBtJ05C8xJNw/wlKRFWA3xOWjYW46CfVTW7O486Sa&#10;pefCUwtG1pxpSa8rWQQIZQSlj5ExKLCt/kc0ldeWukhCD9Ima+3qXVY8+2kacp/7yU3j9vs+Zx9f&#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Yq6xNcAAAAIAQAADwAAAAAAAAABACAAAAAiAAAA&#10;ZHJzL2Rvd25yZXYueG1sUEsBAhQAFAAAAAgAh07iQNwo2bsIAgAA9QMAAA4AAAAAAAAAAQAgAAAA&#10;Jg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129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786" name="文本框 786"/>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7129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EZjezc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EZjezc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6003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787" name="直接箭头连接符 7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6003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ESD6JE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7232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788" name="流程图: 决策 788"/>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7232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MOTaCB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MOTa&#10;CB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7436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789" name="矩形标注 789"/>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7436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kycX1Y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CuTJxf&#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105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790" name="直接箭头连接符 7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6105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bjxlaAY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ozlp&#10;YsHQld+8vf7+5sPNl8/f3l//+Pou2Z8+shRAcvUeS8pa2ctw2KG/DIn7rgkm/YkV22WJ90eJ5S4y&#10;Qc6zhzPOBPmns+l4PkuAxSnTB4xPpTMsGRXHGEC1XVw5a+kmXZhkjWH7DOOQ+CshldWW9RWfz6ap&#10;AtBkNjQRZBpP7NC2ORedVvWF0jplYGg3Kx3YFtJ05O/Q0B9hqcgasBvi8lEKg7KTUD+xNYt7T6pZ&#10;ei48tWBkzZmW9LqSlSMjKH2KjEGBbfU/okkPbUmWJPQgbbI2rt5nxbOfpiELd5jcNG6/73P26bU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bjxlaA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7334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791" name="文本框 791"/>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7334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Rhego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5593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792" name="直接箭头连接符 7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5593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9pdUQg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6617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793" name="文本框 793"/>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6617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ETGGF8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6720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794" name="矩形标注 794"/>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6720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mM9ZHVQ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mM9ZH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5696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795" name="直接箭头连接符 7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5696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JK+HikH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NH5&#10;jDMLhq785u319zcfbr58/vb++sfXd8n+9JGlAJKr91hS1tKuw2GHfh0S910TTPoTK7bLEu+PEstd&#10;ZIKcZw+piiD/dDYdD4DFKdMHjE+lMywZFccYQLVdXDpr6SZdmGSNYfsMI9WmxF8Jqay2rK/4+Wya&#10;KgBNZkMTQabxxA5tm3PRaVVfKq1TBoZ2s9SBbSFNR/4SQ8L9IywVWQF2Q1w+Guamk1A/sTWLe0+q&#10;WXouPLVgZM2ZlvS6kkWAUEZQ+hQZgwLb6n9EU3ltqYsk9CBtsjau3mfFs5+mIfd5mNw0br/vc/bp&#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CSvh4p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822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796" name="文本框 796"/>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6822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BXowq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7539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797" name="直接箭头连接符 7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7539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AoVLw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6924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798" name="圆角矩形 798"/>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6924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a567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12-B-03900-140522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对伪造、涂改、出借、转让排污许可证或对未取得排污许可证或者临时排污许可证排放污染物等行为的处罚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《中华人民共和国大气污染防治法》</w:t>
      </w:r>
      <w:r>
        <w:rPr>
          <w:rFonts w:hint="eastAsia" w:ascii="黑体" w:hAnsi="黑体" w:eastAsia="黑体" w:cs="黑体"/>
          <w:sz w:val="32"/>
          <w:szCs w:val="32"/>
          <w:lang w:eastAsia="zh-CN"/>
        </w:rPr>
        <w:t>、《中华人民共和国水污染防治法》、《排污许可管理办法》、《山西省排放污染物许可证管理办法》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r>
        <mc:AlternateContent>
          <mc:Choice Requires="wps">
            <w:drawing>
              <wp:anchor distT="0" distB="0" distL="114300" distR="114300" simplePos="0" relativeHeight="25249177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799" name="矩形标注 799"/>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49177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dbeGf1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HW3&#10;hn9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48460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00" name="文本框 800"/>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48460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gJ+Emi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7641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01" name="直接箭头连接符 801"/>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7641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V7oMl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8358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02" name="矩形 802"/>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48358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XT9LQ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47948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03" name="直接箭头连接符 80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47948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CJYyGf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48563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04" name="文本框 804"/>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48563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GdJKPyk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Z0ko/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665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05" name="矩形标注 805"/>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48665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Mx+y15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DMfste&#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48051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06" name="直接箭头连接符 80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48051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14Vre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280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07" name="文本框 807"/>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49280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OMG4Jot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we0NNkAAAAJAQAADwAAAAAAAAABACAAAAAiAAAAZHJzL2Rvd25yZXYueG1sUEsB&#10;AhQAFAAAAAgAh07iQOMG4JotAgAAbgQAAA4AAAAAAAAAAQAgAAAAKAEAAGRycy9lMm9Eb2MueG1s&#10;UEsFBgAAAAAGAAYAWQEAAMc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48153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08" name="直接箭头连接符 8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48153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&#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L2zzgg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49382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09" name="流程图: 决策 809"/>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49382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6ysnK&#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49587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10" name="矩形标注 810"/>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49587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LLm889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256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11" name="直接箭头连接符 8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48256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X17XJwY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8mE&#10;MwuGrvz27c33Nx9uv3z+9v7mx9d3yf70kaUAkqv3WFLW0q7DYYd+HRL3XRNM+hMrtssS748Sy11k&#10;gpxnj2ecCfJPZ9PxxSwBFqdMHzA+lc6wZFQcYwDVdnHprKWbdGGSNYbtM4xD4q+EVFZb1lf8YjZN&#10;FYAms6GJINN4Yoe2zbnotKqvlNYpA0O7WerAtpCmI3+Hhv4IS0VWgN0Ql49SGJSdhPqJrVnce1LN&#10;0nPhqQUja860pNeVrBwZQelTZAwKbKv/EU16aEuyJKEHaZO1cfU+K579NA1ZuMPkpnH7fZ+zT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X17XJw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484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12" name="文本框 812"/>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49484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VLYHMw8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VLYHM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7744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13" name="直接箭头连接符 8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7744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Mf15g0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8768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14" name="文本框 814"/>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48768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El6fYAAAACAEAAA8AAAAAAAAAAQAg&#10;AAAAIgAAAGRycy9kb3ducmV2LnhtbFBLAQIUABQAAAAIAIdO4kD4HJ3N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8870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15" name="矩形标注 815"/>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48870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V7Sgu1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7846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16" name="直接箭头连接符 8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7846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Dt3nUw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J&#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Dt3nU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8972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17" name="文本框 817"/>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48972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MDmBjsLAgAAOgQAAA4AAABkcnMvZTJvRG9jLnhtbK1T&#10;Ta7TMBDeI3EHy3uatNC+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enpFiWUG&#10;W3788f348/fx1zeSNlGi3kOFyFuP2Di8cQMOzt0+4GaqfGiCSX+sieA5Cnw4CyyHSHi6tJgvrqZz&#10;SjievXo5RT/RFPe3fYD4XjpDklHTgA3MurL9B4gj9A6SgoHTSmyU1tkJ7fatDmTPsNmb/J3YH8G0&#10;JX1NX8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wOYGOw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689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18" name="直接箭头连接符 8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49689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MlCZo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49075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19" name="圆角矩形 819"/>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49075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BLYyS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12-B-04000-140522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对违法排放污染物的按日计罚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《中华人民共和国环境保护法》、《中华人民共和国大气污染防治法》</w:t>
      </w:r>
      <w:r>
        <w:rPr>
          <w:rFonts w:hint="eastAsia" w:ascii="黑体" w:hAnsi="黑体" w:eastAsia="黑体" w:cs="黑体"/>
          <w:sz w:val="32"/>
          <w:szCs w:val="32"/>
          <w:lang w:eastAsia="zh-CN"/>
        </w:rPr>
        <w:t>、《中华人民共和国水污染防治》</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1328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20" name="矩形标注 820"/>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1328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L5ZfPVg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C+W&#10;Xz1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21" name="文本框 821"/>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0611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Nzo+E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49792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22" name="直接箭头连接符 822"/>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49792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3u7bV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0508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23" name="矩形 823"/>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0508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0EUm4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0099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24" name="直接箭头连接符 82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0099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Y9jnZAAAACQEAAA8AAAAAAAAAAQAgAAAAIgAA&#10;AGRycy9kb3ducmV2LnhtbFBLAQIUABQAAAAIAIdO4kAwYJUKBwIAAPUDAAAOAAAAAAAAAAEAIAAA&#10;ACgBAABkcnMvZTJvRG9jLnhtbFBLBQYAAAAABgAGAFkBAACh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0713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25" name="文本框 825"/>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0713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mj5tRC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816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26" name="矩形标注 826"/>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0816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KkZHUt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J5f&#10;Yq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pGR1L&#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0201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27" name="直接箭头连接符 82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0201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ZB68NQ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430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28" name="文本框 828"/>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1430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N1r4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0304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29" name="直接箭头连接符 8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0304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KxMKOM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Pp&#10;B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KxMKOM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15328"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30" name="流程图: 决策 830"/>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15328;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BEZxeh&#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1737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31" name="矩形标注 831"/>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1737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iNH1&#10;2F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0406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32" name="直接箭头连接符 8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0406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1goA5g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zuZ&#10;cm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NYKAOY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635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33" name="文本框 833"/>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1635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1X3Bxg8CAAA6BAAADgAAAGRycy9lMm9Eb2MueG1srVNL&#10;jhMxEN0jcQfLe9Kdh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OqXEMoMl&#10;P/z8cfj15/D7O0mLaFHvoULkrUdsHN66ARvnfh1wMSkfmmDSHzUR3EeD92eD5RAJT4dm17NyfkUJ&#10;x73X4zfzaa5A8XDaB4gfpDMkBTUNWMDsK9t9hIiZIPQeki4Dp5VYK63zJLSbdzqQHcNir/OXksQj&#10;T2Dakr6m11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1X3Bx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49894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34" name="直接箭头连接符 8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49894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WYY9sAAAAJAQAADwAAAAAAAAABACAAAAAi&#10;AAAAZHJzL2Rvd25yZXYueG1sUEsBAhQAFAAAAAgAh07iQH72UpgHAgAA9QMAAA4AAAAAAAAAAQAg&#10;AAAAK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0918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35" name="文本框 835"/>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0918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3hJen2AAAAAgBAAAPAAAAAAAAAAEA&#10;IAAAACIAAABkcnMvZG93bnJldi54bWxQSwECFAAUAAAACACHTuJAeddbO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1020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36" name="矩形标注 836"/>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1020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KmOq3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49996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37" name="直接箭头连接符 8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49996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&#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wBgDZAAAACQEAAA8AAAAAAAAAAQAgAAAAIgAA&#10;AGRycy9kb3ducmV2LnhtbFBLAQIUABQAAAAIAIdO4kAqiHunBwIAAPU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123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38" name="文本框 838"/>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1123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ZJw3y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1840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39" name="直接箭头连接符 8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1840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Di2u9x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1225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40" name="圆角矩形 840"/>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1225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Ye1Coy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对未按规定公开公示或不如实公示排污信息的处罚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《中华人民共和国环境保护法》、《中华人民共和国清洁生产促进法》</w:t>
      </w:r>
      <w:r>
        <w:rPr>
          <w:rFonts w:hint="eastAsia" w:ascii="黑体" w:hAnsi="黑体" w:eastAsia="黑体" w:cs="黑体"/>
          <w:sz w:val="32"/>
          <w:szCs w:val="32"/>
          <w:lang w:eastAsia="zh-CN"/>
        </w:rPr>
        <w:t>、《环境信息公开办法(试行)》、《企业事业单位环境信息公开办法》、《排污许可管理办法（试行）》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3478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41" name="矩形标注 841"/>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3478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GzUV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Rs&#10;1F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2761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42" name="文本框 842"/>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2761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IZGy2w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ZES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CGRsts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1942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43" name="直接箭头连接符 843"/>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1942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NEKwmg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2659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44" name="矩形 844"/>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2659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o15Zg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2249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45" name="直接箭头连接符 84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2249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NrM/scI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mPY52QAAAAkBAAAPAAAAAAAAAAEAIAAAACIA&#10;AABkcnMvZG93bnJldi54bWxQSwECFAAUAAAACACHTuJA2sz+xwgCAAD1AwAADgAAAAAAAAABACAA&#10;AAAoAQAAZHJzL2Uyb0RvYy54bWxQSwUGAAAAAAYABgBZAQAAog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2864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46" name="文本框 846"/>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2864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HwsFy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966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47" name="矩形标注 847"/>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2966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C4EMdw&#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2352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48" name="直接箭头连接符 84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2352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irrE1wAAAAgBAAAPAAAAAAAAAAEAIAAAACIAAABk&#10;cnMvZG93bnJldi54bWxQSwECFAAUAAAACACHTuJARuBDLgcCAAD1AwAADgAAAAAAAAABACAAAAAm&#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580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49" name="文本框 849"/>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3580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MDhCqM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piV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wOEKo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2454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50" name="直接箭头连接符 8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2454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GjYQhQ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aWLB0JXfvr35/ubD7ZfP397f/Pj6LtmfPrIUQHL1HkvKWtp1OOzQr0PivmuCSX9ixXZZ4v1RYrmL&#10;TJDz7PGMM0H+6Ww6vpglwOKU6QPGp9IZloyKYwyg2i4unbV0ky5MssawfYZxSPyVkMpqy/qKX8ym&#10;qQLQZDY0EWQaT+zQtjkXnVb1ldI6ZWBoN0sd2BbSdOTv0NAfYanICrAb4vJRCoOyk1A/sTWLe0+q&#10;WXouPLVgZM2ZlvS6kpUjIyh9ioxBgW31P6JJD21JliT0IG2yNq7eZ8Wzn6YhC3eY3DRuv+9z9um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GjYQh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3683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51" name="流程图: 决策 851"/>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3683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EA5pUE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3888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52" name="矩形标注 852"/>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3888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EszT2AAA&#10;AAgBAAAPAAAAAAAAAAEAIAAAACIAAABkcnMvZG93bnJldi54bWxQSwECFAAUAAAACACHTuJAxoj/&#10;4VcCAACnBAAADgAAAAAAAAABACAAAAAnAQAAZHJzL2Uyb0RvYy54bWxQSwUGAAAAAAYABgBZAQAA&#10;8AU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556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53" name="直接箭头连接符 8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2556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&#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Dymays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785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54" name="文本框 854"/>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3785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VzZAA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2044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55" name="直接箭头连接符 8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2044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lFo5VQg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2lmGPbAAAACQEAAA8AAAAAAAAAAQAgAAAA&#10;IgAAAGRycy9kb3ducmV2LnhtbFBLAQIUABQAAAAIAIdO4kCUWjlVCAIAAPUDAAAOAAAAAAAAAAEA&#10;IAAAACo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068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56" name="文本框 856"/>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3068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LuNYf0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3171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57" name="矩形标注 857"/>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3171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MQ7ALYAAAA&#10;CQEAAA8AAAAAAAAAAQAgAAAAIgAAAGRycy9kb3ducmV2LnhtbFBLAQIUABQAAAAIAIdO4kAqQcMD&#10;VgIAAKYEAAAOAAAAAAAAAAEAIAAAACcBAABkcnMvZTJvRG9jLnhtbFBLBQYAAAAABgAGAFkBAADv&#10;BQ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2147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58" name="直接箭头连接符 8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2147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Ah2hLw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MZ&#10;XbwFQ1d++/bm+5sPt18+f3t/8+Pru2R/+shSAMnVeywpa2nX4bBDvw6J+64JJv2JFdtlifdHieUu&#10;MkHOs8czzgT5p7Pp+GKWAItTpg8Yn0pnWDIqjjGAaru4dNbSTbowyRrD9hnGIfFXQiqrLesrfjGb&#10;pgpAk9nQRJBpPLFD2+ZcdFrVV0rrlIGh3Sx1YFtI05G/Q0N/hKUiK8BuiMtHKQzKTkL9xNYs7j2p&#10;Zum58NSCkTVnWtLrSlaOjKD0KTIGBbbV/4gmPbQlWZLQg7TJ2rh6nxXPfpqGLNxhctO4/b7P2afX&#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Ah2hLw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273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59" name="文本框 859"/>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3273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fucD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990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60" name="直接箭头连接符 8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3990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Ptke3g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bM5aWLB&#10;0JXfvr35/ubD7ZfP397f/Pj6LtmfPrIUQHL1HkvKWtmrcNihvwqJ+64JJv2JFdtlifdHieUuMkHO&#10;+eMZZ4L809l0fD5LgMUp0weMT6UzLBkVxxhAtV1cOWvpJl2YZI1h+wzjkPgrIZXVlvUVP59NUwWg&#10;yWxoIsg0ntihbXMuOq3qS6V1ysDQblY6sC2k6cjfoaE/wlKRNWA3xOWjFAZlJ6F+YmsW955Us/Rc&#10;eGrByJozLel1JStHRlD6FBmDAtvqf0STHtqSLEnoQdpkbVy9z4pnP01DFu4wuWncft/n7NN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Ptke3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3376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61" name="圆角矩形 861"/>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3376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0woqV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土壤污染重点监管单位未制定、实施自行监测方案，或者未将监测数据报生态环境主管部门等行为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5628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62" name="矩形标注 862"/>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5628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Bk&#10;Lxlq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63" name="文本框 863"/>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4912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AFquwX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4092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64" name="直接箭头连接符 864"/>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4092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g0/P2AAAAAgBAAAPAAAAAAAAAAEAIAAAACIA&#10;AABkcnMvZG93bnJldi54bWxQSwECFAAUAAAACACHTuJAjUEEDwkCAAD1AwAADgAAAAAAAAABACAA&#10;AAAnAQAAZHJzL2Uyb0RvYy54bWxQSwUGAAAAAAYABgBZAQAAo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4809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65" name="矩形 865"/>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4809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8VrHYAAAACQEAAA8AAAAAAAAAAQAgAAAAIgAAAGRy&#10;cy9kb3ducmV2LnhtbFBLAQIUABQAAAAIAIdO4kD7vKKpBQIAAC0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4400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66" name="直接箭头连接符 86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4400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FOYKQ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5014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67" name="文本框 867"/>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5014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nOcisi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5116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68" name="矩形标注 868"/>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5116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q1mQdkA&#10;AAAJAQAADwAAAAAAAAABACAAAAAiAAAAZHJzL2Rvd25yZXYueG1sUEsBAhQAFAAAAAgAh07iQB+W&#10;8GtXAgAApwQAAA4AAAAAAAAAAQAgAAAAKAEAAGRycy9lMm9Eb2MueG1sUEsFBgAAAAAGAAYAWQEA&#10;APEFA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4502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69" name="直接箭头连接符 86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4502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XH6XF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731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70" name="文本框 870"/>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5731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AFDex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4604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71" name="直接箭头连接符 8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4604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knpP8HAgAA9QMAAA4AAABkcnMvZTJvRG9jLnhtbK1T&#10;zW4TMRC+I/EOlu9kk6CU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Z+f/ZAAAACQEAAA8AAAAAAAAAAQAgAAAAIgAA&#10;AGRycy9kb3ducmV2LnhtbFBLAQIUABQAAAAIAIdO4kB5J6T/BwIAAPUDAAAOAAAAAAAAAAEAIAAA&#10;ACg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5833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72" name="流程图: 决策 872"/>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5833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lr5uDx4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lr5u&#10;D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6038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73" name="矩形标注 873"/>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6038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D8v/n2&#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707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74" name="直接箭头连接符 8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4707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IWl37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936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75" name="文本框 875"/>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5936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0IpWtgAAAAJAQAADwAAAAAAAAAB&#10;ACAAAAAiAAAAZHJzL2Rvd25yZXYueG1sUEsBAhQAFAAAAAgAh07iQDiXH/UQAgAAOgQAAA4AAAAA&#10;AAAAAQAgAAAAJwEAAGRycy9lMm9Eb2MueG1sUEsFBgAAAAAGAAYAWQEAAKk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4195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76" name="直接箭头连接符 8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4195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HQ7ul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5219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77" name="文本框 877"/>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5219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DpGpwg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5321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78" name="矩形标注 878"/>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5321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f53gN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4297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879" name="直接箭头连接符 8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4297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mJYlc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424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880" name="文本框 880"/>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5424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B/j0W6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6140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881" name="直接箭头连接符 8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6140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OdvCvg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5526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882" name="圆角矩形 882"/>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5526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Ojzb1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向农用地排放重金属或者其他有害物质含量超标的污水、污泥，以及可能造成土壤污染的清淤底泥、尾矿、矿渣等行为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77792"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883" name="矩形标注 883"/>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77792;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IpnDglkCAACoBAAADgAAAGRycy9lMm9Eb2MueG1srVTN&#10;jtMwEL4j8Q6W79skTXf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M7PTY&#10;AAAACQEAAA8AAAAAAAAAAQAgAAAAIgAAAGRycy9kb3ducmV2LnhtbFBLAQIUABQAAAAIAIdO4kAi&#10;mcOCWQIAAKgEAAAOAAAAAAAAAAEAIAAAACcBAABkcnMvZTJvRG9jLnhtbFBLBQYAAAAABgAGAFkB&#10;AADyBQ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70624"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884" name="文本框 884"/>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70624;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ayzbZAAAACAEAAA8AAAAAAAAAAQAgAAAAIgAAAGRycy9kb3ducmV2LnhtbFBL&#10;AQIUABQAAAAIAIdO4kDNK2qtLgIAAG4EAAAOAAAAAAAAAAEAIAAAACgBAABkcnMvZTJvRG9jLnht&#10;bFBLBQYAAAAABgAGAFkBAADIBQ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62432"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885" name="直接箭头连接符 885"/>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62432;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CRSnWP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69600"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886" name="矩形 886"/>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69600;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fFax2AAAAAkBAAAPAAAAAAAAAAEAIAAAACIAAABkcnMv&#10;ZG93bnJldi54bWxQSwECFAAUAAAACACHTuJAV7xzpAMCAAAtBAAADgAAAAAAAAABACAAAAAnAQAA&#10;ZHJzL2Uyb0RvYy54bWxQSwUGAAAAAAYABgBZAQAAn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65504"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887" name="直接箭头连接符 88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65504;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&#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Jj2OdkAAAAJAQAADwAAAAAAAAABACAAAAAiAAAA&#10;ZHJzL2Rvd25yZXYueG1sUEsBAhQAFAAAAAgAh07iQE+TWIYGAgAA9QMAAA4AAAAAAAAAAQAgAAAA&#10;KAEAAGRycy9lMm9Eb2MueG1sUEsFBgAAAAAGAAYAWQEAAKAFA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71648"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888" name="文本框 888"/>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71648;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CSTWKC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72672"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889" name="矩形标注 889"/>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72672;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Y45IJ&#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66528"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890" name="直接箭头连接符 89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66528;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BlLN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8816"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891" name="文本框 891"/>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578816;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s0y9y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67552"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892" name="直接箭头连接符 89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67552;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P2H5FU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79840"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893" name="流程图: 决策 893"/>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579840;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GGc2AAA&#10;AAoBAAAPAAAAAAAAAAEAIAAAACIAAABkcnMvZG93bnJldi54bWxQSwECFAAUAAAACACHTuJACYOw&#10;Wx4CAABFBAAADgAAAAAAAAABACAAAAAnAQAAZHJzL2Uyb0RvYy54bWxQSwUGAAAAAAYABgBZAQAA&#10;twU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581888"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894" name="矩形标注 894"/>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581888;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0SzNPY&#10;AAAACAEAAA8AAAAAAAAAAQAgAAAAIgAAAGRycy9kb3ducmV2LnhtbFBLAQIUABQAAAAIAIdO4kBa&#10;OuuTWQIAAKcEAAAOAAAAAAAAAAEAIAAAACcBAABkcnMvZTJvRG9jLnhtbFBLBQYAAAAABgAGAFkB&#10;AADy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8576"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895" name="直接箭头连接符 89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68576;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Bt529gAAAAIAQAADwAAAAAAAAABACAAAAAiAAAA&#10;ZHJzL2Rvd25yZXYueG1sUEsBAhQAFAAAAAgAh07iQJmurj4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80864"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896" name="文本框 896"/>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580864;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0pT+Ug4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CKVrYAAAACQEAAA8AAAAAAAAAAQAg&#10;AAAAIgAAAGRycy9kb3ducmV2LnhtbFBLAQIUABQAAAAIAIdO4kDSlP5SDgIAADoEAAAOAAAAAAAA&#10;AAEAIAAAACcBAABkcnMvZTJvRG9jLnhtbFBLBQYAAAAABgAGAFkBAACn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63456"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897" name="直接箭头连接符 89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63456;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AQWfF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73696"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898" name="文本框 898"/>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73696;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4SXp9gAAAAIAQAADwAAAAAAAAABACAA&#10;AAAiAAAAZHJzL2Rvd25yZXYueG1sUEsBAhQAFAAAAAgAh07iQCLJIKo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74720"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899" name="矩形标注 899"/>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74720;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IwWIil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IwWIil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64480"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00" name="直接箭头连接符 90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64480;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Ny2/jE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NLFg6Mpv311/f/vx9uuXbx+uf9y8T/bnTywFkFxbjxVlLewqHHboVyFx37XBpD+xYrss8f4osdxF&#10;Jsh59njKmSD/ZDopz6cJsDhl+oDxmXSGJaPmGAOoro8LZy3dpAvjrDFsnmMcEn8lpLLasi3RmE5S&#10;BaDJbGkiyDSe2KHtci46rZpLpXXKwNCtFzqwDaTpyN+hoT/CUpElYD/E5aMUBlUvoXlqGxb3nlSz&#10;9Fx4asHIhjMt6XUlK0dGUPoUGYMC2+l/RJMe2pIsSehB2mStXbPPimc/TUMW7jC5adx+3+fs02u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3Lb+M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5744"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01" name="文本框 901"/>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75744;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LBE5n4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LBE5n4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82912"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02" name="直接箭头连接符 90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582912;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RB3PGw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76768"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03" name="圆角矩形 903"/>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76768;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e&#10;B6LYAAAACQEAAA8AAAAAAAAAAQAgAAAAIgAAAGRycy9kb3ducmV2LnhtbFBLAQIUABQAAAAIAIdO&#10;4kA1q7HHIwIAAFoEAAAOAAAAAAAAAAEAIAAAACcBAABkcnMvZTJvRG9jLnhtbFBLBQYAAAAABgAG&#10;AFkBAAC8BQ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对将重金属或者其他有毒有害物质含量超标的工业固体废物、生活垃圾或者污染土壤用于土地复垦的</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599296"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04" name="矩形标注 904"/>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599296;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JxK&#10;t4d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592128"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05" name="文本框 905"/>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592128;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ss22QAAAAgBAAAPAAAAAAAAAAEAIAAAACIAAABkcnMvZG93bnJldi54bWxQSwEC&#10;FAAUAAAACACHTuJAcs+cyCwCAABuBAAADgAAAAAAAAABACAAAAAoAQAAZHJzL2Uyb0RvYy54bWxQ&#10;SwUGAAAAAAYABgBZAQAAxgU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583936"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06" name="直接箭头连接符 906"/>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583936;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yOLBs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591104"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07" name="矩形 907"/>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591104;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Ns9UXw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qrymxDKDLf/1&#10;9fvPH99I2kF9eg8Vht37uzB5gGYiOzTBpD/SIEPW9HTWVA6RcNycX61WN6slJRzP3iyuXy+XCbR4&#10;uO0DxPfSGZKMmgbsWZaSHT9AHEP/hKRk4LQSO6V1dkK7f6sDOTLs7y5/E/qTMG1JjwyXi1QHw6Ft&#10;cFjQNB6Jg21zvic34DFwmb9/AafCtgy6sYCMkMJYZVSUIVudZOKdFSSePEpr8U3RVIyRghIt8Qkm&#10;K0dGpvQlkaidtihhaszYimTFYT8gTDL3TpywqwcfVNuhpPNcejrB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2z1Rf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587008"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08" name="直接箭头连接符 90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587008;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&#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vBg4mQ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593152"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09" name="文本框 909"/>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593152;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LamU5yk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AtqZTn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94176"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10" name="矩形标注 910"/>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594176;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DgydOFVAgAApwQAAA4AAABkcnMvZTJvRG9jLnhtbK1U&#10;zY7TMBC+I/EOlu/bJP3ZNlXTPWxZhIRgxQJ3N3YSI//Jdpv0CXgMECc4c+ZxWF6DsRNKd7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4MnTh&#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588032"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11" name="直接箭头连接符 91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588032;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F71IbY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0320"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12" name="文本框 912"/>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00320;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JQgzV0s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lCDNXS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589056"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13" name="直接箭头连接符 91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589056;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xl4QnA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01344"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14" name="流程图: 决策 914"/>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01344;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MGtYYg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03392"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15" name="矩形标注 915"/>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03392;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HxnH+B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0080"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16" name="直接箭头连接符 91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590080;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63Gvd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02368"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17" name="文本框 917"/>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02368;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HV9dlg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84960"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18" name="直接箭头连接符 91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584960;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yjv8L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95200"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19" name="文本框 919"/>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595200;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7QKDb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6224"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20" name="矩形标注 920"/>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596224;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MQ7ALYAAAACQEA&#10;AA8AAAAAAAAAAQAgAAAAIgAAAGRycy9kb3ducmV2LnhtbFBLAQIUABQAAAAIAIdO4kA7Bl3WUwIA&#10;AKYEAAAOAAAAAAAAAAEAIAAAACcBAABkcnMvZTJvRG9jLnhtbFBLBQYAAAAABgAGAFkBAADsBQAA&#10;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585984"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21" name="直接箭头连接符 92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585984;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M1JGNo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WcWDF357bvr728/3n798u3D9Y+b98n+/ImlAJKr91hS1tKuw2GHfh0S910TTPoTK7bLEu+PEstd&#10;ZIKcZ49nnAnyT2fT8fksARanTB8wPpPOsGRUHGMA1XZx6aylm3RhkjWG7XOMQ+KvhFRWW9YTjdk0&#10;VQCazIYmgkzjiR3aNuei06q+VFqnDAztZqkD20KajvwdGvojLBVZAXZDXD5KYVB2Euq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zUkY2g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7248"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22" name="文本框 922"/>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597248;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z9KbdkAAAAJAQAADwAAAAAAAAABACAAAAAi&#10;AAAAZHJzL2Rvd25yZXYueG1sUEsBAhQAFAAAAAgAh07iQOaysYoJAgAAOgQAAA4AAAAAAAAAAQAg&#10;AAAAKAEAAGRycy9lMm9Eb2MueG1sUEsFBgAAAAAGAAYAWQEAAKM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04416"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23" name="直接箭头连接符 92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04416;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FXiKfAFAgAA9Q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hfTM84s&#10;GLry27c33998uP3y+dv7mx9f3yX700eWAkiu3mNJWUu7Docd+nVI3HdNMOlPrNguS7w/Six3kQly&#10;np/NOBPkn86m44tZAixOmT5gfCqdYcmoOMYAqu3i0llLN+nCJGsM22cYh8RfCamstqwnGrNpqgA0&#10;mQ1NBJnGEzu0bc5Fp1V9pbROGRjazVIHtoU0Hfk7NPRHWCqyAuyGuHyUwqDsJNRPbM3i3pNqlp4L&#10;Ty0YWXOmJb2uZOXICEqfImNQYFv9j2jSQ1uSJQk9SJusjav3WfHsp2nIwh0mN43b7/ucfXqt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avi1gAAAAgBAAAPAAAAAAAAAAEAIAAAACIAAABkcnMv&#10;ZG93bnJldi54bWxQSwECFAAUAAAACACHTuJAVeIp8AUCAAD1AwAADgAAAAAAAAABACAAAAAlAQAA&#10;ZHJzL2Uyb0RvYy54bWxQSwUGAAAAAAYABgBZAQAAnA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598272"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24" name="圆角矩形 924"/>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598272;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qYOdD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对未单独收集、存放开发建设过程中剥离的表土靠等行为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b w:val="0"/>
          <w:bCs w:val="0"/>
          <w:sz w:val="32"/>
          <w:szCs w:val="32"/>
          <w:lang w:eastAsia="zh-CN"/>
        </w:rPr>
      </w:pPr>
      <w:r>
        <w:rPr>
          <w:rFonts w:hint="eastAsia" w:ascii="黑体" w:hAnsi="黑体" w:eastAsia="黑体" w:cs="黑体"/>
          <w:b w:val="0"/>
          <w:bCs w:val="0"/>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620800"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25" name="矩形标注 925"/>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20800;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GZWs&#10;QV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26" name="文本框 926"/>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13632;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CAqsnw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CAqsnw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05440"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27" name="直接箭头连接符 927"/>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05440;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YNPz9gAAAAIAQAADwAAAAAAAAABACAAAAAiAAAA&#10;ZHJzL2Rvd25yZXYueG1sUEsBAhQAFAAAAAgAh07iQCPHVocHAgAA9QMAAA4AAAAAAAAAAQAgAAAA&#10;Jw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12608"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28" name="矩形 928"/>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12608;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7l+qG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08512"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29" name="直接箭头连接符 92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08512;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K3n3nIF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fT&#10;c84sGLry23fX399+vP365duH6x8375P9+RNLASRX77GkrKVdh8MO/Tok7rsmmPQnVmyXJd4fJZa7&#10;yAQ5zx7POBPkn86m4/NZAixOmT5gfCadYcmoOMYAqu3i0llLN+nCJGsM2+cYh8RfCamstqwnGrNp&#10;qgA0mQ1NBJnGEzu0bc5Fp1V9qbROGRjazVIHtoU0Hfk7NPRHWCqyAuyGuHyUwqDsJNRPbc3i3pNq&#10;lp4LTy0YWXOmJb2uZOXICEqfImNQYFv9j2jSQ1uSJQk9SJusjav3WfHs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refec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14656"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30" name="文本框 930"/>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14656;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HwHYAAAACAEAAA8AAAAAAAAAAQAgAAAAIgAAAGRycy9kb3ducmV2LnhtbFBLAQIUABQA&#10;AAAIAIdO4kDtGECDKQIAAG4EAAAOAAAAAAAAAAEAIAAAACcBAABkcnMvZTJvRG9jLnhtbFBLBQYA&#10;AAAABgAGAFkBAADC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5680"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31" name="矩形标注 931"/>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15680;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ACBXL2&#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32" name="直接箭头连接符 93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09536;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DXofZ3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Z1PO&#10;LBi68tu3N9/ffLj98vnb+5sfX98l+9NHlgJIrt5jSVlLuw6HHfp1SNx3TTDpT6zYLku8P0osd5EJ&#10;cp6fzTgT5J/OpuOLWQIsTpk+YHwqnWHJqDjGAKrt4tJZSzfpwiRrDNtnGIfEXwmprLasJxqzaaoA&#10;NJkNTQSZxhM7tG3ORadVfaW0ThkY2s1SB7aFNB35OzT0R1gqsgLshrh8lMKg7CTUT2z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Neh9nc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1824"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33" name="文本框 933"/>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21824;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7B7Q02QAAAAkBAAAPAAAAAAAAAAEAIAAAACIAAABkcnMvZG93bnJldi54bWxQSwEC&#10;FAAUAAAACACHTuJAF8zqJiwCAABuBAAADgAAAAAAAAABACAAAAAoAQAAZHJzL2Uyb0RvYy54bWxQ&#10;SwUGAAAAAAYABgBZAQAAxg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10560"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34" name="直接箭头连接符 93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10560;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H9dpAk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22848" behindDoc="0" locked="0" layoutInCell="1" allowOverlap="1">
                <wp:simplePos x="0" y="0"/>
                <wp:positionH relativeFrom="column">
                  <wp:posOffset>1782445</wp:posOffset>
                </wp:positionH>
                <wp:positionV relativeFrom="paragraph">
                  <wp:posOffset>181610</wp:posOffset>
                </wp:positionV>
                <wp:extent cx="2014855" cy="592455"/>
                <wp:effectExtent l="17145" t="5080" r="25400" b="12065"/>
                <wp:wrapNone/>
                <wp:docPr id="935" name="流程图: 决策 935"/>
                <wp:cNvGraphicFramePr/>
                <a:graphic xmlns:a="http://schemas.openxmlformats.org/drawingml/2006/main">
                  <a:graphicData uri="http://schemas.microsoft.com/office/word/2010/wordprocessingShape">
                    <wps:wsp>
                      <wps:cNvSpPr/>
                      <wps:spPr>
                        <a:xfrm>
                          <a:off x="0" y="0"/>
                          <a:ext cx="2014855" cy="5924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46.65pt;width:158.65pt;z-index:252622848;mso-width-relative:page;mso-height-relative:page;" fillcolor="#FFFFFF" filled="t" stroked="t" coordsize="21600,21600" o:gfxdata="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e+iUtkAAAAK&#10;AQAADwAAAAAAAAABACAAAAAiAAAAZHJzL2Rvd25yZXYueG1sUEsBAhQAFAAAAAgAh07iQLRrfe8b&#10;AgAARQQAAA4AAAAAAAAAAQAgAAAAKA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24896"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36" name="矩形标注 936"/>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24896;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0SzNPYAAAA&#10;CAEAAA8AAAAAAAAAAQAgAAAAIgAAAGRycy9kb3ducmV2LnhtbFBLAQIUABQAAAAIAIdO4kAZAMn1&#10;VgIAAKcEAAAOAAAAAAAAAAEAIAAAACcBAABkcnMvZTJvRG9jLnhtbFBLBQYAAAAABgAGAFkBAADv&#10;BQ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1584"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37" name="直接箭头连接符 937"/>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11584;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G3nb2AAAAAgBAAAPAAAAAAAAAAEAIAAAACIAAABk&#10;cnMvZG93bnJldi54bWxQSwECFAAUAAAACACHTuJAKyONNgYCAAD1AwAADgAAAAAAAAABACAAAAAn&#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23872"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38" name="文本框 938"/>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23872;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Qila2AAAAAkBAAAPAAAAAAAAAAEA&#10;IAAAACIAAABkcnMvZG93bnJldi54bWxQSwECFAAUAAAACACHTuJAuSVsZw8CAAA6BAAADgAAAAAA&#10;AAABACAAAAAnAQAAZHJzL2Uyb0RvYy54bWxQSwUGAAAAAAYABgBZAQAAqA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06464"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39" name="直接箭头连接符 93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06464;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pZhj2wAAAAkBAAAPAAAAAAAAAAEAIAAAACIA&#10;AABkcnMvZG93bnJldi54bWxQSwECFAAUAAAACACHTuJA43EZ4AYCAAD1AwAADgAAAAAAAAABACAA&#10;AAAq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16704"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40" name="文本框 940"/>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16704;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El6fYAAAACAEAAA8AAAAAAAAAAQAgAAAA&#10;IgAAAGRycy9kb3ducmV2LnhtbFBLAQIUABQAAAAIAIdO4kDLL4G4CwIAADoEAAAOAAAAAAAAAAEA&#10;IAAAACc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7728"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41" name="矩形标注 941"/>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17728;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EOwC2AAA&#10;AAkBAAAPAAAAAAAAAAEAIAAAACIAAABkcnMvZG93bnJldi54bWxQSwECFAAUAAAACACHTuJAG990&#10;YlcCAACmBAAADgAAAAAAAAABACAAAAAnAQAAZHJzL2Uyb0RvYy54bWxQSwUGAAAAAAYABgBZAQAA&#10;8AU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07488"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42" name="直接箭头连接符 942"/>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07488;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L9OQj0FAgAA9QMAAA4AAABkcnMvZTJvRG9jLnhtbK1T&#10;zY7TMBC+I/EOlu80baEr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l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8AYA2QAAAAkBAAAPAAAAAAAAAAEAIAAAACIAAABk&#10;cnMvZG93bnJldi54bWxQSwECFAAUAAAACACHTuJAv05CPQUCAAD1Aw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8752"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43" name="文本框 943"/>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18752;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89UaTg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25920"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44" name="直接箭头连接符 94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25920;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BeyEEM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19776"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45" name="圆角矩形 945"/>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19776;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Ohp2i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未按照规定进行土壤污染状况调查等行为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p/>
    <w:p>
      <w:r>
        <mc:AlternateContent>
          <mc:Choice Requires="wps">
            <w:drawing>
              <wp:anchor distT="0" distB="0" distL="114300" distR="114300" simplePos="0" relativeHeight="252642304"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46" name="矩形标注 946"/>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42304;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Uzs9NgA&#10;AAAJAQAADwAAAAAAAAABACAAAAAiAAAAZHJzL2Rvd25yZXYueG1sUEsBAhQAFAAAAAgAh07iQNfz&#10;8dBYAgAAqAQAAA4AAAAAAAAAAQAgAAAAJwEAAGRycy9lMm9Eb2MueG1sUEsFBgAAAAAGAAYAWQEA&#10;APEFA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47" name="文本框 947"/>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35136;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HQW0z4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26944"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48" name="直接箭头连接符 948"/>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26944;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BOamc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34112"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49" name="矩形 949"/>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34112;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DNDFcK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30016"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50" name="直接箭头连接符 95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30016;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GlztIUE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cz&#10;0sSCoSu/fXf9/e3H269fvn24/nHzPtmfP7EUQHL1HkvKWtp1OOzQr0PivmuCSX9ixXZZ4v1RYrmL&#10;TJDz7PGMM0H+6Ww6Pp8lwOKU6QPGZ9IZloyKYwyg2i4unbV0ky5MssawfY5xSPyVkMpqy/pEY5oq&#10;AE1mQxNBpvHEDm2bc9FpVV8qrVMGhnaz1IFtIU1H/g4N/RGWiqwAuyEuH6UwKDsJ9VNbs7j3pJql&#10;58JTC0bWnGlJrytZOTKC0qfIGBTYVv8jmvTQlmRJQg/SJmvj6n1WPPtpGrJwh8lN4/b7PmefXuv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Y9jnZAAAACQEAAA8AAAAAAAAAAQAgAAAAIgAAAGRy&#10;cy9kb3ducmV2LnhtbFBLAQIUABQAAAAIAIdO4kBpc7SFBAIAAPUDAAAOAAAAAAAAAAEAIAAAACgB&#10;AABkcnMvZTJvRG9jLnhtbFBLBQYAAAAABgAGAFkBAACe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36160"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51" name="文本框 951"/>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36160;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8EfAdgAAAAIAQAADwAAAAAAAAABACAAAAAiAAAAZHJzL2Rvd25yZXYueG1sUEsBAhQAFAAA&#10;AAgAh07iQLkkIcEoAgAAbgQAAA4AAAAAAAAAAQAgAAAAJwEAAGRycy9lMm9Eb2MueG1sUEsFBgAA&#10;AAAGAAYAWQEAAMEFA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7184"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52" name="矩形标注 952"/>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37184;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KtZkHZAAAA&#10;CQEAAA8AAAAAAAAAAQAgAAAAIgAAAGRycy9kb3ducmV2LnhtbFBLAQIUABQAAAAIAIdO4kBMXHjP&#10;VQIAAKcEAAAOAAAAAAAAAAEAIAAAACgBAABkcnMvZTJvRG9jLnhtbFBLBQYAAAAABgAGAFkBAADv&#10;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53" name="直接箭头连接符 95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31040;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q6xNcAAAAIAQAADwAAAAAAAAABACAAAAAiAAAAZHJz&#10;L2Rvd25yZXYueG1sUEsBAhQAFAAAAAgAh07iQD0NnboFAgAA9QMAAA4AAAAAAAAAAQAgAAAAJgEA&#10;AGRycy9lMm9Eb2MueG1sUEsFBgAAAAAGAAYAWQEAAJ0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3328"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54" name="文本框 954"/>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43328;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Bx7OHu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32064"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55" name="直接箭头连接符 95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32064;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xn5/9kAAAAJAQAADwAAAAAAAAABACAAAAAiAAAA&#10;ZHJzL2Rvd25yZXYueG1sUEsBAhQAFAAAAAgAh07iQJXxz8QGAgAA9QMAAA4AAAAAAAAAAQAgAAAA&#10;KAEAAGRycy9lMm9Eb2MueG1sUEsFBgAAAAAGAAYAWQEAAKA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44352"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56" name="流程图: 决策 956"/>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44352;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4hhnNgAAAAK&#10;AQAADwAAAAAAAAABACAAAAAiAAAAZHJzL2Rvd25yZXYueG1sUEsBAhQAFAAAAAgAh07iQBN0GCYc&#10;AgAARQQAAA4AAAAAAAAAAQAgAAAAJwEAAGRycy9lMm9Eb2MueG1sUEsFBgAAAAAGAAYAWQEAALUF&#10;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46400"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57" name="矩形标注 957"/>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46400;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CAkTzl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AgJE85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3088"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58" name="直接箭头连接符 958"/>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33088;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t529gAAAAIAQAADwAAAAAAAAABACAAAAAiAAAAZHJz&#10;L2Rvd25yZXYueG1sUEsBAhQAFAAAAAgAh07iQAndci0EAgAA9Q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5376"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59" name="文本框 959"/>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45376;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xCx6M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27968"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60" name="直接箭头连接符 960"/>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27968;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&#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6z43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38208"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61" name="文本框 961"/>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38208;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SuRHTQ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39232"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62" name="矩形标注 962"/>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39232;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xDsAtgAAAAJ&#10;AQAADwAAAAAAAAABACAAAAAiAAAAZHJzL2Rvd25yZXYueG1sUEsBAhQAFAAAAAgAh07iQEbzPm5V&#10;AgAApgQAAA4AAAAAAAAAAQAgAAAAJwEAAGRycy9lMm9Eb2MueG1sUEsFBgAAAAAGAAYAWQEAAO4F&#10;AA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28992"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63" name="直接箭头连接符 963"/>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28992;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&#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K6xpNY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0256"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64" name="文本框 964"/>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40256;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P0pt2QAAAAkBAAAPAAAAAAAAAAEAIAAA&#10;ACIAAABkcnMvZG93bnJldi54bWxQSwECFAAUAAAACACHTuJAC1hvuQsCAAA6BAAADgAAAAAAAAAB&#10;ACAAAAAo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47424"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65" name="直接箭头连接符 965"/>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47424;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xq+LWAAAACAEAAA8AAAAAAAAAAQAgAAAAIgAAAGRy&#10;cy9kb3ducmV2LnhtbFBLAQIUABQAAAAIAIdO4kAGTfaoBwIAAPUDAAAOAAAAAAAAAAEAIAAAACU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41280"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66" name="圆角矩形 966"/>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41280;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jEo9OS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12-B-04700-140522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土壤污染重点监管单位未按照规定将土壤污染防治方案报地方人民政府生态环境主管部门备案等行为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rPr>
      </w:pPr>
      <w:r>
        <w:rPr>
          <w:rFonts w:hint="eastAsia" w:ascii="黑体" w:hAnsi="黑体" w:eastAsia="黑体" w:cs="黑体"/>
          <w:sz w:val="32"/>
          <w:szCs w:val="32"/>
        </w:rPr>
        <w:t>《 中华人民共和国土壤污染防治法》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_GB2312" w:eastAsia="仿宋_GB2312"/>
          <w:sz w:val="32"/>
          <w:szCs w:val="32"/>
          <w:lang w:eastAsia="zh-CN"/>
        </w:rPr>
      </w:pPr>
      <w:r>
        <w:rPr>
          <w:rFonts w:hint="eastAsia" w:ascii="黑体" w:hAnsi="黑体" w:eastAsia="黑体" w:cs="黑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立案</w:t>
      </w:r>
      <w:r>
        <w:rPr>
          <w:rFonts w:hint="eastAsia" w:ascii="仿宋" w:hAnsi="仿宋" w:eastAsia="仿宋" w:cs="仿宋"/>
          <w:b w:val="0"/>
          <w:bCs w:val="0"/>
          <w:sz w:val="32"/>
          <w:szCs w:val="32"/>
          <w:lang w:val="en-US" w:eastAsia="zh-CN"/>
        </w:rPr>
        <w:t>-调查取证-案件审查-告知并送达-决定并送达-执行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立案后三个月内</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
    <w:p/>
    <w:p/>
    <w:p/>
    <w:p/>
    <w:p>
      <w:r>
        <mc:AlternateContent>
          <mc:Choice Requires="wps">
            <w:drawing>
              <wp:anchor distT="0" distB="0" distL="114300" distR="114300" simplePos="0" relativeHeight="252663808" behindDoc="0" locked="0" layoutInCell="1" allowOverlap="1">
                <wp:simplePos x="0" y="0"/>
                <wp:positionH relativeFrom="column">
                  <wp:posOffset>4029075</wp:posOffset>
                </wp:positionH>
                <wp:positionV relativeFrom="paragraph">
                  <wp:posOffset>45720</wp:posOffset>
                </wp:positionV>
                <wp:extent cx="1343025" cy="1287780"/>
                <wp:effectExtent l="334010" t="4445" r="18415" b="22225"/>
                <wp:wrapNone/>
                <wp:docPr id="967" name="矩形标注 967"/>
                <wp:cNvGraphicFramePr/>
                <a:graphic xmlns:a="http://schemas.openxmlformats.org/drawingml/2006/main">
                  <a:graphicData uri="http://schemas.microsoft.com/office/word/2010/wordprocessingShape">
                    <wps:wsp>
                      <wps:cNvSpPr/>
                      <wps:spPr>
                        <a:xfrm flipV="1">
                          <a:off x="0" y="0"/>
                          <a:ext cx="1343025" cy="1287780"/>
                        </a:xfrm>
                        <a:prstGeom prst="wedgeRectCallout">
                          <a:avLst>
                            <a:gd name="adj1" fmla="val -74060"/>
                            <a:gd name="adj2" fmla="val -13347"/>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wps:txbx>
                      <wps:bodyPr lIns="91439" tIns="45719" rIns="91439" bIns="45719" upright="1"/>
                    </wps:wsp>
                  </a:graphicData>
                </a:graphic>
              </wp:anchor>
            </w:drawing>
          </mc:Choice>
          <mc:Fallback>
            <w:pict>
              <v:shape id="_x0000_s1026" o:spid="_x0000_s1026" o:spt="61" type="#_x0000_t61" style="position:absolute;left:0pt;flip:y;margin-left:317.25pt;margin-top:3.6pt;height:101.4pt;width:105.75pt;z-index:252663808;mso-width-relative:page;mso-height-relative:page;" filled="f" stroked="t" coordsize="21600,21600" o:gfxdata="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TOz02AAA&#10;AAkBAAAPAAAAAAAAAAEAIAAAACIAAABkcnMvZG93bnJldi54bWxQSwECFAAUAAAACACHTuJAUizq&#10;FlcCAACoBAAADgAAAAAAAAABACAAAAAnAQAAZHJzL2Uyb0RvYy54bWxQSwUGAAAAAAYABgBZAQAA&#10;8AUAAAAA&#10;" adj="-5197,7917">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现场勘查、询问证人或行政管理相对人、核查规划等文书资料，必要时现行登记保存证据。</w:t>
                      </w:r>
                    </w:p>
                  </w:txbxContent>
                </v:textbox>
              </v:shape>
            </w:pict>
          </mc:Fallback>
        </mc:AlternateContent>
      </w:r>
      <w:r>
        <mc:AlternateContent>
          <mc:Choice Requires="wps">
            <w:drawing>
              <wp:anchor distT="0" distB="0" distL="114300" distR="114300" simplePos="0" relativeHeight="252656640" behindDoc="0" locked="0" layoutInCell="1" allowOverlap="1">
                <wp:simplePos x="0" y="0"/>
                <wp:positionH relativeFrom="column">
                  <wp:posOffset>1945005</wp:posOffset>
                </wp:positionH>
                <wp:positionV relativeFrom="paragraph">
                  <wp:posOffset>56515</wp:posOffset>
                </wp:positionV>
                <wp:extent cx="1675130" cy="387350"/>
                <wp:effectExtent l="5080" t="4445" r="15240" b="8255"/>
                <wp:wrapNone/>
                <wp:docPr id="968" name="文本框 968"/>
                <wp:cNvGraphicFramePr/>
                <a:graphic xmlns:a="http://schemas.openxmlformats.org/drawingml/2006/main">
                  <a:graphicData uri="http://schemas.microsoft.com/office/word/2010/wordprocessingShape">
                    <wps:wsp>
                      <wps:cNvSpPr txBox="1"/>
                      <wps:spPr>
                        <a:xfrm>
                          <a:off x="0" y="0"/>
                          <a:ext cx="1675130"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wps:txbx>
                      <wps:bodyPr lIns="91439" tIns="18000" rIns="91439" bIns="45719" upright="1"/>
                    </wps:wsp>
                  </a:graphicData>
                </a:graphic>
              </wp:anchor>
            </w:drawing>
          </mc:Choice>
          <mc:Fallback>
            <w:pict>
              <v:shape id="_x0000_s1026" o:spid="_x0000_s1026" o:spt="202" type="#_x0000_t202" style="position:absolute;left:0pt;margin-left:153.15pt;margin-top:4.45pt;height:30.5pt;width:131.9pt;z-index:252656640;mso-width-relative:page;mso-height-relative:page;" fillcolor="#FFFFFF" filled="t" stroked="t" coordsize="21600,21600" o:gfxdata="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lrLNtkAAAAIAQAADwAAAAAAAAABACAAAAAiAAAAZHJzL2Rvd25yZXYueG1sUEsB&#10;AhQAFAAAAAgAh07iQAPNWEUtAgAAbgQAAA4AAAAAAAAAAQAgAAAAKAEAAGRycy9lMm9Eb2MueG1s&#10;UEsFBgAAAAAGAAYAWQEAAMcFAAAAAA==&#10;">
                <v:fill on="t" focussize="0,0"/>
                <v:stroke color="#000000" joinstyle="miter"/>
                <v:imagedata o:title=""/>
                <o:lock v:ext="edit" aspectratio="f"/>
                <v:textbox inset="7.19992125984252pt,0.5mm,7.19992125984252pt,3.59992125984252pt">
                  <w:txbxContent>
                    <w:p>
                      <w:pPr>
                        <w:spacing w:line="280" w:lineRule="exact"/>
                        <w:jc w:val="center"/>
                        <w:rPr>
                          <w:rFonts w:hint="eastAsia" w:ascii="仿宋_GB2312" w:eastAsia="仿宋_GB2312"/>
                          <w:sz w:val="24"/>
                        </w:rPr>
                      </w:pPr>
                      <w:r>
                        <w:rPr>
                          <w:rFonts w:hint="eastAsia" w:ascii="仿宋_GB2312" w:eastAsia="仿宋_GB2312"/>
                          <w:sz w:val="24"/>
                        </w:rPr>
                        <w:t>立 案</w:t>
                      </w:r>
                    </w:p>
                  </w:txbxContent>
                </v:textbox>
              </v:shape>
            </w:pict>
          </mc:Fallback>
        </mc:AlternateContent>
      </w:r>
    </w:p>
    <w:p>
      <w:r>
        <mc:AlternateContent>
          <mc:Choice Requires="wps">
            <w:drawing>
              <wp:anchor distT="0" distB="0" distL="114300" distR="114300" simplePos="0" relativeHeight="252648448" behindDoc="0" locked="0" layoutInCell="1" allowOverlap="1">
                <wp:simplePos x="0" y="0"/>
                <wp:positionH relativeFrom="column">
                  <wp:posOffset>2781300</wp:posOffset>
                </wp:positionH>
                <wp:positionV relativeFrom="paragraph">
                  <wp:posOffset>54610</wp:posOffset>
                </wp:positionV>
                <wp:extent cx="635" cy="297180"/>
                <wp:effectExtent l="37465" t="0" r="38100" b="7620"/>
                <wp:wrapNone/>
                <wp:docPr id="969" name="直接箭头连接符 969"/>
                <wp:cNvGraphicFramePr/>
                <a:graphic xmlns:a="http://schemas.openxmlformats.org/drawingml/2006/main">
                  <a:graphicData uri="http://schemas.microsoft.com/office/word/2010/wordprocessingShape">
                    <wps:wsp>
                      <wps:cNvCnPr/>
                      <wps:spPr>
                        <a:xfrm>
                          <a:off x="0" y="0"/>
                          <a:ext cx="635" cy="2971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4.3pt;height:23.4pt;width:0.05pt;z-index:252648448;mso-width-relative:page;mso-height-relative:page;" filled="f" stroked="t" coordsize="21600,21600" o:gfxdata="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2DT8/YAAAACAEAAA8AAAAAAAAAAQAgAAAAIgAA&#10;AGRycy9kb3ducmV2LnhtbFBLAQIUABQAAAAIAIdO4kAQxk93CAIAAPUDAAAOAAAAAAAAAAEAIAAA&#10;ACcBAABkcnMvZTJvRG9jLnhtbFBLBQYAAAAABgAGAFkBAACh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55616" behindDoc="0" locked="0" layoutInCell="1" allowOverlap="1">
                <wp:simplePos x="0" y="0"/>
                <wp:positionH relativeFrom="column">
                  <wp:posOffset>1941195</wp:posOffset>
                </wp:positionH>
                <wp:positionV relativeFrom="paragraph">
                  <wp:posOffset>153670</wp:posOffset>
                </wp:positionV>
                <wp:extent cx="1699895" cy="427355"/>
                <wp:effectExtent l="4445" t="4445" r="10160" b="6350"/>
                <wp:wrapNone/>
                <wp:docPr id="970" name="矩形 970"/>
                <wp:cNvGraphicFramePr/>
                <a:graphic xmlns:a="http://schemas.openxmlformats.org/drawingml/2006/main">
                  <a:graphicData uri="http://schemas.microsoft.com/office/word/2010/wordprocessingShape">
                    <wps:wsp>
                      <wps:cNvSpPr/>
                      <wps:spPr>
                        <a:xfrm>
                          <a:off x="0" y="0"/>
                          <a:ext cx="169989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wps:txbx>
                      <wps:bodyPr upright="1"/>
                    </wps:wsp>
                  </a:graphicData>
                </a:graphic>
              </wp:anchor>
            </w:drawing>
          </mc:Choice>
          <mc:Fallback>
            <w:pict>
              <v:rect id="_x0000_s1026" o:spid="_x0000_s1026" o:spt="1" style="position:absolute;left:0pt;margin-left:152.85pt;margin-top:12.1pt;height:33.65pt;width:133.85pt;z-index:252655616;mso-width-relative:page;mso-height-relative:page;" fillcolor="#FFFFFF" filled="t" stroked="t" coordsize="21600,21600" o:gfxdata="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8VrHYAAAACQEAAA8AAAAAAAAAAQAgAAAAIgAAAGRycy9k&#10;b3ducmV2LnhtbFBLAQIUABQAAAAIAIdO4kARb7ZQAgIAAC0EAAAOAAAAAAAAAAEAIAAAACcBAABk&#10;cnMvZTJvRG9jLnhtbFBLBQYAAAAABgAGAFkBAACb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调查取证</w:t>
                      </w:r>
                    </w:p>
                    <w:p>
                      <w:pPr>
                        <w:spacing w:line="300" w:lineRule="exact"/>
                        <w:jc w:val="center"/>
                      </w:pPr>
                    </w:p>
                  </w:txbxContent>
                </v:textbox>
              </v:rect>
            </w:pict>
          </mc:Fallback>
        </mc:AlternateContent>
      </w:r>
    </w:p>
    <w:p>
      <w:r>
        <mc:AlternateContent>
          <mc:Choice Requires="wps">
            <w:drawing>
              <wp:anchor distT="0" distB="0" distL="114300" distR="114300" simplePos="0" relativeHeight="252651520" behindDoc="0" locked="0" layoutInCell="1" allowOverlap="1">
                <wp:simplePos x="0" y="0"/>
                <wp:positionH relativeFrom="column">
                  <wp:posOffset>2792730</wp:posOffset>
                </wp:positionH>
                <wp:positionV relativeFrom="paragraph">
                  <wp:posOffset>187960</wp:posOffset>
                </wp:positionV>
                <wp:extent cx="635" cy="252095"/>
                <wp:effectExtent l="37465" t="0" r="38100" b="14605"/>
                <wp:wrapNone/>
                <wp:docPr id="971" name="直接箭头连接符 97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9pt;margin-top:14.8pt;height:19.85pt;width:0.05pt;z-index:252651520;mso-width-relative:page;mso-height-relative:page;" filled="f" stroked="t" coordsize="21600,21600" o:gfxdata="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&#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mPY52QAAAAkBAAAPAAAAAAAAAAEAIAAAACIAAABk&#10;cnMvZG93bnJldi54bWxQSwECFAAUAAAACACHTuJAeIxSbgUCAAD1AwAADgAAAAAAAAABACAAAAAo&#10;AQAAZHJzL2Uyb0RvYy54bWxQSwUGAAAAAAYABgBZAQAAnwU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2657664" behindDoc="0" locked="0" layoutInCell="1" allowOverlap="1">
                <wp:simplePos x="0" y="0"/>
                <wp:positionH relativeFrom="column">
                  <wp:posOffset>1940560</wp:posOffset>
                </wp:positionH>
                <wp:positionV relativeFrom="paragraph">
                  <wp:posOffset>40640</wp:posOffset>
                </wp:positionV>
                <wp:extent cx="1696085" cy="395605"/>
                <wp:effectExtent l="4445" t="4445" r="13970" b="19050"/>
                <wp:wrapNone/>
                <wp:docPr id="972" name="文本框 972"/>
                <wp:cNvGraphicFramePr/>
                <a:graphic xmlns:a="http://schemas.openxmlformats.org/drawingml/2006/main">
                  <a:graphicData uri="http://schemas.microsoft.com/office/word/2010/wordprocessingShape">
                    <wps:wsp>
                      <wps:cNvSpPr txBox="1"/>
                      <wps:spPr>
                        <a:xfrm>
                          <a:off x="0" y="0"/>
                          <a:ext cx="169608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8pt;margin-top:3.2pt;height:31.15pt;width:133.55pt;z-index:252657664;mso-width-relative:page;mso-height-relative:page;" fillcolor="#FFFFFF" filled="t" stroked="t" coordsize="21600,21600" o:gfxdata="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R8B2AAAAAgBAAAPAAAAAAAAAAEAIAAAACIAAABkcnMvZG93bnJldi54bWxQSwECFAAU&#10;AAAACACHTuJA68EPdSoCAABuBAAADgAAAAAAAAABACAAAAAnAQAAZHJzL2Uyb0RvYy54bWxQSwUG&#10;AAAAAAYABgBZAQAAwwU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案件审查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58688" behindDoc="0" locked="0" layoutInCell="1" allowOverlap="1">
                <wp:simplePos x="0" y="0"/>
                <wp:positionH relativeFrom="column">
                  <wp:posOffset>4031615</wp:posOffset>
                </wp:positionH>
                <wp:positionV relativeFrom="paragraph">
                  <wp:posOffset>45720</wp:posOffset>
                </wp:positionV>
                <wp:extent cx="1340485" cy="990600"/>
                <wp:effectExtent l="318135" t="4445" r="17780" b="14605"/>
                <wp:wrapNone/>
                <wp:docPr id="973" name="矩形标注 973"/>
                <wp:cNvGraphicFramePr/>
                <a:graphic xmlns:a="http://schemas.openxmlformats.org/drawingml/2006/main">
                  <a:graphicData uri="http://schemas.microsoft.com/office/word/2010/wordprocessingShape">
                    <wps:wsp>
                      <wps:cNvSpPr/>
                      <wps:spPr>
                        <a:xfrm flipV="1">
                          <a:off x="0" y="0"/>
                          <a:ext cx="1340485" cy="990600"/>
                        </a:xfrm>
                        <a:prstGeom prst="wedgeRectCallout">
                          <a:avLst>
                            <a:gd name="adj1" fmla="val -72773"/>
                            <a:gd name="adj2" fmla="val -28398"/>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wps:txbx>
                      <wps:bodyPr lIns="91439" tIns="45719" rIns="91439" bIns="45719" upright="1"/>
                    </wps:wsp>
                  </a:graphicData>
                </a:graphic>
              </wp:anchor>
            </w:drawing>
          </mc:Choice>
          <mc:Fallback>
            <w:pict>
              <v:shape id="_x0000_s1026" o:spid="_x0000_s1026" o:spt="61" type="#_x0000_t61" style="position:absolute;left:0pt;flip:y;margin-left:317.45pt;margin-top:3.6pt;height:78pt;width:105.55pt;z-index:252658688;mso-width-relative:page;mso-height-relative:page;" filled="f" stroked="t" coordsize="21600,21600" o:gfxdata="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tZkHZ&#10;AAAACQEAAA8AAAAAAAAAAQAgAAAAIgAAAGRycy9kb3ducmV2LnhtbFBLAQIUABQAAAAIAIdO4kB2&#10;a37YWAIAAKcEAAAOAAAAAAAAAAEAIAAAACgBAABkcnMvZTJvRG9jLnhtbFBLBQYAAAAABgAGAFkB&#10;AADyBQAAAAA=&#10;" adj="-4919,4666">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告知当事人拟处罚事实、理由、依据；当事人依法享有的权利。</w:t>
                      </w:r>
                    </w:p>
                  </w:txbxContent>
                </v:textbox>
              </v:shape>
            </w:pict>
          </mc:Fallback>
        </mc:AlternateContent>
      </w:r>
      <w:r>
        <mc:AlternateContent>
          <mc:Choice Requires="wps">
            <w:drawing>
              <wp:anchor distT="0" distB="0" distL="114300" distR="114300" simplePos="0" relativeHeight="252652544" behindDoc="0" locked="0" layoutInCell="1" allowOverlap="1">
                <wp:simplePos x="0" y="0"/>
                <wp:positionH relativeFrom="column">
                  <wp:posOffset>2789555</wp:posOffset>
                </wp:positionH>
                <wp:positionV relativeFrom="paragraph">
                  <wp:posOffset>53340</wp:posOffset>
                </wp:positionV>
                <wp:extent cx="635" cy="252095"/>
                <wp:effectExtent l="37465" t="0" r="38100" b="14605"/>
                <wp:wrapNone/>
                <wp:docPr id="974" name="直接箭头连接符 97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65pt;margin-top:4.2pt;height:19.85pt;width:0.05pt;z-index:252652544;mso-width-relative:page;mso-height-relative:page;" filled="f" stroked="t" coordsize="21600,21600" o:gfxdata="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KusTXAAAACAEAAA8AAAAAAAAAAQAgAAAAIgAAAGRy&#10;cy9kb3ducmV2LnhtbFBLAQIUABQAAAAIAIdO4kCEDikvBgIAAPUDAAAOAAAAAAAAAAEAIAAAACYB&#10;AABkcnMvZTJvRG9jLnhtbFBLBQYAAAAABgAGAFkBAACe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64832" behindDoc="0" locked="0" layoutInCell="1" allowOverlap="1">
                <wp:simplePos x="0" y="0"/>
                <wp:positionH relativeFrom="column">
                  <wp:posOffset>1936750</wp:posOffset>
                </wp:positionH>
                <wp:positionV relativeFrom="paragraph">
                  <wp:posOffset>104140</wp:posOffset>
                </wp:positionV>
                <wp:extent cx="1696085" cy="398780"/>
                <wp:effectExtent l="5080" t="4445" r="13335" b="15875"/>
                <wp:wrapNone/>
                <wp:docPr id="975" name="文本框 975"/>
                <wp:cNvGraphicFramePr/>
                <a:graphic xmlns:a="http://schemas.openxmlformats.org/drawingml/2006/main">
                  <a:graphicData uri="http://schemas.microsoft.com/office/word/2010/wordprocessingShape">
                    <wps:wsp>
                      <wps:cNvSpPr txBox="1"/>
                      <wps:spPr>
                        <a:xfrm>
                          <a:off x="0" y="0"/>
                          <a:ext cx="1696085"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wps:txbx>
                      <wps:bodyPr lIns="91440" tIns="18000" rIns="91440" bIns="45720" upright="1"/>
                    </wps:wsp>
                  </a:graphicData>
                </a:graphic>
              </wp:anchor>
            </w:drawing>
          </mc:Choice>
          <mc:Fallback>
            <w:pict>
              <v:shape id="_x0000_s1026" o:spid="_x0000_s1026" o:spt="202" type="#_x0000_t202" style="position:absolute;left:0pt;margin-left:152.5pt;margin-top:8.2pt;height:31.4pt;width:133.55pt;z-index:252664832;mso-width-relative:page;mso-height-relative:page;" fillcolor="#FFFFFF" filled="t" stroked="t" coordsize="21600,21600" o:gfxdata="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HtDTZAAAACQEAAA8AAAAAAAAAAQAgAAAAIgAAAGRycy9kb3ducmV2LnhtbFBLAQIU&#10;ABQAAAAIAIdO4kDyAMaVKwIAAG4EAAAOAAAAAAAAAAEAIAAAACgBAABkcnMvZTJvRG9jLnhtbFBL&#10;BQYAAAAABgAGAFkBAADFBQAAAAA=&#10;">
                <v:fill on="t" focussize="0,0"/>
                <v:stroke color="#000000" joinstyle="miter"/>
                <v:imagedata o:title=""/>
                <o:lock v:ext="edit" aspectratio="f"/>
                <v:textbox inset="2.54mm,0.5mm,2.54mm,1.27mm">
                  <w:txbxContent>
                    <w:p>
                      <w:pPr>
                        <w:spacing w:line="280" w:lineRule="exact"/>
                        <w:jc w:val="center"/>
                        <w:rPr>
                          <w:rFonts w:hint="eastAsia" w:ascii="仿宋_GB2312" w:eastAsia="仿宋_GB2312"/>
                          <w:sz w:val="24"/>
                        </w:rPr>
                      </w:pPr>
                      <w:r>
                        <w:rPr>
                          <w:rFonts w:hint="eastAsia" w:ascii="仿宋_GB2312" w:eastAsia="仿宋_GB2312"/>
                          <w:sz w:val="24"/>
                        </w:rPr>
                        <w:t>告知</w:t>
                      </w:r>
                    </w:p>
                    <w:p>
                      <w:pPr>
                        <w:spacing w:line="280" w:lineRule="exact"/>
                        <w:jc w:val="center"/>
                        <w:rPr>
                          <w:rFonts w:ascii="仿宋_GB2312" w:eastAsia="仿宋_GB2312"/>
                          <w:sz w:val="24"/>
                        </w:rPr>
                      </w:pPr>
                    </w:p>
                  </w:txbxContent>
                </v:textbox>
              </v:shape>
            </w:pict>
          </mc:Fallback>
        </mc:AlternateContent>
      </w:r>
    </w:p>
    <w:p>
      <w:r>
        <mc:AlternateContent>
          <mc:Choice Requires="wps">
            <w:drawing>
              <wp:anchor distT="0" distB="0" distL="114300" distR="114300" simplePos="0" relativeHeight="252653568" behindDoc="0" locked="0" layoutInCell="1" allowOverlap="1">
                <wp:simplePos x="0" y="0"/>
                <wp:positionH relativeFrom="column">
                  <wp:posOffset>2782570</wp:posOffset>
                </wp:positionH>
                <wp:positionV relativeFrom="paragraph">
                  <wp:posOffset>121285</wp:posOffset>
                </wp:positionV>
                <wp:extent cx="635" cy="252095"/>
                <wp:effectExtent l="37465" t="0" r="38100" b="14605"/>
                <wp:wrapNone/>
                <wp:docPr id="976" name="直接箭头连接符 97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9.55pt;height:19.85pt;width:0.05pt;z-index:252653568;mso-width-relative:page;mso-height-relative:page;" filled="f" stroked="t" coordsize="21600,21600" o:gfxdata="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OzR&#10;nDMLhq785u319zcfbr58/vb++sfXd8n+9JGlAJKr91hS1spehsMO/WVI3HdNMOlPrNguS7w/Six3&#10;kQlyzh/OOBPkn86m47NZAixOmT5gfCqdYcmoOMYAqu3iyllLN+nCJGsM22cYh8RfCamstqwnGrNp&#10;qgA0mQ1NBJnGEzu0bc5Fp1V9obROGRjazUoHtoU0Hfk7NPRHWCqyBuyGuHyUwqDsJNRPbM3i3pNq&#10;lp4LTy0YWXOmJb2uZOXICEqfImNQYFv9j2jSQ1uSJQk9SJusjav3WfHsp2nIwh0mN43b7/ucfXq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Gfn/2QAAAAkBAAAPAAAAAAAAAAEAIAAAACIAAABk&#10;cnMvZG93bnJldi54bWxQSwECFAAUAAAACACHTuJAHKUYBQUCAAD1AwAADgAAAAAAAAABACAAAAAo&#10;AQAAZHJzL2Uyb0RvYy54bWxQSwUGAAAAAAYABgBZAQAAnw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665856" behindDoc="0" locked="0" layoutInCell="1" allowOverlap="1">
                <wp:simplePos x="0" y="0"/>
                <wp:positionH relativeFrom="column">
                  <wp:posOffset>1782445</wp:posOffset>
                </wp:positionH>
                <wp:positionV relativeFrom="paragraph">
                  <wp:posOffset>181610</wp:posOffset>
                </wp:positionV>
                <wp:extent cx="2014855" cy="475615"/>
                <wp:effectExtent l="20955" t="5080" r="21590" b="14605"/>
                <wp:wrapNone/>
                <wp:docPr id="977" name="流程图: 决策 977"/>
                <wp:cNvGraphicFramePr/>
                <a:graphic xmlns:a="http://schemas.openxmlformats.org/drawingml/2006/main">
                  <a:graphicData uri="http://schemas.microsoft.com/office/word/2010/wordprocessingShape">
                    <wps:wsp>
                      <wps:cNvSpPr/>
                      <wps:spPr>
                        <a:xfrm>
                          <a:off x="0" y="0"/>
                          <a:ext cx="2014855" cy="47561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wps:txbx>
                      <wps:bodyPr upright="1"/>
                    </wps:wsp>
                  </a:graphicData>
                </a:graphic>
              </wp:anchor>
            </w:drawing>
          </mc:Choice>
          <mc:Fallback>
            <w:pict>
              <v:shape id="_x0000_s1026" o:spid="_x0000_s1026" o:spt="110" type="#_x0000_t110" style="position:absolute;left:0pt;margin-left:140.35pt;margin-top:14.3pt;height:37.45pt;width:158.65pt;z-index:252665856;mso-width-relative:page;mso-height-relative:page;" fillcolor="#FFFFFF" filled="t" stroked="t" coordsize="21600,21600" o:gfxdata="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YZzYAAAA&#10;CgEAAA8AAAAAAAAAAQAgAAAAIgAAAGRycy9kb3ducmV2LnhtbFBLAQIUABQAAAAIAIdO4kD6mCRx&#10;HQIAAEUEAAAOAAAAAAAAAAEAIAAAACcBAABkcnMvZTJvRG9jLnhtbFBLBQYAAAAABgAGAFkBAAC2&#10;BQ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是否听证</w:t>
                      </w:r>
                    </w:p>
                  </w:txbxContent>
                </v:textbox>
              </v:shape>
            </w:pict>
          </mc:Fallback>
        </mc:AlternateContent>
      </w:r>
    </w:p>
    <w:p>
      <w:r>
        <w:rPr>
          <w:rFonts w:hint="eastAsia"/>
        </w:rPr>
        <mc:AlternateContent>
          <mc:Choice Requires="wps">
            <w:drawing>
              <wp:anchor distT="0" distB="0" distL="114300" distR="114300" simplePos="0" relativeHeight="252667904" behindDoc="0" locked="0" layoutInCell="1" allowOverlap="1">
                <wp:simplePos x="0" y="0"/>
                <wp:positionH relativeFrom="column">
                  <wp:posOffset>228600</wp:posOffset>
                </wp:positionH>
                <wp:positionV relativeFrom="paragraph">
                  <wp:posOffset>45720</wp:posOffset>
                </wp:positionV>
                <wp:extent cx="1334135" cy="1584960"/>
                <wp:effectExtent l="4445" t="4445" r="280670" b="10795"/>
                <wp:wrapNone/>
                <wp:docPr id="978" name="矩形标注 978"/>
                <wp:cNvGraphicFramePr/>
                <a:graphic xmlns:a="http://schemas.openxmlformats.org/drawingml/2006/main">
                  <a:graphicData uri="http://schemas.microsoft.com/office/word/2010/wordprocessingShape">
                    <wps:wsp>
                      <wps:cNvSpPr/>
                      <wps:spPr>
                        <a:xfrm flipV="1">
                          <a:off x="0" y="0"/>
                          <a:ext cx="1334135" cy="1584960"/>
                        </a:xfrm>
                        <a:prstGeom prst="wedgeRectCallout">
                          <a:avLst>
                            <a:gd name="adj1" fmla="val 70074"/>
                            <a:gd name="adj2" fmla="val -34991"/>
                          </a:avLst>
                        </a:prstGeom>
                        <a:noFill/>
                        <a:ln w="9525" cap="flat" cmpd="sng">
                          <a:solidFill>
                            <a:srgbClr val="000000"/>
                          </a:solidFill>
                          <a:prstDash val="solid"/>
                          <a:miter/>
                          <a:headEnd type="none" w="med" len="med"/>
                          <a:tailEnd type="none" w="med" len="med"/>
                        </a:ln>
                      </wps:spPr>
                      <wps:txbx>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wps:txbx>
                      <wps:bodyPr lIns="91439" tIns="45719" rIns="91439" bIns="45719" upright="1"/>
                    </wps:wsp>
                  </a:graphicData>
                </a:graphic>
              </wp:anchor>
            </w:drawing>
          </mc:Choice>
          <mc:Fallback>
            <w:pict>
              <v:shape id="_x0000_s1026" o:spid="_x0000_s1026" o:spt="61" type="#_x0000_t61" style="position:absolute;left:0pt;flip:y;margin-left:18pt;margin-top:3.6pt;height:124.8pt;width:105.05pt;z-index:252667904;mso-width-relative:page;mso-height-relative:page;" filled="f" stroked="t" coordsize="21600,21600" o:gfxdata="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RLM09gAAAAI&#10;AQAADwAAAAAAAAABACAAAAAiAAAAZHJzL2Rvd25yZXYueG1sUEsBAhQAFAAAAAgAh07iQK+PJNVV&#10;AgAApwQAAA4AAAAAAAAAAQAgAAAAJwEAAGRycy9lMm9Eb2MueG1sUEsFBgAAAAAGAAYAWQEAAO4F&#10;AAAAAA==&#10;" adj="25936,3242">
                <v:fill on="f" focussize="0,0"/>
                <v:stroke color="#000000" joinstyle="miter"/>
                <v:imagedata o:title=""/>
                <o:lock v:ext="edit" aspectratio="f"/>
                <v:textbox inset="7.19992125984252pt,3.59992125984252pt,7.19992125984252pt,3.59992125984252pt">
                  <w:txbxContent>
                    <w:p>
                      <w:pPr>
                        <w:spacing w:line="320" w:lineRule="exact"/>
                        <w:rPr>
                          <w:rFonts w:hint="eastAsia"/>
                          <w:sz w:val="24"/>
                        </w:rPr>
                      </w:pPr>
                      <w:r>
                        <w:rPr>
                          <w:rFonts w:hint="eastAsia" w:ascii="仿宋_GB2312" w:eastAsia="仿宋_GB2312"/>
                          <w:sz w:val="24"/>
                        </w:rPr>
                        <w:t>明确处罚事实、理由、依据及申请复议或诉讼的救济渠道、履行处罚的方式和期限，并送达处罚文书。</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54592" behindDoc="0" locked="0" layoutInCell="1" allowOverlap="1">
                <wp:simplePos x="0" y="0"/>
                <wp:positionH relativeFrom="column">
                  <wp:posOffset>2782570</wp:posOffset>
                </wp:positionH>
                <wp:positionV relativeFrom="paragraph">
                  <wp:posOffset>55880</wp:posOffset>
                </wp:positionV>
                <wp:extent cx="635" cy="252095"/>
                <wp:effectExtent l="37465" t="0" r="38100" b="14605"/>
                <wp:wrapNone/>
                <wp:docPr id="979" name="直接箭头连接符 979"/>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pt;margin-top:4.4pt;height:19.85pt;width:0.05pt;z-index:252654592;mso-width-relative:page;mso-height-relative:page;" filled="f" stroked="t" coordsize="21600,21600" o:gfxdata="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bedvYAAAACAEAAA8AAAAAAAAAAQAgAAAAIgAAAGRy&#10;cy9kb3ducmV2LnhtbFBLAQIUABQAAAAIAIdO4kAYIpTGBQIAAPU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6880" behindDoc="0" locked="0" layoutInCell="1" allowOverlap="1">
                <wp:simplePos x="0" y="0"/>
                <wp:positionH relativeFrom="column">
                  <wp:posOffset>1948815</wp:posOffset>
                </wp:positionH>
                <wp:positionV relativeFrom="paragraph">
                  <wp:posOffset>129540</wp:posOffset>
                </wp:positionV>
                <wp:extent cx="1696085" cy="417830"/>
                <wp:effectExtent l="4445" t="5080" r="13970" b="15240"/>
                <wp:wrapNone/>
                <wp:docPr id="980" name="文本框 980"/>
                <wp:cNvGraphicFramePr/>
                <a:graphic xmlns:a="http://schemas.openxmlformats.org/drawingml/2006/main">
                  <a:graphicData uri="http://schemas.microsoft.com/office/word/2010/wordprocessingShape">
                    <wps:wsp>
                      <wps:cNvSpPr txBox="1"/>
                      <wps:spPr>
                        <a:xfrm>
                          <a:off x="0" y="0"/>
                          <a:ext cx="169608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3.45pt;margin-top:10.2pt;height:32.9pt;width:133.55pt;z-index:252666880;mso-width-relative:page;mso-height-relative:page;" fillcolor="#FFFFFF" filled="t" stroked="t" coordsize="21600,21600" o:gfxdata="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0IpWtgAAAAJAQAADwAAAAAAAAABACAA&#10;AAAiAAAAZHJzL2Rvd25yZXYueG1sUEsBAhQAFAAAAAgAh07iQKI2HhcNAgAAOgQAAA4AAAAAAAAA&#10;AQAgAAAAJwEAAGRycy9lMm9Eb2MueG1sUEsFBgAAAAAGAAYAWQEAAKYFA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举行听证会</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49472" behindDoc="0" locked="0" layoutInCell="1" allowOverlap="1">
                <wp:simplePos x="0" y="0"/>
                <wp:positionH relativeFrom="column">
                  <wp:posOffset>2780665</wp:posOffset>
                </wp:positionH>
                <wp:positionV relativeFrom="paragraph">
                  <wp:posOffset>163195</wp:posOffset>
                </wp:positionV>
                <wp:extent cx="635" cy="252095"/>
                <wp:effectExtent l="37465" t="0" r="38100" b="14605"/>
                <wp:wrapNone/>
                <wp:docPr id="981" name="直接箭头连接符 981"/>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95pt;margin-top:12.85pt;height:19.85pt;width:0.05pt;z-index:252649472;mso-width-relative:page;mso-height-relative:page;" filled="f" stroked="t" coordsize="21600,21600" o:gfxdata="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lmGPbAAAACQEAAA8AAAAAAAAAAQAgAAAAIgAA&#10;AGRycy9kb3ducmV2LnhtbFBLAQIUABQAAAAIAIdO4kDmxPxpBQIAAPU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59712" behindDoc="0" locked="0" layoutInCell="1" allowOverlap="1">
                <wp:simplePos x="0" y="0"/>
                <wp:positionH relativeFrom="column">
                  <wp:posOffset>1936115</wp:posOffset>
                </wp:positionH>
                <wp:positionV relativeFrom="paragraph">
                  <wp:posOffset>38735</wp:posOffset>
                </wp:positionV>
                <wp:extent cx="1717675" cy="455295"/>
                <wp:effectExtent l="4445" t="5080" r="11430" b="15875"/>
                <wp:wrapNone/>
                <wp:docPr id="982" name="文本框 982"/>
                <wp:cNvGraphicFramePr/>
                <a:graphic xmlns:a="http://schemas.openxmlformats.org/drawingml/2006/main">
                  <a:graphicData uri="http://schemas.microsoft.com/office/word/2010/wordprocessingShape">
                    <wps:wsp>
                      <wps:cNvSpPr txBox="1"/>
                      <wps:spPr>
                        <a:xfrm>
                          <a:off x="0" y="0"/>
                          <a:ext cx="1717675"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152.45pt;margin-top:3.05pt;height:35.85pt;width:135.25pt;z-index:252659712;mso-width-relative:page;mso-height-relative:page;" fillcolor="#FFFFFF" filled="t" stroked="t" coordsize="21600,21600" o:gfxdata="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hJen2AAAAAgBAAAPAAAAAAAAAAEAIAAA&#10;ACIAAABkcnMvZG93bnJldi54bWxQSwECFAAUAAAACACHTuJAoOem6gwCAAA6BAAADgAAAAAAAAAB&#10;ACAAAAAnAQAAZHJzL2Uyb0RvYy54bWxQSwUGAAAAAAYABgBZAQAApQU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决定并送达</w:t>
                      </w:r>
                    </w:p>
                    <w:p>
                      <w:pPr>
                        <w:spacing w:line="280" w:lineRule="exact"/>
                        <w:jc w:val="center"/>
                        <w:rPr>
                          <w:rFonts w:ascii="仿宋_GB2312" w:eastAsia="仿宋_GB2312"/>
                          <w:sz w:val="24"/>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60736" behindDoc="0" locked="0" layoutInCell="1" allowOverlap="1">
                <wp:simplePos x="0" y="0"/>
                <wp:positionH relativeFrom="column">
                  <wp:posOffset>228600</wp:posOffset>
                </wp:positionH>
                <wp:positionV relativeFrom="paragraph">
                  <wp:posOffset>144780</wp:posOffset>
                </wp:positionV>
                <wp:extent cx="1324610" cy="1783080"/>
                <wp:effectExtent l="4445" t="4445" r="290195" b="22225"/>
                <wp:wrapNone/>
                <wp:docPr id="983" name="矩形标注 983"/>
                <wp:cNvGraphicFramePr/>
                <a:graphic xmlns:a="http://schemas.openxmlformats.org/drawingml/2006/main">
                  <a:graphicData uri="http://schemas.microsoft.com/office/word/2010/wordprocessingShape">
                    <wps:wsp>
                      <wps:cNvSpPr/>
                      <wps:spPr>
                        <a:xfrm flipV="1">
                          <a:off x="0" y="0"/>
                          <a:ext cx="1324610" cy="1783080"/>
                        </a:xfrm>
                        <a:prstGeom prst="wedgeRectCallout">
                          <a:avLst>
                            <a:gd name="adj1" fmla="val 71301"/>
                            <a:gd name="adj2" fmla="val 17407"/>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wps:txbx>
                      <wps:bodyPr lIns="91439" tIns="45719" rIns="91439" bIns="45719" upright="1"/>
                    </wps:wsp>
                  </a:graphicData>
                </a:graphic>
              </wp:anchor>
            </w:drawing>
          </mc:Choice>
          <mc:Fallback>
            <w:pict>
              <v:shape id="_x0000_s1026" o:spid="_x0000_s1026" o:spt="61" type="#_x0000_t61" style="position:absolute;left:0pt;flip:y;margin-left:18pt;margin-top:11.4pt;height:140.4pt;width:104.3pt;z-index:252660736;mso-width-relative:page;mso-height-relative:page;" filled="f" stroked="t" coordsize="21600,21600" o:gfxdata="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EOwC2AAAAAkB&#10;AAAPAAAAAAAAAAEAIAAAACIAAABkcnMvZG93bnJldi54bWxQSwECFAAUAAAACACHTuJAGmtW0VQC&#10;AACmBAAADgAAAAAAAAABACAAAAAnAQAAZHJzL2Uyb0RvYy54bWxQSwUGAAAAAAYABgBZAQAA7QUA&#10;AAAA&#10;" adj="26201,14560">
                <v:fill on="f" focussize="0,0"/>
                <v:stroke color="#000000" joinstyle="miter"/>
                <v:imagedata o:title=""/>
                <o:lock v:ext="edit" aspectratio="f"/>
                <v:textbox inset="7.19992125984252pt,3.59992125984252pt,7.19992125984252pt,3.59992125984252pt">
                  <w:txbxContent>
                    <w:p>
                      <w:pPr>
                        <w:spacing w:line="280" w:lineRule="exact"/>
                        <w:rPr>
                          <w:rFonts w:hint="eastAsia" w:ascii="仿宋_GB2312" w:eastAsia="仿宋_GB2312"/>
                          <w:sz w:val="24"/>
                        </w:rPr>
                      </w:pPr>
                      <w:r>
                        <w:rPr>
                          <w:rFonts w:hint="eastAsia" w:ascii="仿宋_GB2312" w:eastAsia="仿宋_GB2312"/>
                          <w:sz w:val="24"/>
                        </w:rPr>
                        <w:t>当事人主动履行的，出具相关罚没款财政票据或履行文书；当事人不履行行政处罚决定，启动行政强制执行或申请人民法院强制执行。</w:t>
                      </w:r>
                    </w:p>
                    <w:p>
                      <w:pPr>
                        <w:spacing w:line="320" w:lineRule="exact"/>
                        <w:rPr>
                          <w:rFonts w:hint="eastAsia"/>
                          <w:sz w:val="24"/>
                        </w:rPr>
                      </w:pPr>
                    </w:p>
                  </w:txbxContent>
                </v:textbox>
              </v:shape>
            </w:pict>
          </mc:Fallback>
        </mc:AlternateContent>
      </w:r>
      <w:r>
        <w:rPr>
          <w:rFonts w:hint="eastAsia"/>
        </w:rPr>
        <mc:AlternateContent>
          <mc:Choice Requires="wps">
            <w:drawing>
              <wp:anchor distT="0" distB="0" distL="114300" distR="114300" simplePos="0" relativeHeight="252650496" behindDoc="0" locked="0" layoutInCell="1" allowOverlap="1">
                <wp:simplePos x="0" y="0"/>
                <wp:positionH relativeFrom="column">
                  <wp:posOffset>2781300</wp:posOffset>
                </wp:positionH>
                <wp:positionV relativeFrom="paragraph">
                  <wp:posOffset>118110</wp:posOffset>
                </wp:positionV>
                <wp:extent cx="635" cy="252095"/>
                <wp:effectExtent l="37465" t="0" r="38100" b="14605"/>
                <wp:wrapNone/>
                <wp:docPr id="984" name="直接箭头连接符 984"/>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pt;margin-top:9.3pt;height:19.85pt;width:0.05pt;z-index:252650496;mso-width-relative:page;mso-height-relative:page;" filled="f" stroked="t" coordsize="21600,21600" o:gfxdata="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GANkAAAAJAQAADwAAAAAAAAABACAAAAAiAAAA&#10;ZHJzL2Rvd25yZXYueG1sUEsBAhQAFAAAAAgAh07iQBpGhygGAgAA9Q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1760" behindDoc="0" locked="0" layoutInCell="1" allowOverlap="1">
                <wp:simplePos x="0" y="0"/>
                <wp:positionH relativeFrom="column">
                  <wp:posOffset>1948180</wp:posOffset>
                </wp:positionH>
                <wp:positionV relativeFrom="paragraph">
                  <wp:posOffset>187325</wp:posOffset>
                </wp:positionV>
                <wp:extent cx="1656715" cy="431165"/>
                <wp:effectExtent l="5080" t="4445" r="14605" b="21590"/>
                <wp:wrapNone/>
                <wp:docPr id="985" name="文本框 985"/>
                <wp:cNvGraphicFramePr/>
                <a:graphic xmlns:a="http://schemas.openxmlformats.org/drawingml/2006/main">
                  <a:graphicData uri="http://schemas.microsoft.com/office/word/2010/wordprocessingShape">
                    <wps:wsp>
                      <wps:cNvSpPr txBox="1"/>
                      <wps:spPr>
                        <a:xfrm>
                          <a:off x="0" y="0"/>
                          <a:ext cx="1656715"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wps:txbx>
                      <wps:bodyPr upright="1"/>
                    </wps:wsp>
                  </a:graphicData>
                </a:graphic>
              </wp:anchor>
            </w:drawing>
          </mc:Choice>
          <mc:Fallback>
            <w:pict>
              <v:shape id="_x0000_s1026" o:spid="_x0000_s1026" o:spt="202" type="#_x0000_t202" style="position:absolute;left:0pt;margin-left:153.4pt;margin-top:14.75pt;height:33.95pt;width:130.45pt;z-index:252661760;mso-width-relative:page;mso-height-relative:page;" fillcolor="#FFFFFF" filled="t" stroked="t" coordsize="21600,21600" o:gfxdata="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M/Sm3ZAAAACQEAAA8AAAAAAAAAAQAgAAAA&#10;IgAAAGRycy9kb3ducmV2LnhtbFBLAQIUABQAAAAIAIdO4kA2Zh8fCgIAADoEAAAOAAAAAAAAAAEA&#10;IAAAACgBAABkcnMvZTJvRG9jLnhtbFBLBQYAAAAABgAGAFkBAACkBQAAAAA=&#10;">
                <v:fill on="t" focussize="0,0"/>
                <v:stroke color="#000000" joinstyle="miter"/>
                <v:imagedata o:title=""/>
                <o:lock v:ext="edit" aspectratio="f"/>
                <v:textbox>
                  <w:txbxContent>
                    <w:p>
                      <w:pPr>
                        <w:spacing w:line="280" w:lineRule="exact"/>
                        <w:jc w:val="center"/>
                        <w:rPr>
                          <w:rFonts w:hint="eastAsia" w:ascii="仿宋_GB2312" w:eastAsia="仿宋_GB2312"/>
                          <w:sz w:val="24"/>
                        </w:rPr>
                      </w:pPr>
                      <w:r>
                        <w:rPr>
                          <w:rFonts w:hint="eastAsia" w:ascii="仿宋_GB2312" w:eastAsia="仿宋_GB2312"/>
                          <w:sz w:val="24"/>
                        </w:rPr>
                        <w:t>执行</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668928" behindDoc="0" locked="0" layoutInCell="1" allowOverlap="1">
                <wp:simplePos x="0" y="0"/>
                <wp:positionH relativeFrom="column">
                  <wp:posOffset>2772410</wp:posOffset>
                </wp:positionH>
                <wp:positionV relativeFrom="paragraph">
                  <wp:posOffset>26670</wp:posOffset>
                </wp:positionV>
                <wp:extent cx="635" cy="252095"/>
                <wp:effectExtent l="37465" t="0" r="38100" b="14605"/>
                <wp:wrapNone/>
                <wp:docPr id="986" name="直接箭头连接符 986"/>
                <wp:cNvGraphicFramePr/>
                <a:graphic xmlns:a="http://schemas.openxmlformats.org/drawingml/2006/main">
                  <a:graphicData uri="http://schemas.microsoft.com/office/word/2010/wordprocessingShape">
                    <wps:wsp>
                      <wps:cNvCnPr/>
                      <wps:spPr>
                        <a:xfrm>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3pt;margin-top:2.1pt;height:19.85pt;width:0.05pt;z-index:252668928;mso-width-relative:page;mso-height-relative:page;" filled="f" stroked="t" coordsize="21600,21600" o:gfxdata="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Gr4tYAAAAIAQAADwAAAAAAAAABACAAAAAiAAAAZHJz&#10;L2Rvd25yZXYueG1sUEsBAhQAFAAAAAgAh07iQILttgIGAgAA9QMAAA4AAAAAAAAAAQAgAAAAJQEA&#10;AGRycy9lMm9Eb2MueG1sUEsFBgAAAAAGAAYAWQEAAJ0FAAAAAA==&#10;">
                <v:fill on="f" focussize="0,0"/>
                <v:stroke color="#000000" joinstyle="round" endarrow="block"/>
                <v:imagedata o:title=""/>
                <o:lock v:ext="edit" aspectratio="f"/>
              </v:shape>
            </w:pict>
          </mc:Fallback>
        </mc:AlternateContent>
      </w:r>
    </w:p>
    <w:p>
      <w:pPr>
        <w:rPr>
          <w:rFonts w:hint="eastAsia"/>
        </w:rPr>
      </w:pPr>
      <w:r>
        <w:rPr>
          <w:rFonts w:hint="eastAsia"/>
        </w:rPr>
        <mc:AlternateContent>
          <mc:Choice Requires="wps">
            <w:drawing>
              <wp:anchor distT="0" distB="0" distL="114300" distR="114300" simplePos="0" relativeHeight="252662784" behindDoc="0" locked="0" layoutInCell="1" allowOverlap="1">
                <wp:simplePos x="0" y="0"/>
                <wp:positionH relativeFrom="column">
                  <wp:posOffset>2165985</wp:posOffset>
                </wp:positionH>
                <wp:positionV relativeFrom="paragraph">
                  <wp:posOffset>116205</wp:posOffset>
                </wp:positionV>
                <wp:extent cx="1233805" cy="450215"/>
                <wp:effectExtent l="4445" t="4445" r="19050" b="21590"/>
                <wp:wrapNone/>
                <wp:docPr id="987" name="圆角矩形 987"/>
                <wp:cNvGraphicFramePr/>
                <a:graphic xmlns:a="http://schemas.openxmlformats.org/drawingml/2006/main">
                  <a:graphicData uri="http://schemas.microsoft.com/office/word/2010/wordprocessingShape">
                    <wps:wsp>
                      <wps:cNvSpPr/>
                      <wps:spPr>
                        <a:xfrm>
                          <a:off x="0" y="0"/>
                          <a:ext cx="1233805" cy="45021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wps:txbx>
                      <wps:bodyPr upright="1"/>
                    </wps:wsp>
                  </a:graphicData>
                </a:graphic>
              </wp:anchor>
            </w:drawing>
          </mc:Choice>
          <mc:Fallback>
            <w:pict>
              <v:roundrect id="_x0000_s1026" o:spid="_x0000_s1026" o:spt="2" style="position:absolute;left:0pt;margin-left:170.55pt;margin-top:9.15pt;height:35.45pt;width:97.15pt;z-index:252662784;mso-width-relative:page;mso-height-relative:page;" fillcolor="#FFFFFF" filled="t" stroked="t" coordsize="21600,21600" arcsize="0.5" o:gfxdata="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Xgei2AAAAAkBAAAPAAAAAAAAAAEAIAAAACIAAABkcnMvZG93bnJldi54bWxQSwECFAAUAAAACACH&#10;TuJAfznwrCQCAABaBAAADgAAAAAAAAABACAAAAAnAQAAZHJzL2Uyb0RvYy54bWxQSwUGAAAAAAYA&#10;BgBZAQAAvQU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结案归档</w:t>
                      </w:r>
                    </w:p>
                    <w:p>
                      <w:pPr>
                        <w:spacing w:line="320" w:lineRule="exact"/>
                        <w:jc w:val="center"/>
                        <w:rPr>
                          <w:sz w:val="28"/>
                          <w:szCs w:val="28"/>
                        </w:rPr>
                      </w:pPr>
                    </w:p>
                  </w:txbxContent>
                </v:textbox>
              </v:roundrect>
            </w:pict>
          </mc:Fallback>
        </mc:AlternateConten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2"/>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对污染物排放的设施、设备实施查封、扣押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《中华人民共和国环境保护法》、《中华人民共和国大气污染防治法》</w:t>
      </w:r>
      <w:r>
        <w:rPr>
          <w:rFonts w:hint="eastAsia" w:ascii="宋体" w:hAnsi="宋体" w:cs="宋体"/>
          <w:sz w:val="32"/>
          <w:szCs w:val="32"/>
          <w:lang w:eastAsia="zh-CN"/>
        </w:rPr>
        <w:t>、</w:t>
      </w: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、《环境保护主管部门实施查封、扣押办法》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发现违法嫌疑-立案-调查-审查-告知-执行-办结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rPr>
          <w:rFonts w:hint="eastAsia"/>
          <w:sz w:val="24"/>
          <w:lang w:val="en-US" w:eastAsia="zh-CN"/>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ind w:firstLine="3600" w:firstLineChars="1500"/>
        <w:rPr>
          <w:rFonts w:hint="eastAsia"/>
          <w:sz w:val="24"/>
          <w:szCs w:val="24"/>
        </w:rPr>
      </w:pPr>
    </w:p>
    <w:p>
      <w:pPr>
        <w:rPr>
          <w:rFonts w:hint="eastAsia"/>
          <w:sz w:val="24"/>
          <w:lang w:val="en-US" w:eastAsia="zh-CN"/>
        </w:rPr>
      </w:pPr>
    </w:p>
    <w:p>
      <w:pPr>
        <w:rPr>
          <w:rFonts w:hint="eastAsia"/>
          <w:sz w:val="24"/>
          <w:lang w:val="en-US" w:eastAsia="zh-CN"/>
        </w:rPr>
      </w:pPr>
    </w:p>
    <w:p>
      <w:pPr>
        <w:rPr>
          <w:rFonts w:hint="eastAsia"/>
        </w:rPr>
      </w:pPr>
      <w:r>
        <w:rPr>
          <w:sz w:val="24"/>
        </w:rPr>
        <mc:AlternateContent>
          <mc:Choice Requires="wps">
            <w:drawing>
              <wp:anchor distT="0" distB="0" distL="114300" distR="114300" simplePos="0" relativeHeight="252678144" behindDoc="0" locked="0" layoutInCell="1" allowOverlap="1">
                <wp:simplePos x="0" y="0"/>
                <wp:positionH relativeFrom="column">
                  <wp:posOffset>1908810</wp:posOffset>
                </wp:positionH>
                <wp:positionV relativeFrom="paragraph">
                  <wp:posOffset>305435</wp:posOffset>
                </wp:positionV>
                <wp:extent cx="1543050" cy="514350"/>
                <wp:effectExtent l="5080" t="4445" r="13970" b="14605"/>
                <wp:wrapNone/>
                <wp:docPr id="1057" name="流程图: 终止 1057"/>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0.3pt;margin-top:24.05pt;height:40.5pt;width:121.5pt;z-index:252678144;mso-width-relative:page;mso-height-relative:page;" filled="f" stroked="t" coordsize="21600,21600" o:gfxdata="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c24XZAAAACgEAAA8A&#10;AAAAAAAAAQAgAAAAIgAAAGRycy9kb3ducmV2LnhtbFBLAQIUABQAAAAIAIdO4kAPIPf6FgIAABUE&#10;AAAOAAAAAAAAAAEAIAAAACgBAABkcnMvZTJvRG9jLnhtbFBLBQYAAAAABgAGAFkBAACwBQAAAAA=&#10;">
                <v:fill on="f" focussize="0,0"/>
                <v:stroke weight="0.25pt" color="#000000" joinstyle="miter"/>
                <v:imagedata o:title=""/>
                <o:lock v:ext="edit" aspectratio="f"/>
              </v:shape>
            </w:pict>
          </mc:Fallback>
        </mc:AlternateContent>
      </w:r>
    </w:p>
    <w:p>
      <w:pPr>
        <w:tabs>
          <w:tab w:val="center" w:pos="4213"/>
          <w:tab w:val="left" w:pos="6966"/>
        </w:tabs>
        <w:spacing w:line="360" w:lineRule="auto"/>
        <w:jc w:val="center"/>
        <w:rPr>
          <w:rFonts w:hint="eastAsia"/>
          <w:sz w:val="24"/>
          <w:szCs w:val="24"/>
        </w:rPr>
      </w:pPr>
      <w:r>
        <w:rPr>
          <w:rFonts w:hint="eastAsia"/>
          <w:sz w:val="24"/>
          <w:szCs w:val="24"/>
        </w:rPr>
        <w:t>发现违法嫌疑</w:t>
      </w:r>
    </w:p>
    <w:p>
      <w:pPr>
        <w:jc w:val="center"/>
        <w:rPr>
          <w:rFonts w:hint="eastAsia"/>
          <w:sz w:val="24"/>
          <w:szCs w:val="24"/>
        </w:rPr>
      </w:pPr>
      <w:r>
        <w:rPr>
          <w:sz w:val="24"/>
        </w:rPr>
        <mc:AlternateContent>
          <mc:Choice Requires="wpg">
            <w:drawing>
              <wp:anchor distT="0" distB="0" distL="114300" distR="114300" simplePos="0" relativeHeight="252679168" behindDoc="0" locked="0" layoutInCell="1" allowOverlap="1">
                <wp:simplePos x="0" y="0"/>
                <wp:positionH relativeFrom="column">
                  <wp:posOffset>1875790</wp:posOffset>
                </wp:positionH>
                <wp:positionV relativeFrom="paragraph">
                  <wp:posOffset>343535</wp:posOffset>
                </wp:positionV>
                <wp:extent cx="1714500" cy="829310"/>
                <wp:effectExtent l="4445" t="0" r="14605" b="8890"/>
                <wp:wrapNone/>
                <wp:docPr id="1060" name="组合 1060"/>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58" name="直接箭头连接符 1058"/>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59" name="流程图: 过程 1059"/>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7.7pt;margin-top:27.05pt;height:65.3pt;width:135pt;z-index:252679168;mso-width-relative:page;mso-height-relative:page;" coordsize="2700,1306" o:gfxdata="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DFSge12gAAAAoBAAAPAAAAAAAAAAEAIAAAACIA&#10;AABkcnMvZG93bnJldi54bWxQSwECFAAUAAAACACHTuJAHix3pesCAABVBwAADgAAAAAAAAABACAA&#10;AAAp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jL+m4sAAAADd&#10;AAAADwAAAGRycy9kb3ducmV2LnhtbEWPT0sDMRDF74LfIUzBm00qu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6b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gtFHVLwAAADd&#10;AAAADwAAAGRycy9kb3ducmV2LnhtbEVPS0sDMRC+C/6HMII3m7SlatemBYWChx5qK+hx2Ex3V3dm&#10;lk36+veNIPQ2H99zZosTt+ZAfWxUPAwHDgxJqaGRysPndvnwDCYmlICtCnk4U4TF/PZmhkXQo3zQ&#10;YZMqk0MkFuihTqkrrI1lTYxxoB1J5nbaM6YM+8qGHo85nFs7cu7RMjaSG2rs6K2m8nezZw92pboa&#10;v37rWNc8/dl98ROXI+/v74buBUyiU7qK/93vIc93ky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R1S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sz w:val="24"/>
          <w:szCs w:val="24"/>
        </w:rPr>
      </w:pPr>
      <w:r>
        <w:rPr>
          <w:rFonts w:hint="eastAsia"/>
          <w:sz w:val="24"/>
          <w:szCs w:val="24"/>
        </w:rPr>
        <w:t xml:space="preserve"> 立  案</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674048"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064" name="组合 106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062" name="直接箭头连接符 106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063" name="流程图: 过程 106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674048;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GvFShv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a8VKG+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Iztbtb0AAADd&#10;AAAADwAAAGRycy9kb3ducmV2LnhtbEVPS2sCMRC+F/ofwhR6q4kelnZrFFqR7kVBV6THYTPdhG4m&#10;yyY+f70pCL3Nx/ec6fzsO3GkIbrAGsYjBYK4CcZxq2FXL19eQcSEbLALTBouFGE+e3yYYmnCiTd0&#10;3KZW5BCOJWqwKfWllLGx5DGOQk+cuZ8weEwZDq00A55yuO/kRKlCenScGyz29Gmp+d0evIa0+L7Y&#10;Yt98vLl1/bUq3LWqqoXWz09j9Q4i0Tn9i+/uyuT5qpj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1u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VW6A7wAAADd&#10;AAAADwAAAGRycy9kb3ducmV2LnhtbEVPTUvDQBC9C/0PyxS82d02UG3abaEFwUMP2gp6HLLTJJqZ&#10;Cdm1rf/eFQRv83ifs9pcuTNnGmKr4mE6cWBIKg2t1B5ej493D2BiQgnYqZCHb4qwWY9uVlgGvcgL&#10;nQ+pNjlEYokempT60tpYNcQYJ9qTZO6kA2PKcKhtGPCSw7mzM+fmlrGV3NBgT7uGqs/DF3uwe9V9&#10;sX3XQp958XF643uuZt7fjqduCSbRNf2L/9xPIc938wJ+v8kn2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VugO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sz w:val="24"/>
          <w:szCs w:val="24"/>
        </w:rPr>
      </w:pPr>
      <w:r>
        <w:rPr>
          <w:rFonts w:hint="eastAsia"/>
          <w:sz w:val="24"/>
          <w:szCs w:val="24"/>
        </w:rPr>
        <w:t>调  查</w:t>
      </w:r>
    </w:p>
    <w:p>
      <w:pPr>
        <w:spacing w:line="320" w:lineRule="exact"/>
        <w:jc w:val="center"/>
        <w:rPr>
          <w:rFonts w:hint="eastAsia"/>
          <w:sz w:val="24"/>
          <w:szCs w:val="24"/>
        </w:rPr>
      </w:pPr>
      <w:r>
        <w:rPr>
          <w:sz w:val="24"/>
        </w:rPr>
        <mc:AlternateContent>
          <mc:Choice Requires="wps">
            <w:drawing>
              <wp:anchor distT="0" distB="0" distL="114300" distR="114300" simplePos="0" relativeHeight="252673024"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061" name="直接箭头连接符 1061"/>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673024;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8Bbz2QAAAAkBAAAPAAAAAAAAAAEAIAAAACIA&#10;AABkcnMvZG93bnJldi54bWxQSwECFAAUAAAACACHTuJA+ENtowgCAAD3AwAADgAAAAAAAAABACAA&#10;AAAoAQAAZHJzL2Uyb0RvYy54bWxQSwUGAAAAAAYABgBZAQAAogU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sz w:val="24"/>
          <w:szCs w:val="24"/>
        </w:rPr>
      </w:pPr>
      <w:r>
        <w:rPr>
          <w:rFonts w:hint="eastAsia"/>
          <w:sz w:val="24"/>
          <w:szCs w:val="24"/>
        </w:rPr>
        <w:t xml:space="preserve">  审  查</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672000"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065" name="流程图: 过程 1065"/>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672000;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eucqA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682240" behindDoc="0" locked="0" layoutInCell="1" allowOverlap="1">
                <wp:simplePos x="0" y="0"/>
                <wp:positionH relativeFrom="column">
                  <wp:posOffset>3657600</wp:posOffset>
                </wp:positionH>
                <wp:positionV relativeFrom="paragraph">
                  <wp:posOffset>83820</wp:posOffset>
                </wp:positionV>
                <wp:extent cx="1570990" cy="1447800"/>
                <wp:effectExtent l="422910" t="5080" r="6350" b="13970"/>
                <wp:wrapNone/>
                <wp:docPr id="1066" name="矩形标注 106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txbxContent>
                      </wps:txbx>
                      <wps:bodyPr lIns="91439" tIns="45719" rIns="91439" bIns="45719" anchor="ctr" upright="1"/>
                    </wps:wsp>
                  </a:graphicData>
                </a:graphic>
              </wp:anchor>
            </w:drawing>
          </mc:Choice>
          <mc:Fallback>
            <w:pict>
              <v:shape id="_x0000_s1026" o:spid="_x0000_s1026" o:spt="61" type="#_x0000_t61" style="position:absolute;left:0pt;margin-left:288pt;margin-top:6.6pt;height:114pt;width:123.7pt;z-index:252682240;v-text-anchor:middle;mso-width-relative:page;mso-height-relative:page;" filled="f" stroked="t" coordsize="21600,21600" o:gfxdata="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4f&#10;rvzbAAAACgEAAA8AAAAAAAAAAQAgAAAAIgAAAGRycy9kb3ducmV2LnhtbFBLAQIUABQAAAAIAIdO&#10;4kC7xiSkWQIAAKwEAAAOAAAAAAAAAAEAIAAAACoBAABkcnMvZTJvRG9jLnhtbFBLBQYAAAAABgAG&#10;AFkBAAD1BQAAAAA=&#10;" adj="-5644,17829">
                <v:fill on="f" focussize="0,0"/>
                <v:stroke weight="0.25pt" color="#000000" joinstyle="miter"/>
                <v:imagedata o:title=""/>
                <o:lock v:ext="edit" aspectratio="f"/>
                <v:textbox inset="7.19992125984252pt,3.59992125984252pt,7.19992125984252pt,3.59992125984252pt">
                  <w:txbxContent>
                    <w:p/>
                  </w:txbxContent>
                </v:textbox>
              </v:shape>
            </w:pict>
          </mc:Fallback>
        </mc:AlternateContent>
      </w:r>
      <w:r>
        <w:rPr>
          <w:rFonts w:eastAsia="仿宋_GB2312"/>
          <w:sz w:val="24"/>
          <w:szCs w:val="24"/>
        </w:rPr>
        <mc:AlternateContent>
          <mc:Choice Requires="wps">
            <w:drawing>
              <wp:anchor distT="0" distB="0" distL="114300" distR="114300" simplePos="0" relativeHeight="252684288"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067" name="文本框 1067"/>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wps:txbx>
                      <wps:bodyPr upright="1"/>
                    </wps:wsp>
                  </a:graphicData>
                </a:graphic>
              </wp:anchor>
            </w:drawing>
          </mc:Choice>
          <mc:Fallback>
            <w:pict>
              <v:shape id="_x0000_s1026" o:spid="_x0000_s1026" o:spt="202" type="#_x0000_t202" style="position:absolute;left:0pt;margin-left:297pt;margin-top:6.6pt;height:109.2pt;width:108pt;z-index:252684288;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tOvBdwAAAAKAQAADwAAAAAAAAABACAAAAAiAAAAZHJzL2Rvd25yZXYueG1sUEsB&#10;AhQAFAAAAAgAh07iQDICzSi4AQAAXwMAAA4AAAAAAAAAAQAgAAAAKwEAAGRycy9lMm9Eb2MueG1s&#10;UEsFBgAAAAAGAAYAWQEAAFUFAAAAAA==&#10;">
                <v:fill on="f" focussize="0,0"/>
                <v:stroke on="f" weight="1.25pt"/>
                <v:imagedata o:title=""/>
                <o:lock v:ext="edit" aspectratio="f"/>
                <v:textbox>
                  <w:txbxContent>
                    <w:p>
                      <w:pPr>
                        <w:rPr>
                          <w:rFonts w:hint="eastAsia" w:eastAsia="仿宋_GB2312"/>
                        </w:rPr>
                      </w:pPr>
                      <w:r>
                        <w:rPr>
                          <w:rFonts w:hint="eastAsia"/>
                        </w:rPr>
                        <w:t>行政机关有强制执行权的，下达强制执行决定书，依法强制执行；行政机关没有强制执行权的，申请人民法院强制执行。</w:t>
                      </w:r>
                    </w:p>
                    <w:p/>
                  </w:txbxContent>
                </v:textbox>
              </v:shape>
            </w:pict>
          </mc:Fallback>
        </mc:AlternateContent>
      </w:r>
    </w:p>
    <w:p>
      <w:pPr>
        <w:tabs>
          <w:tab w:val="center" w:pos="4213"/>
          <w:tab w:val="left" w:pos="6156"/>
          <w:tab w:val="left" w:pos="6966"/>
        </w:tabs>
        <w:jc w:val="left"/>
        <w:rPr>
          <w:rFonts w:hint="eastAsia"/>
          <w:sz w:val="24"/>
          <w:szCs w:val="24"/>
        </w:rPr>
      </w:pPr>
      <w:r>
        <w:rPr>
          <w:rFonts w:hint="eastAsia"/>
          <w:sz w:val="24"/>
          <w:szCs w:val="24"/>
        </w:rPr>
        <w:tab/>
      </w:r>
      <w:r>
        <w:rPr>
          <w:rFonts w:hint="eastAsia"/>
          <w:sz w:val="24"/>
          <w:szCs w:val="24"/>
        </w:rPr>
        <w:t xml:space="preserve">  告 </w:t>
      </w:r>
      <w:r>
        <w:rPr>
          <w:sz w:val="24"/>
        </w:rPr>
        <mc:AlternateContent>
          <mc:Choice Requires="wps">
            <w:drawing>
              <wp:anchor distT="0" distB="0" distL="114300" distR="114300" simplePos="0" relativeHeight="252676096"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069" name="直接箭头连接符 1069"/>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676096;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Tjn22wAAAAsBAAAPAAAAAAAAAAEAIAAA&#10;ACIAAABkcnMvZG93bnJldi54bWxQSwECFAAUAAAACACHTuJAEAjHgAkCAAD3AwAADgAAAAAAAAAB&#10;ACAAAAAqAQAAZHJzL2Uyb0RvYy54bWxQSwUGAAAAAAYABgBZAQAApQUAAAAA&#10;">
                <v:fill on="f" focussize="0,0"/>
                <v:stroke color="#000000" joinstyle="round" endarrow="block"/>
                <v:imagedata o:title=""/>
                <o:lock v:ext="edit" aspectratio="f"/>
              </v:shape>
            </w:pict>
          </mc:Fallback>
        </mc:AlternateContent>
      </w:r>
      <w:r>
        <w:rPr>
          <w:rFonts w:hint="eastAsia"/>
          <w:sz w:val="24"/>
          <w:szCs w:val="24"/>
        </w:rPr>
        <w:t xml:space="preserve"> </w:t>
      </w:r>
      <w:r>
        <w:rPr>
          <w:sz w:val="24"/>
        </w:rPr>
        <mc:AlternateContent>
          <mc:Choice Requires="wps">
            <w:drawing>
              <wp:anchor distT="0" distB="0" distL="114300" distR="114300" simplePos="0" relativeHeight="252675072" behindDoc="0" locked="0" layoutInCell="1" allowOverlap="1">
                <wp:simplePos x="0" y="0"/>
                <wp:positionH relativeFrom="column">
                  <wp:posOffset>1851660</wp:posOffset>
                </wp:positionH>
                <wp:positionV relativeFrom="paragraph">
                  <wp:posOffset>-139700</wp:posOffset>
                </wp:positionV>
                <wp:extent cx="1714500" cy="571500"/>
                <wp:effectExtent l="4445" t="4445" r="14605" b="14605"/>
                <wp:wrapNone/>
                <wp:docPr id="1070" name="流程图: 过程 1070"/>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8pt;margin-top:-11pt;height:45pt;width:135pt;z-index:252675072;mso-width-relative:page;mso-height-relative:page;" filled="f" stroked="t" coordsize="21600,21600" o:gfxdata="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yXvrXAAAACgEAAA8AAAAAAAAAAQAgAAAA&#10;IgAAAGRycy9kb3ducmV2LnhtbFBLAQIUABQAAAAIAIdO4kCSO5zJDAIAABIEAAAOAAAAAAAAAAEA&#10;IAAAACYBAABkcnMvZTJvRG9jLnhtbFBLBQYAAAAABgAGAFkBAACkBQAAAAA=&#10;">
                <v:fill on="f" focussize="0,0"/>
                <v:stroke weight="0.25pt" color="#000000" joinstyle="miter"/>
                <v:imagedata o:title=""/>
                <o:lock v:ext="edit" aspectratio="f"/>
              </v:shape>
            </w:pict>
          </mc:Fallback>
        </mc:AlternateContent>
      </w:r>
      <w:r>
        <w:rPr>
          <w:rFonts w:hint="eastAsia"/>
          <w:sz w:val="24"/>
          <w:szCs w:val="24"/>
        </w:rPr>
        <w:t>知</w:t>
      </w:r>
      <w:r>
        <w:rPr>
          <w:rFonts w:hint="eastAsia"/>
          <w:sz w:val="24"/>
          <w:szCs w:val="24"/>
        </w:rPr>
        <w:tab/>
      </w:r>
    </w:p>
    <w:p>
      <w:pPr>
        <w:spacing w:line="320" w:lineRule="exact"/>
        <w:jc w:val="center"/>
        <w:rPr>
          <w:rFonts w:hint="eastAsia"/>
          <w:sz w:val="24"/>
          <w:szCs w:val="24"/>
        </w:rPr>
      </w:pPr>
      <w:r>
        <w:rPr>
          <w:sz w:val="24"/>
        </w:rPr>
        <mc:AlternateContent>
          <mc:Choice Requires="wps">
            <w:drawing>
              <wp:anchor distT="0" distB="0" distL="114300" distR="114300" simplePos="0" relativeHeight="252680192" behindDoc="0" locked="0" layoutInCell="1" allowOverlap="1">
                <wp:simplePos x="0" y="0"/>
                <wp:positionH relativeFrom="column">
                  <wp:posOffset>2628900</wp:posOffset>
                </wp:positionH>
                <wp:positionV relativeFrom="paragraph">
                  <wp:posOffset>182880</wp:posOffset>
                </wp:positionV>
                <wp:extent cx="20320" cy="313055"/>
                <wp:effectExtent l="22860" t="0" r="33020" b="10795"/>
                <wp:wrapNone/>
                <wp:docPr id="1068" name="直接箭头连接符 1068"/>
                <wp:cNvGraphicFramePr/>
                <a:graphic xmlns:a="http://schemas.openxmlformats.org/drawingml/2006/main">
                  <a:graphicData uri="http://schemas.microsoft.com/office/word/2010/wordprocessingShape">
                    <wps:wsp>
                      <wps:cNvCnPr/>
                      <wps:spPr>
                        <a:xfrm>
                          <a:off x="0" y="0"/>
                          <a:ext cx="20320" cy="313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14.4pt;height:24.65pt;width:1.6pt;z-index:252680192;mso-width-relative:page;mso-height-relative:page;" filled="f" stroked="t" coordsize="21600,21600" o:gfxdata="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4fRjZAAAACQEAAA8AAAAAAAAAAQAgAAAA&#10;IgAAAGRycy9kb3ducmV2LnhtbFBLAQIUABQAAAAIAIdO4kA8ekHbCgIAAPkDAAAOAAAAAAAAAAEA&#10;IAAAACgBAABkcnMvZTJvRG9jLnhtbFBLBQYAAAAABgAGAFkBAACkBQAAAAA=&#10;">
                <v:fill on="f" focussize="0,0"/>
                <v:stroke color="#000000" joinstyle="round" endarrow="block"/>
                <v:imagedata o:title=""/>
                <o:lock v:ext="edit" aspectratio="f"/>
              </v:shape>
            </w:pict>
          </mc:Fallback>
        </mc:AlternateContent>
      </w:r>
      <w:r>
        <w:rPr>
          <w:rFonts w:hint="eastAsia"/>
          <w:szCs w:val="18"/>
        </w:rPr>
        <w:t xml:space="preserve"> </w:t>
      </w:r>
    </w:p>
    <w:p>
      <w:pPr>
        <w:jc w:val="center"/>
        <w:rPr>
          <w:sz w:val="18"/>
        </w:rPr>
      </w:pPr>
    </w:p>
    <w:p>
      <w:pPr>
        <w:rPr>
          <w:rFonts w:hint="eastAsia"/>
          <w:sz w:val="24"/>
          <w:szCs w:val="24"/>
        </w:rPr>
      </w:pPr>
      <w:r>
        <w:rPr>
          <w:rFonts w:hint="eastAsia"/>
          <w:sz w:val="24"/>
          <w:szCs w:val="24"/>
        </w:rPr>
        <mc:AlternateContent>
          <mc:Choice Requires="wps">
            <w:drawing>
              <wp:anchor distT="0" distB="0" distL="114300" distR="114300" simplePos="0" relativeHeight="252681216" behindDoc="0" locked="0" layoutInCell="1" allowOverlap="1">
                <wp:simplePos x="0" y="0"/>
                <wp:positionH relativeFrom="column">
                  <wp:posOffset>1828800</wp:posOffset>
                </wp:positionH>
                <wp:positionV relativeFrom="paragraph">
                  <wp:posOffset>104140</wp:posOffset>
                </wp:positionV>
                <wp:extent cx="1485900" cy="571500"/>
                <wp:effectExtent l="4445" t="4445" r="14605" b="14605"/>
                <wp:wrapNone/>
                <wp:docPr id="1071" name="流程图: 过程 1071"/>
                <wp:cNvGraphicFramePr/>
                <a:graphic xmlns:a="http://schemas.openxmlformats.org/drawingml/2006/main">
                  <a:graphicData uri="http://schemas.microsoft.com/office/word/2010/wordprocessingShape">
                    <wps:wsp>
                      <wps:cNvSpPr/>
                      <wps:spPr>
                        <a:xfrm>
                          <a:off x="0" y="0"/>
                          <a:ext cx="14859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pt;margin-top:8.2pt;height:45pt;width:117pt;z-index:252681216;mso-width-relative:page;mso-height-relative:page;" filled="f" stroked="t" coordsize="21600,21600" o:gfxdata="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8slXVAAAACgEAAA8AAAAAAAAAAQAgAAAA&#10;IgAAAGRycy9kb3ducmV2LnhtbFBLAQIUABQAAAAIAIdO4kB9SsDBDgIAABIEAAAOAAAAAAAAAAEA&#10;IAAAACQBAABkcnMvZTJvRG9jLnhtbFBLBQYAAAAABgAGAFkBAACkBQAAAAA=&#10;">
                <v:fill on="f" focussize="0,0"/>
                <v:stroke weight="0.25pt" color="#000000" joinstyle="miter"/>
                <v:imagedata o:title=""/>
                <o:lock v:ext="edit" aspectratio="f"/>
              </v:shape>
            </w:pict>
          </mc:Fallback>
        </mc:AlternateContent>
      </w: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执  行</w:t>
      </w:r>
      <w:r>
        <w:rPr>
          <w:rFonts w:hint="eastAsia"/>
          <w:sz w:val="24"/>
          <w:szCs w:val="24"/>
        </w:rPr>
        <w:tab/>
      </w:r>
    </w:p>
    <w:p>
      <w:pPr>
        <w:jc w:val="center"/>
        <w:rPr>
          <w:rFonts w:hint="eastAsia"/>
          <w:sz w:val="24"/>
          <w:szCs w:val="24"/>
        </w:rPr>
      </w:pPr>
    </w:p>
    <w:p>
      <w:pPr>
        <w:jc w:val="center"/>
        <w:rPr>
          <w:rFonts w:hint="eastAsia"/>
          <w:sz w:val="24"/>
          <w:szCs w:val="24"/>
        </w:rPr>
      </w:pPr>
      <w:r>
        <w:rPr>
          <w:sz w:val="18"/>
        </w:rPr>
        <mc:AlternateContent>
          <mc:Choice Requires="wps">
            <w:drawing>
              <wp:anchor distT="0" distB="0" distL="114300" distR="114300" simplePos="0" relativeHeight="252677120" behindDoc="0" locked="0" layoutInCell="1" allowOverlap="1">
                <wp:simplePos x="0" y="0"/>
                <wp:positionH relativeFrom="column">
                  <wp:posOffset>2699385</wp:posOffset>
                </wp:positionH>
                <wp:positionV relativeFrom="paragraph">
                  <wp:posOffset>100965</wp:posOffset>
                </wp:positionV>
                <wp:extent cx="635" cy="248285"/>
                <wp:effectExtent l="37465" t="0" r="38100" b="18415"/>
                <wp:wrapNone/>
                <wp:docPr id="1072" name="直接箭头连接符 1072"/>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2.55pt;margin-top:7.95pt;height:19.55pt;width:0.05pt;z-index:252677120;mso-width-relative:page;mso-height-relative:page;" filled="f" stroked="t" coordsize="21600,21600" o:gfxdata="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ahDY2QAAAAkBAAAPAAAAAAAAAAEAIAAAACIA&#10;AABkcnMvZG93bnJldi54bWxQSwECFAAUAAAACACHTuJAt+BCgQgCAAD3AwAADgAAAAAAAAABACAA&#10;AAAoAQAAZHJzL2Uyb0RvYy54bWxQSwUGAAAAAAYABgBZAQAAogUAAAAA&#10;">
                <v:fill on="f" focussize="0,0"/>
                <v:stroke color="#000000" joinstyle="round" endarrow="block"/>
                <v:imagedata o:title=""/>
                <o:lock v:ext="edit" aspectratio="f"/>
              </v:shape>
            </w:pict>
          </mc:Fallback>
        </mc:AlternateContent>
      </w:r>
    </w:p>
    <w:p>
      <w:pPr>
        <w:rPr>
          <w:sz w:val="18"/>
          <w:szCs w:val="18"/>
        </w:rPr>
      </w:pPr>
      <w:r>
        <w:rPr>
          <w:sz w:val="18"/>
        </w:rPr>
        <mc:AlternateContent>
          <mc:Choice Requires="wps">
            <w:drawing>
              <wp:anchor distT="0" distB="0" distL="114300" distR="114300" simplePos="0" relativeHeight="252670976" behindDoc="0" locked="0" layoutInCell="1" allowOverlap="1">
                <wp:simplePos x="0" y="0"/>
                <wp:positionH relativeFrom="column">
                  <wp:posOffset>1899285</wp:posOffset>
                </wp:positionH>
                <wp:positionV relativeFrom="paragraph">
                  <wp:posOffset>157480</wp:posOffset>
                </wp:positionV>
                <wp:extent cx="1543050" cy="514350"/>
                <wp:effectExtent l="5080" t="4445" r="13970" b="14605"/>
                <wp:wrapNone/>
                <wp:docPr id="1073" name="流程图: 终止 1073"/>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49.55pt;margin-top:12.4pt;height:40.5pt;width:121.5pt;z-index:252670976;mso-width-relative:page;mso-height-relative:page;" filled="f" stroked="t" coordsize="21600,21600" o:gfxdata="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vshhdgAAAAKAQAADwAA&#10;AAAAAAABACAAAAAiAAAAZHJzL2Rvd25yZXYueG1sUEsBAhQAFAAAAAgAh07iQL4jb50WAgAAFQQA&#10;AA4AAAAAAAAAAQAgAAAAJwEAAGRycy9lMm9Eb2MueG1sUEsFBgAAAAAGAAYAWQEAAK8FAAAAAA==&#10;">
                <v:fill on="f" focussize="0,0"/>
                <v:stroke weight="0.25pt" color="#000000" joinstyle="miter"/>
                <v:imagedata o:title=""/>
                <o:lock v:ext="edit" aspectratio="f"/>
              </v:shape>
            </w:pict>
          </mc:Fallback>
        </mc:AlternateContent>
      </w:r>
      <w:r>
        <w:rPr>
          <w:sz w:val="24"/>
        </w:rPr>
        <mc:AlternateContent>
          <mc:Choice Requires="wps">
            <w:drawing>
              <wp:anchor distT="0" distB="0" distL="114300" distR="114300" simplePos="0" relativeHeight="252683264" behindDoc="0" locked="0" layoutInCell="1" allowOverlap="1">
                <wp:simplePos x="0" y="0"/>
                <wp:positionH relativeFrom="column">
                  <wp:posOffset>-90170</wp:posOffset>
                </wp:positionH>
                <wp:positionV relativeFrom="paragraph">
                  <wp:posOffset>122555</wp:posOffset>
                </wp:positionV>
                <wp:extent cx="1504315" cy="385445"/>
                <wp:effectExtent l="4445" t="4445" r="529590" b="10160"/>
                <wp:wrapNone/>
                <wp:docPr id="1074" name="矩形标注 1074"/>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81574"/>
                            <a:gd name="adj2" fmla="val -2060"/>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7.1pt;margin-top:9.65pt;height:30.35pt;width:118.45pt;z-index:252683264;v-text-anchor:middle;mso-width-relative:page;mso-height-relative:page;" filled="f" stroked="t" coordsize="21600,21600" o:gfxdata="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kBpLYAAAA&#10;CQEAAA8AAAAAAAAAAQAgAAAAIgAAAGRycy9kb3ducmV2LnhtbFBLAQIUABQAAAAIAIdO4kAjNmZi&#10;VgIAAKoEAAAOAAAAAAAAAAEAIAAAACcBAABkcnMvZTJvRG9jLnhtbFBLBQYAAAAABgAGAFkBAADv&#10;BQAAAAA=&#10;" adj="28420,10355">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sz w:val="24"/>
          <w:szCs w:val="24"/>
        </w:rPr>
        <w:t xml:space="preserve">  </w:t>
      </w:r>
    </w:p>
    <w:p>
      <w:pPr>
        <w:jc w:val="center"/>
        <w:rPr>
          <w:rFonts w:hint="eastAsia" w:eastAsia="仿宋_GB2312"/>
          <w:sz w:val="18"/>
          <w:szCs w:val="18"/>
        </w:rPr>
      </w:pPr>
      <w:r>
        <w:rPr>
          <w:rFonts w:hint="eastAsia"/>
          <w:sz w:val="24"/>
          <w:szCs w:val="24"/>
        </w:rPr>
        <w:t xml:space="preserve">  办  结   </w:t>
      </w:r>
    </w:p>
    <w:p>
      <w:pPr>
        <w:rPr>
          <w:rFonts w:hint="eastAsia" w:ascii="仿宋_GB2312"/>
          <w:szCs w:val="24"/>
        </w:rPr>
      </w:pPr>
    </w:p>
    <w:p>
      <w:pPr>
        <w:ind w:firstLine="2625" w:firstLineChars="1250"/>
        <w:rPr>
          <w:rFonts w:hint="eastAsia" w:ascii="仿宋_GB2312"/>
          <w:szCs w:val="24"/>
        </w:rPr>
      </w:pPr>
    </w:p>
    <w:p>
      <w:pPr>
        <w:rPr>
          <w:rFonts w:hint="eastAsia" w:ascii="仿宋_GB2312" w:eastAsia="仿宋_GB2312"/>
          <w:sz w:val="24"/>
        </w:rPr>
      </w:pPr>
    </w:p>
    <w:p>
      <w:pPr>
        <w:rPr>
          <w:rFonts w:hint="eastAsia"/>
          <w:sz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对危险废物、放射性固体废物、废旧放射源的代处置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《中华人民共和国固体废物污染环境防治法》</w:t>
      </w:r>
      <w:r>
        <w:rPr>
          <w:rFonts w:hint="eastAsia" w:ascii="宋体" w:hAnsi="宋体" w:cs="宋体"/>
          <w:sz w:val="32"/>
          <w:szCs w:val="32"/>
          <w:lang w:eastAsia="zh-CN"/>
        </w:rPr>
        <w:t>、《中华人民共和国放射性污染防治法》、《放射性同位素与射线装置安全和防护条例》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《中华人民共和国固体废物污染环境防治法》（2020年9月1日实施）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第一百一十三条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十七、办理流程图</w:t>
      </w:r>
    </w:p>
    <w:p>
      <w:pPr>
        <w:jc w:val="center"/>
        <w:rPr>
          <w:rFonts w:hint="eastAsia" w:ascii="仿宋_GB2312" w:hAnsi="仿宋" w:cs="仿宋"/>
          <w:sz w:val="24"/>
          <w:szCs w:val="24"/>
        </w:rPr>
      </w:pPr>
      <w:r>
        <w:rPr>
          <w:rFonts w:hint="eastAsia"/>
          <w:sz w:val="24"/>
          <w:lang w:val="en-US" w:eastAsia="zh-CN"/>
        </w:rPr>
        <w:t xml:space="preserve">  </w: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69952"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988" name="流程图: 终止 988"/>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69952;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yxWymhYCAAAT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MsVspoWAgAAEw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90432"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87" name="组合 1087"/>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85"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86"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90432;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4YWlJtkAAAAKAQAADwAAAAAAAAABACAAAAAiAAAAZHJz&#10;L2Rvd25yZXYueG1sUEsBAhQAFAAAAAgAh07iQL4aucbnAgAAVQcAAA4AAAAAAAAAAQAgAAAAKAEA&#10;AGRycy9lMm9Eb2MueG1sUEsFBgAAAAAGAAYAWQEAAIEGAAAAAA==&#10;">
                <o:lock v:ext="edit" aspectratio="f"/>
                <v:shape id="_x0000_s1026" o:spid="_x0000_s1026" o:spt="32" type="#_x0000_t32" style="position:absolute;left:1343;top:0;height:495;width:7;" filled="f" stroked="t" coordsize="21600,21600" o:gfxdata="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RW+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jS7/YbwAAADd&#10;AAAADwAAAGRycy9kb3ducmV2LnhtbEVPS0vDQBC+C/6HZQRvdrct1Bi7LSgIHnroC/Q4ZKdJNDMT&#10;smtb/71bKHibj+858+WZO3OkIbYqHsYjB4ak0tBK7WG/e3sowMSEErBTIQ+/FGG5uL2ZYxn0JBs6&#10;blNtcojEEj00KfWltbFqiDGOtCfJ3EEHxpThUNsw4CmHc2cnzs0sYyu5ocGeXhuqvrc/7MGuVFfT&#10;l0+d6pqfvg4f/MjVxPv7u7F7BpPonP7FV/d7yPNdMYPLN/kEu/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2G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85312"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78" name="组合 107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76"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77"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85312;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W8NQrtcAAAAJAQAADwAAAAAAAAABACAAAAAiAAAAZHJzL2Rv&#10;d25yZXYueG1sUEsBAhQAFAAAAAgAh07iQCCjS33mAgAAVQcAAA4AAAAAAAAAAQAgAAAAJgEAAGRy&#10;cy9lMm9Eb2MueG1sUEsFBgAAAAAGAAYAWQEAAH4GAAAAAA==&#10;">
                <o:lock v:ext="edit" aspectratio="f"/>
                <v:shape id="_x0000_s1026" o:spid="_x0000_s1026" o:spt="32" type="#_x0000_t32" style="position:absolute;left:1343;top:0;height:495;width:7;" filled="f" stroked="t" coordsize="21600,21600" o:gfxdata="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O4qrsAAADd&#10;AAAADwAAAAAAAAABACAAAAAiAAAAZHJzL2Rvd25yZXYueG1sUEsBAhQAFAAAAAgAh07iQDMvBZ47&#10;AAAAOQAAABAAAAAAAAAAAQAgAAAACgEAAGRycy9zaGFwZXhtbC54bWxQSwUGAAAAAAYABgBbAQAA&#10;tAMAAAAA&#10;">
                  <v:fill on="f" focussize="0,0"/>
                  <v:stroke weight="0.25pt" color="#000000" joinstyle="round" endarrow="block"/>
                  <v:imagedata o:title=""/>
                  <o:lock v:ext="edit" aspectratio="f"/>
                </v:shape>
                <v:shape id="_x0000_s1026" o:spid="_x0000_s1026" o:spt="109" type="#_x0000_t109" style="position:absolute;left:0;top:495;height:870;width:2730;" filled="f" stroked="t" coordsize="21600,21600" o:gfxdata="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3Kt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88384"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79" name="矩形标注 1079"/>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88384;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OzddNd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86336"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75" name="直接箭头连接符 1075"/>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86336;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&#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cMjn2AAAAAkBAAAPAAAAAAAAAAEAIAAAACIAAABk&#10;cnMvZG93bnJldi54bWxQSwECFAAUAAAACACHTuJA3TNhcgYCAAD4AwAADgAAAAAAAAABACAAAAAn&#10;AQAAZHJzL2Uyb0RvYy54bWxQSwUGAAAAAAYABgBZAQAAnwU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87360"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84" name="组合 1084"/>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80"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083" name="组合 1083"/>
                        <wpg:cNvGrpSpPr/>
                        <wpg:grpSpPr>
                          <a:xfrm>
                            <a:off x="0" y="870"/>
                            <a:ext cx="2864" cy="1425"/>
                            <a:chOff x="0" y="0"/>
                            <a:chExt cx="2864" cy="1425"/>
                          </a:xfrm>
                        </wpg:grpSpPr>
                        <wps:wsp>
                          <wps:cNvPr id="108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08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87360;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H3lnCvaAAAACgEAAA8AAAAAAAAAAQAgAAAAIgAAAGRycy9kb3du&#10;cmV2LnhtbFBLAQIUABQAAAAIAIdO4kBfNsX5UwMAALkKAAAOAAAAAAAAAAEAIAAAACkBAABkcnMv&#10;ZTJvRG9jLnhtbFBLBQYAAAAABgAGAFkBAADuBgAAAAA=&#10;">
                <o:lock v:ext="edit" aspectratio="f"/>
                <v:shape id="_x0000_s1026" o:spid="_x0000_s1026" o:spt="109" type="#_x0000_t109" style="position:absolute;left:75;top:0;height:870;width:2730;" filled="f" stroked="t" coordsize="21600,21600" o:gfxdata="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vCjr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id="_x0000_s1026" o:spid="_x0000_s1026" o:spt="203" style="position:absolute;left:0;top:870;height:1425;width:2864;" coordsize="2864,1425"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418;top:0;height:495;width:7;" filled="f" stroked="t" coordsize="21600,21600" o:gfxdata="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1D5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_x0000_s1026" o:spid="_x0000_s1026" o:spt="116" type="#_x0000_t116" style="position:absolute;left:0;top:495;height:930;width:2865;" filled="f" stroked="t" coordsize="21600,21600" o:gfxdata="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qoNO/&#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89408"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088" name="矩形标注 108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89408;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A0&#10;tom+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eastAsia="zh-CN"/>
        </w:rPr>
        <w:t>对水污染物代治理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《中华人民共和国水污染防治法》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《中华人民共和国水污染防治法》（20</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8年</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第八十五条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第九十四条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3"/>
        </w:numPr>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办理流程图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b/>
          <w:bCs/>
          <w:sz w:val="32"/>
          <w:szCs w:val="32"/>
          <w:lang w:val="en-US" w:eastAsia="zh-CN"/>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p>
    <w:p>
      <w:pPr>
        <w:tabs>
          <w:tab w:val="left" w:pos="3111"/>
        </w:tabs>
        <w:jc w:val="left"/>
        <w:rPr>
          <w:rFonts w:hint="eastAsia" w:ascii="仿宋_GB2312" w:hAnsi="仿宋" w:cs="仿宋"/>
          <w:sz w:val="24"/>
          <w:szCs w:val="24"/>
        </w:rPr>
      </w:pPr>
      <w:r>
        <w:rPr>
          <w:sz w:val="24"/>
        </w:rPr>
        <mc:AlternateContent>
          <mc:Choice Requires="wps">
            <w:drawing>
              <wp:anchor distT="0" distB="0" distL="114300" distR="114300" simplePos="0" relativeHeight="252691456" behindDoc="0" locked="0" layoutInCell="1" allowOverlap="1">
                <wp:simplePos x="0" y="0"/>
                <wp:positionH relativeFrom="column">
                  <wp:posOffset>1273810</wp:posOffset>
                </wp:positionH>
                <wp:positionV relativeFrom="paragraph">
                  <wp:posOffset>17780</wp:posOffset>
                </wp:positionV>
                <wp:extent cx="1543050" cy="514350"/>
                <wp:effectExtent l="5080" t="4445" r="13970" b="14605"/>
                <wp:wrapNone/>
                <wp:docPr id="1089" name="流程图: 终止 1089"/>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3pt;margin-top:1.4pt;height:40.5pt;width:121.5pt;z-index:252691456;mso-width-relative:page;mso-height-relative:page;" filled="f" stroked="t" coordsize="21600,21600" o:gfxdata="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H6hdUAAAAIAQAADwAAAAAA&#10;AAABACAAAAAiAAAAZHJzL2Rvd25yZXYueG1sUEsBAhQAFAAAAAgAh07iQI1HiCYWAgAAFQQAAA4A&#10;AAAAAAAAAQAgAAAAJAEAAGRycy9lMm9Eb2MueG1sUEsFBgAAAAAGAAYAWQEAAKwFA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r>
        <w:rPr>
          <w:rFonts w:hint="eastAsia" w:ascii="仿宋_GB2312" w:hAnsi="仿宋" w:cs="仿宋"/>
          <w:sz w:val="24"/>
          <w:szCs w:val="24"/>
        </w:rPr>
        <w:t xml:space="preserve">       </w:t>
      </w:r>
      <w:r>
        <w:rPr>
          <w:rFonts w:hint="eastAsia" w:ascii="仿宋_GB2312" w:hAnsi="仿宋" w:cs="仿宋"/>
          <w:sz w:val="24"/>
          <w:szCs w:val="24"/>
          <w:lang w:val="en-US" w:eastAsia="zh-CN"/>
        </w:rPr>
        <w:t xml:space="preserve">             </w:t>
      </w: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697600"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090" name="组合 1090"/>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1"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2"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697600;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hhaUm2QAAAAoBAAAPAAAAAAAAAAEAIAAAACIAAABkcnMv&#10;ZG93bnJldi54bWxQSwECFAAUAAAACACHTuJA7i3qnuYCAABVBwAADgAAAAAAAAABACAAAAAoAQAA&#10;ZHJzL2Uyb0RvYy54bWxQSwUGAAAAAAYABgBZAQAAgAYAAAAA&#10;">
                <o:lock v:ext="edit" aspectratio="f"/>
                <v:shape id="直接箭头连接符 1085" o:spid="_x0000_s1026" o:spt="32" type="#_x0000_t32" style="position:absolute;left:1343;top:0;height:495;width:7;" filled="f" stroked="t" coordsize="21600,21600" o:gfxdata="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hsY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d8xvv7wAAADd&#10;AAAADwAAAGRycy9kb3ducmV2LnhtbEVPTUvDQBC9C/6HZQRvdrcpaJt2W1AQPPRQ24Ieh+w0Sc3M&#10;hOza1n/fFQRv83ifs1hduDMnGmKr4mE8cmBIKg2t1B72u9eHKZiYUAJ2KuThhyKslrc3CyyDnuWd&#10;TttUmxwisUQPTUp9aW2sGmKMI+1JMnfQgTFlONQ2DHjO4dzZwrlHy9hKbmiwp5eGqq/tN3uwa9X1&#10;5PlTJ7rh2fHwwU9cFd7f343dHEyiS/oX/7nfQp7vZgX8fpNPs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b7+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92480"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093" name="组合 1093"/>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094"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095"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92480;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vDUK7XAAAACQEAAA8AAAAAAAAAAQAgAAAAIgAAAGRycy9k&#10;b3ducmV2LnhtbFBLAQIUABQAAAAIAIdO4kC5sdjL5wIAAFUHAAAOAAAAAAAAAAEAIAAAACYBAABk&#10;cnMvZTJvRG9jLnhtbFBLBQYAAAAABgAGAFkBAAB/BgAAAAA=&#10;">
                <o:lock v:ext="edit" aspectratio="f"/>
                <v:shape id="直接箭头连接符 1076" o:spid="_x0000_s1026" o:spt="32" type="#_x0000_t32" style="position:absolute;left:1343;top:0;height:495;width:7;" filled="f" stroked="t" coordsize="21600,21600" o:gfxdata="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xZby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CX3y7wAAADd&#10;AAAADwAAAGRycy9kb3ducmV2LnhtbEVPS0sDMRC+C/6HMII3m7SlatemBYWChx5qK+hx2Ex3V3dm&#10;lk36+veNIPQ2H99zZosTt+ZAfWxUPAwHDgxJqaGRysPndvnwDCYmlICtCnk4U4TF/PZmhkXQo3zQ&#10;YZMqk0MkFuihTqkrrI1lTYxxoB1J5nbaM6YM+8qGHo85nFs7cu7RMjaSG2rs6K2m8nezZw92pboa&#10;v37rWNc8/dl98ROXI+/v74buBUyiU7qK/93vIc930wn8fZNPsP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98u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695552"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096" name="矩形标注 1096"/>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695552;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ix9&#10;a9oAAAAJAQAADwAAAAAAAAABACAAAAAiAAAAZHJzL2Rvd25yZXYueG1sUEsBAhQAFAAAAAgAh07i&#10;QDcPmAtZAgAArAQAAA4AAAAAAAAAAQAgAAAAKQEAAGRycy9lMm9Eb2MueG1sUEsFBgAAAAAGAAYA&#10;WQEAAPQFA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693504"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097" name="直接箭头连接符 1097"/>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693504;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wyOfYAAAACQEAAA8AAAAAAAAAAQAgAAAAIgAA&#10;AGRycy9kb3ducmV2LnhtbFBLAQIUABQAAAAIAIdO4kCFEi6TCAIAAPgDAAAOAAAAAAAAAAEAIAAA&#10;ACcBAABkcnMvZTJvRG9jLnhtbFBLBQYAAAAABgAGAFkBAAChBQ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694528"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098" name="组合 1098"/>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099"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00" name="组合 1083"/>
                        <wpg:cNvGrpSpPr/>
                        <wpg:grpSpPr>
                          <a:xfrm>
                            <a:off x="0" y="870"/>
                            <a:ext cx="2864" cy="1425"/>
                            <a:chOff x="0" y="0"/>
                            <a:chExt cx="2864" cy="1425"/>
                          </a:xfrm>
                        </wpg:grpSpPr>
                        <wps:wsp>
                          <wps:cNvPr id="1101"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02"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694528;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3lnCvaAAAACgEAAA8AAAAAAAAAAQAgAAAAIgAAAGRycy9k&#10;b3ducmV2LnhtbFBLAQIUABQAAAAIAIdO4kCoc16jVgMAALkKAAAOAAAAAAAAAAEAIAAAACkBAABk&#10;cnMvZTJvRG9jLnhtbFBLBQYAAAAABgAGAFkBAADxBgAAAAA=&#10;">
                <o:lock v:ext="edit" aspectratio="f"/>
                <v:shape id="流程图: 过程 1080" o:spid="_x0000_s1026" o:spt="109" type="#_x0000_t109" style="position:absolute;left:75;top:0;height:870;width:2730;" filled="f" stroked="t" coordsize="21600,21600" o:gfxdata="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c6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直接箭头连接符 1081" o:spid="_x0000_s1026" o:spt="32" type="#_x0000_t32" style="position:absolute;left:1418;top:0;height:495;width:7;" filled="f" stroked="t" coordsize="21600,21600" o:gfxdata="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bVw+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utisFMAAAADd&#10;AAAADwAAAGRycy9kb3ducmV2LnhtbEWPW2vCQBCF3wv+h2UE3+puIkiNriIWL1D64OUHDNkxiWZn&#10;0+x6yb/vFgq+zXDOnO/MbPG0tbhT6yvHGpKhAkGcO1NxoeF0XL9/gPAB2WDtmDR05GEx773NMDPu&#10;wXu6H0IhYgj7DDWUITSZlD4vyaIfuoY4amfXWgxxbQtpWnzEcFvLVKmxtFhxJJTY0Kqk/Hq42cgd&#10;f194N9p+fS4n3b7eLjdp97PRetBP1BREoGd4mf+vdybWT1QKf9/EEe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2KwU&#10;wAAAAN0AAAAPAAAAAAAAAAEAIAAAACIAAABkcnMvZG93bnJldi54bWxQSwECFAAUAAAACACHTuJA&#10;My8FnjsAAAA5AAAAEAAAAAAAAAABACAAAAAPAQAAZHJzL3NoYXBleG1sLnhtbFBLBQYAAAAABgAG&#10;AFsBAAC5Aw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696576"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03" name="矩形标注 1103"/>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696576;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eMxcTa&#10;AAAACQEAAA8AAAAAAAAAAQAgAAAAIgAAAGRycy9kb3ducmV2LnhtbFBLAQIUABQAAAAIAIdO4kD8&#10;CJwxVwIAAKsEAAAOAAAAAAAAAAEAIAAAACkBAABkcnMvZTJvRG9jLnhtbFBLBQYAAAAABgAGAFkB&#10;AADyBQ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rPr>
          <w:rFonts w:hint="eastAsia" w:eastAsia="仿宋_GB2312"/>
          <w:sz w:val="24"/>
        </w:rPr>
      </w:pPr>
    </w:p>
    <w:p>
      <w:pPr>
        <w:jc w:val="center"/>
        <w:rPr>
          <w:rFonts w:hint="eastAsia" w:eastAsia="仿宋_GB2312"/>
          <w:sz w:val="18"/>
          <w:szCs w:val="18"/>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12-C-00400-140522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责令恢复原状的代履行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、《中华人民共和国放射性污染防治法》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查明相关违法事实</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违法事实证据材料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发现违法嫌疑-催告-决定-执行-办结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《中华人民共和国环境保护法》（2015年1月1日实施）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《中华人民共和国放射性污染防治法》（2003年10月1日实施）</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sz w:val="32"/>
          <w:szCs w:val="32"/>
        </w:rPr>
        <w:t>第五十条  违反本法规定，未编制环境影响评价文件，或者环境影响评价文件未经环境保护行政主管部门批准，擅自进行建造、运行、生产和使用等活动的，由审批环境影响评价文件的环境保护行政主管部门责令停止违法行为，限期补办手续或者恢复原状，并处一万元以上二十万元以下罚款。</w:t>
      </w: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3111"/>
        </w:tabs>
        <w:jc w:val="left"/>
        <w:rPr>
          <w:rFonts w:hint="eastAsia" w:ascii="仿宋_GB2312" w:hAnsi="仿宋" w:cs="仿宋"/>
          <w:sz w:val="24"/>
          <w:szCs w:val="24"/>
          <w:lang w:val="en-US" w:eastAsia="zh-CN"/>
        </w:rPr>
      </w:pPr>
      <w:r>
        <w:rPr>
          <w:rFonts w:hint="eastAsia" w:ascii="仿宋_GB2312" w:hAnsi="仿宋" w:cs="仿宋"/>
          <w:sz w:val="24"/>
          <w:szCs w:val="24"/>
          <w:lang w:val="en-US" w:eastAsia="zh-CN"/>
        </w:rPr>
        <w:t xml:space="preserve">     </w:t>
      </w:r>
      <w:r>
        <w:rPr>
          <w:sz w:val="24"/>
        </w:rPr>
        <mc:AlternateContent>
          <mc:Choice Requires="wps">
            <w:drawing>
              <wp:anchor distT="0" distB="0" distL="114300" distR="114300" simplePos="0" relativeHeight="252698624" behindDoc="0" locked="0" layoutInCell="1" allowOverlap="1">
                <wp:simplePos x="0" y="0"/>
                <wp:positionH relativeFrom="column">
                  <wp:posOffset>1273175</wp:posOffset>
                </wp:positionH>
                <wp:positionV relativeFrom="paragraph">
                  <wp:posOffset>192405</wp:posOffset>
                </wp:positionV>
                <wp:extent cx="1543050" cy="514350"/>
                <wp:effectExtent l="5080" t="4445" r="13970" b="14605"/>
                <wp:wrapNone/>
                <wp:docPr id="1104" name="流程图: 终止 110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00.25pt;margin-top:15.15pt;height:40.5pt;width:121.5pt;z-index:252698624;mso-width-relative:page;mso-height-relative:page;" filled="f" stroked="t" coordsize="21600,21600" o:gfxdata="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FddG2AAAAAoBAAAPAAAA&#10;AAAAAAEAIAAAACIAAABkcnMvZG93bnJldi54bWxQSwECFAAUAAAACACHTuJAZ8E04BUCAAAVBAAA&#10;DgAAAAAAAAABACAAAAAnAQAAZHJzL2Uyb0RvYy54bWxQSwUGAAAAAAYABgBZAQAArgUAAAAA&#10;">
                <v:fill on="f" focussize="0,0"/>
                <v:stroke weight="0.25pt" color="#000000" joinstyle="miter"/>
                <v:imagedata o:title=""/>
                <o:lock v:ext="edit" aspectratio="f"/>
              </v:shape>
            </w:pict>
          </mc:Fallback>
        </mc:AlternateContent>
      </w:r>
    </w:p>
    <w:p>
      <w:pPr>
        <w:tabs>
          <w:tab w:val="left" w:pos="3111"/>
        </w:tabs>
        <w:jc w:val="left"/>
        <w:rPr>
          <w:rFonts w:hint="eastAsia" w:ascii="仿宋_GB2312" w:hAnsi="仿宋" w:cs="仿宋"/>
          <w:sz w:val="24"/>
          <w:szCs w:val="24"/>
        </w:rPr>
      </w:pPr>
    </w:p>
    <w:p>
      <w:pPr>
        <w:tabs>
          <w:tab w:val="left" w:pos="3111"/>
        </w:tabs>
        <w:ind w:firstLine="2400" w:firstLineChars="1000"/>
        <w:jc w:val="left"/>
        <w:rPr>
          <w:rFonts w:hint="eastAsia" w:ascii="仿宋_GB2312" w:hAnsi="仿宋" w:cs="仿宋"/>
          <w:sz w:val="24"/>
          <w:szCs w:val="24"/>
        </w:rPr>
      </w:pPr>
      <w:r>
        <w:rPr>
          <w:rFonts w:hint="eastAsia" w:ascii="仿宋_GB2312" w:hAnsi="仿宋" w:cs="仿宋"/>
          <w:sz w:val="24"/>
          <w:szCs w:val="24"/>
        </w:rPr>
        <w:t xml:space="preserve"> 发现违法嫌疑</w:t>
      </w:r>
    </w:p>
    <w:p>
      <w:pPr>
        <w:rPr>
          <w:rFonts w:hint="eastAsia" w:ascii="仿宋_GB2312" w:hAnsi="仿宋" w:cs="仿宋"/>
          <w:sz w:val="24"/>
          <w:szCs w:val="24"/>
        </w:rPr>
      </w:pPr>
      <w:r>
        <w:rPr>
          <w:sz w:val="24"/>
        </w:rPr>
        <mc:AlternateContent>
          <mc:Choice Requires="wpg">
            <w:drawing>
              <wp:anchor distT="0" distB="0" distL="114300" distR="114300" simplePos="0" relativeHeight="252704768" behindDoc="0" locked="0" layoutInCell="1" allowOverlap="1">
                <wp:simplePos x="0" y="0"/>
                <wp:positionH relativeFrom="column">
                  <wp:posOffset>1203960</wp:posOffset>
                </wp:positionH>
                <wp:positionV relativeFrom="paragraph">
                  <wp:posOffset>158750</wp:posOffset>
                </wp:positionV>
                <wp:extent cx="1733550" cy="866775"/>
                <wp:effectExtent l="4445" t="0" r="14605" b="9525"/>
                <wp:wrapNone/>
                <wp:docPr id="1105" name="组合 1105"/>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6" name="直接箭头连接符 1085"/>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07" name="流程图: 过程 1086"/>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4.8pt;margin-top:12.5pt;height:68.25pt;width:136.5pt;z-index:252704768;mso-width-relative:page;mso-height-relative:page;" coordsize="2730,1365" o:gfxdata="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GFpSbZAAAACgEAAA8AAAAAAAAAAQAgAAAAIgAAAGRy&#10;cy9kb3ducmV2LnhtbFBLAQIUABQAAAAIAIdO4kADLKlj6AIAAFUHAAAOAAAAAAAAAAEAIAAAACgB&#10;AABkcnMvZTJvRG9jLnhtbFBLBQYAAAAABgAGAFkBAACCBgAAAAA=&#10;">
                <o:lock v:ext="edit" aspectratio="f"/>
                <v:shape id="直接箭头连接符 1085" o:spid="_x0000_s1026" o:spt="32" type="#_x0000_t32" style="position:absolute;left:1343;top:0;height:495;width:7;" filled="f" stroked="t" coordsize="21600,21600" o:gfxdata="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MRK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86" o:spid="_x0000_s1026" o:spt="109" type="#_x0000_t109" style="position:absolute;left:0;top:495;height:870;width:2730;" filled="f" stroked="t" coordsize="21600,21600" o:gfxdata="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QVj2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w:pict>
          </mc:Fallback>
        </mc:AlternateContent>
      </w:r>
    </w:p>
    <w:p>
      <w:pPr>
        <w:jc w:val="center"/>
        <w:rPr>
          <w:rFonts w:hint="eastAsia" w:ascii="仿宋_GB2312" w:hAnsi="仿宋" w:cs="仿宋"/>
          <w:sz w:val="24"/>
          <w:szCs w:val="24"/>
        </w:rPr>
      </w:pPr>
    </w:p>
    <w:p>
      <w:pPr>
        <w:jc w:val="center"/>
        <w:rPr>
          <w:rFonts w:hint="eastAsia" w:ascii="仿宋_GB2312" w:hAnsi="仿宋" w:cs="仿宋"/>
          <w:sz w:val="24"/>
          <w:szCs w:val="24"/>
        </w:rPr>
      </w:pPr>
    </w:p>
    <w:p>
      <w:pPr>
        <w:rPr>
          <w:rFonts w:hint="eastAsia" w:ascii="仿宋_GB2312" w:hAnsi="仿宋" w:cs="仿宋"/>
          <w:sz w:val="24"/>
          <w:szCs w:val="24"/>
        </w:rPr>
      </w:pPr>
      <w:r>
        <w:rPr>
          <w:rFonts w:hint="eastAsia" w:ascii="仿宋_GB2312" w:hAnsi="仿宋" w:cs="仿宋"/>
          <w:sz w:val="24"/>
          <w:szCs w:val="24"/>
        </w:rPr>
        <w:t xml:space="preserve">                        </w:t>
      </w:r>
      <w:r>
        <w:rPr>
          <w:rFonts w:hint="eastAsia"/>
          <w:sz w:val="24"/>
          <w:szCs w:val="24"/>
        </w:rPr>
        <w:t>催  告</w:t>
      </w:r>
    </w:p>
    <w:p>
      <w:pPr>
        <w:tabs>
          <w:tab w:val="left" w:pos="2886"/>
        </w:tabs>
        <w:rPr>
          <w:rFonts w:hint="eastAsia" w:ascii="楷体_GB2312" w:eastAsia="楷体_GB2312"/>
          <w:sz w:val="24"/>
          <w:szCs w:val="24"/>
        </w:rPr>
      </w:pPr>
      <w:r>
        <w:rPr>
          <w:rFonts w:hint="eastAsia"/>
          <w:sz w:val="24"/>
          <w:szCs w:val="24"/>
        </w:rPr>
        <w:t xml:space="preserve">                 </w:t>
      </w:r>
    </w:p>
    <w:p>
      <w:pPr>
        <w:rPr>
          <w:rFonts w:hint="eastAsia" w:ascii="楷体_GB2312" w:eastAsia="楷体_GB2312"/>
          <w:sz w:val="24"/>
          <w:szCs w:val="24"/>
        </w:rPr>
      </w:pPr>
    </w:p>
    <w:p>
      <w:pPr>
        <w:tabs>
          <w:tab w:val="center" w:pos="4153"/>
        </w:tabs>
        <w:rPr>
          <w:rFonts w:hint="eastAsia" w:ascii="楷体_GB2312" w:eastAsia="楷体_GB2312"/>
          <w:sz w:val="24"/>
          <w:szCs w:val="24"/>
        </w:rPr>
      </w:pPr>
      <w:r>
        <w:rPr>
          <w:sz w:val="24"/>
        </w:rPr>
        <mc:AlternateContent>
          <mc:Choice Requires="wpg">
            <w:drawing>
              <wp:anchor distT="0" distB="0" distL="114300" distR="114300" simplePos="0" relativeHeight="252699648" behindDoc="0" locked="0" layoutInCell="1" allowOverlap="1">
                <wp:simplePos x="0" y="0"/>
                <wp:positionH relativeFrom="column">
                  <wp:posOffset>1215390</wp:posOffset>
                </wp:positionH>
                <wp:positionV relativeFrom="paragraph">
                  <wp:posOffset>55880</wp:posOffset>
                </wp:positionV>
                <wp:extent cx="1733550" cy="866775"/>
                <wp:effectExtent l="4445" t="0" r="14605" b="9525"/>
                <wp:wrapNone/>
                <wp:docPr id="1108" name="组合 1108"/>
                <wp:cNvGraphicFramePr/>
                <a:graphic xmlns:a="http://schemas.openxmlformats.org/drawingml/2006/main">
                  <a:graphicData uri="http://schemas.microsoft.com/office/word/2010/wordprocessingGroup">
                    <wpg:wgp>
                      <wpg:cNvGrpSpPr/>
                      <wpg:grpSpPr>
                        <a:xfrm>
                          <a:off x="0" y="0"/>
                          <a:ext cx="1733550" cy="866775"/>
                          <a:chOff x="0" y="0"/>
                          <a:chExt cx="2730" cy="1365"/>
                        </a:xfrm>
                      </wpg:grpSpPr>
                      <wps:wsp>
                        <wps:cNvPr id="1109" name="直接箭头连接符 1076"/>
                        <wps:cNvCnPr/>
                        <wps:spPr>
                          <a:xfrm>
                            <a:off x="1343" y="0"/>
                            <a:ext cx="7" cy="495"/>
                          </a:xfrm>
                          <a:prstGeom prst="straightConnector1">
                            <a:avLst/>
                          </a:prstGeom>
                          <a:ln w="3175" cap="flat" cmpd="sng">
                            <a:solidFill>
                              <a:srgbClr val="000000"/>
                            </a:solidFill>
                            <a:prstDash val="solid"/>
                            <a:headEnd type="none" w="med" len="med"/>
                            <a:tailEnd type="triangle" w="med" len="med"/>
                          </a:ln>
                        </wps:spPr>
                        <wps:bodyPr/>
                      </wps:wsp>
                      <wps:wsp>
                        <wps:cNvPr id="1110" name="流程图: 过程 1077"/>
                        <wps:cNvSpPr/>
                        <wps:spPr>
                          <a:xfrm>
                            <a:off x="0" y="495"/>
                            <a:ext cx="2730" cy="87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95.7pt;margin-top:4.4pt;height:68.25pt;width:136.5pt;z-index:252699648;mso-width-relative:page;mso-height-relative:page;" coordsize="2730,1365" o:gfxdata="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bw1Cu1wAAAAkBAAAPAAAAAAAAAAEAIAAAACIAAABkcnMv&#10;ZG93bnJldi54bWxQSwECFAAUAAAACACHTuJACnEkOugCAABVBwAADgAAAAAAAAABACAAAAAmAQAA&#10;ZHJzL2Uyb0RvYy54bWxQSwUGAAAAAAYABgBZAQAAgAYAAAAA&#10;">
                <o:lock v:ext="edit" aspectratio="f"/>
                <v:shape id="直接箭头连接符 1076" o:spid="_x0000_s1026" o:spt="32" type="#_x0000_t32" style="position:absolute;left:1343;top:0;height:495;width:7;" filled="f" stroked="t" coordsize="21600,21600" o:gfxdata="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G1A4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过程 1077" o:spid="_x0000_s1026" o:spt="109" type="#_x0000_t109" style="position:absolute;left:0;top:495;height:870;width:2730;" filled="f" stroked="t" coordsize="21600,21600" o:gfxdata="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BYlL4A&#10;AADdAAAADwAAAAAAAAABACAAAAAiAAAAZHJzL2Rvd25yZXYueG1sUEsBAhQAFAAAAAgAh07iQDMv&#10;BZ47AAAAOQAAABAAAAAAAAAAAQAgAAAADQEAAGRycy9zaGFwZXhtbC54bWxQSwUGAAAAAAYABgBb&#10;AQAAtwMAAAAA&#10;">
                  <v:fill on="f" focussize="0,0"/>
                  <v:stroke weight="0.25pt" color="#000000" joinstyle="miter"/>
                  <v:imagedata o:title=""/>
                  <o:lock v:ext="edit" aspectratio="f"/>
                </v:shape>
              </v:group>
            </w:pict>
          </mc:Fallback>
        </mc:AlternateContent>
      </w:r>
      <w:r>
        <w:rPr>
          <w:rFonts w:hint="eastAsia" w:ascii="楷体_GB2312" w:eastAsia="楷体_GB2312"/>
          <w:sz w:val="24"/>
          <w:szCs w:val="24"/>
        </w:rPr>
        <w:tab/>
      </w:r>
      <w:r>
        <w:rPr>
          <w:rFonts w:hint="eastAsia" w:ascii="楷体_GB2312" w:eastAsia="楷体_GB2312"/>
          <w:sz w:val="24"/>
          <w:szCs w:val="24"/>
        </w:rPr>
        <w:t xml:space="preserve"> </w:t>
      </w:r>
    </w:p>
    <w:p>
      <w:pPr>
        <w:rPr>
          <w:rFonts w:hint="eastAsia"/>
          <w:sz w:val="24"/>
          <w:szCs w:val="24"/>
        </w:rPr>
      </w:pPr>
      <w:r>
        <w:rPr>
          <w:rFonts w:hint="eastAsia"/>
          <w:sz w:val="24"/>
          <w:szCs w:val="24"/>
        </w:rPr>
        <w:t xml:space="preserve"> </w:t>
      </w:r>
      <w:r>
        <w:rPr>
          <w:sz w:val="24"/>
        </w:rPr>
        <mc:AlternateContent>
          <mc:Choice Requires="wps">
            <w:drawing>
              <wp:anchor distT="0" distB="0" distL="114300" distR="114300" simplePos="0" relativeHeight="252702720" behindDoc="0" locked="0" layoutInCell="1" allowOverlap="1">
                <wp:simplePos x="0" y="0"/>
                <wp:positionH relativeFrom="column">
                  <wp:posOffset>3376295</wp:posOffset>
                </wp:positionH>
                <wp:positionV relativeFrom="paragraph">
                  <wp:posOffset>36830</wp:posOffset>
                </wp:positionV>
                <wp:extent cx="1570990" cy="1447800"/>
                <wp:effectExtent l="422910" t="5080" r="6350" b="13970"/>
                <wp:wrapNone/>
                <wp:docPr id="1111" name="矩形标注 1111"/>
                <wp:cNvGraphicFramePr/>
                <a:graphic xmlns:a="http://schemas.openxmlformats.org/drawingml/2006/main">
                  <a:graphicData uri="http://schemas.microsoft.com/office/word/2010/wordprocessingShape">
                    <wps:wsp>
                      <wps:cNvSpPr/>
                      <wps:spPr>
                        <a:xfrm>
                          <a:off x="0" y="0"/>
                          <a:ext cx="1570990" cy="1447800"/>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wps:txbx>
                      <wps:bodyPr lIns="91439" tIns="45719" rIns="91439" bIns="45719" anchor="ctr" upright="1"/>
                    </wps:wsp>
                  </a:graphicData>
                </a:graphic>
              </wp:anchor>
            </w:drawing>
          </mc:Choice>
          <mc:Fallback>
            <w:pict>
              <v:shape id="_x0000_s1026" o:spid="_x0000_s1026" o:spt="61" type="#_x0000_t61" style="position:absolute;left:0pt;margin-left:265.85pt;margin-top:2.9pt;height:114pt;width:123.7pt;z-index:252702720;v-text-anchor:middle;mso-width-relative:page;mso-height-relative:page;" filled="f" stroked="t" coordsize="21600,21600" o:gfxdata="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2LH1r&#10;2gAAAAkBAAAPAAAAAAAAAAEAIAAAACIAAABkcnMvZG93bnJldi54bWxQSwECFAAUAAAACACHTuJA&#10;alFaYVgCAACsBAAADgAAAAAAAAABACAAAAApAQAAZHJzL2Uyb0RvYy54bWxQSwUGAAAAAAYABgBZ&#10;AQAA8wUAAAAA&#10;" adj="-5644,17829">
                <v:fill on="f" focussize="0,0"/>
                <v:stroke weight="0.25pt" color="#000000" joinstyle="miter"/>
                <v:imagedata o:title=""/>
                <o:lock v:ext="edit" aspectratio="f"/>
                <v:textbox inset="7.19992125984252pt,3.59992125984252pt,7.19992125984252pt,3.59992125984252pt">
                  <w:txbxContent>
                    <w:p>
                      <w:pPr>
                        <w:rPr>
                          <w:rFonts w:hint="eastAsia" w:eastAsia="仿宋_GB2312"/>
                        </w:rPr>
                      </w:pPr>
                      <w:r>
                        <w:rPr>
                          <w:rFonts w:hint="eastAsia"/>
                        </w:rPr>
                        <w:t>行政机关有强制执行权的，下达强制执行决定书，依法强制执行；行政机关没有强制执行权的，申请人民法院强制执行。</w:t>
                      </w:r>
                    </w:p>
                  </w:txbxContent>
                </v:textbox>
              </v:shape>
            </w:pict>
          </mc:Fallback>
        </mc:AlternateContent>
      </w:r>
      <w:r>
        <w:rPr>
          <w:rFonts w:hint="eastAsia"/>
          <w:sz w:val="24"/>
          <w:szCs w:val="24"/>
        </w:rPr>
        <w:t xml:space="preserve">                       </w:t>
      </w:r>
    </w:p>
    <w:p>
      <w:pPr>
        <w:rPr>
          <w:rFonts w:hint="eastAsia"/>
          <w:sz w:val="24"/>
          <w:szCs w:val="24"/>
        </w:rPr>
      </w:pPr>
      <w:r>
        <w:rPr>
          <w:rFonts w:hint="eastAsia"/>
          <w:sz w:val="24"/>
          <w:szCs w:val="24"/>
        </w:rPr>
        <w:t xml:space="preserve">                        决  定</w:t>
      </w:r>
    </w:p>
    <w:p>
      <w:pPr>
        <w:rPr>
          <w:rFonts w:hint="eastAsia"/>
          <w:sz w:val="24"/>
          <w:szCs w:val="24"/>
        </w:rPr>
      </w:pPr>
      <w:r>
        <w:rPr>
          <w:sz w:val="24"/>
        </w:rPr>
        <mc:AlternateContent>
          <mc:Choice Requires="wps">
            <w:drawing>
              <wp:anchor distT="0" distB="0" distL="114300" distR="114300" simplePos="0" relativeHeight="252700672" behindDoc="0" locked="0" layoutInCell="1" allowOverlap="1">
                <wp:simplePos x="0" y="0"/>
                <wp:positionH relativeFrom="column">
                  <wp:posOffset>2047240</wp:posOffset>
                </wp:positionH>
                <wp:positionV relativeFrom="paragraph">
                  <wp:posOffset>183515</wp:posOffset>
                </wp:positionV>
                <wp:extent cx="4445" cy="314325"/>
                <wp:effectExtent l="34925" t="0" r="36830" b="9525"/>
                <wp:wrapNone/>
                <wp:docPr id="1112" name="直接箭头连接符 1112"/>
                <wp:cNvGraphicFramePr/>
                <a:graphic xmlns:a="http://schemas.openxmlformats.org/drawingml/2006/main">
                  <a:graphicData uri="http://schemas.microsoft.com/office/word/2010/wordprocessingShape">
                    <wps:wsp>
                      <wps:cNvCnPr/>
                      <wps:spPr>
                        <a:xfrm>
                          <a:off x="0" y="0"/>
                          <a:ext cx="4445" cy="31432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1.2pt;margin-top:14.45pt;height:24.75pt;width:0.35pt;z-index:252700672;mso-width-relative:page;mso-height-relative:page;" filled="f" stroked="t" coordsize="21600,21600" o:gfxdata="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3DI59gAAAAJAQAADwAAAAAAAAABACAAAAAiAAAA&#10;ZHJzL2Rvd25yZXYueG1sUEsBAhQAFAAAAAgAh07iQMPBCy0HAgAA+AMAAA4AAAAAAAAAAQAgAAAA&#10;JwEAAGRycy9lMm9Eb2MueG1sUEsFBgAAAAAGAAYAWQEAAKAFAAAAAA==&#10;">
                <v:fill on="f" focussize="0,0"/>
                <v:stroke weight="0.25pt" color="#000000" joinstyle="round" endarrow="block"/>
                <v:imagedata o:title=""/>
                <o:lock v:ext="edit" aspectratio="f"/>
              </v:shape>
            </w:pict>
          </mc:Fallback>
        </mc:AlternateContent>
      </w:r>
      <w:r>
        <w:rPr>
          <w:rFonts w:hint="eastAsia"/>
          <w:sz w:val="24"/>
          <w:szCs w:val="24"/>
        </w:rPr>
        <w:t xml:space="preserve">                   </w:t>
      </w:r>
    </w:p>
    <w:p>
      <w:pPr>
        <w:rPr>
          <w:rFonts w:hint="eastAsia" w:eastAsia="仿宋_GB2312"/>
          <w:sz w:val="24"/>
          <w:szCs w:val="24"/>
        </w:rPr>
      </w:pPr>
    </w:p>
    <w:p>
      <w:pPr>
        <w:rPr>
          <w:rFonts w:hint="eastAsia" w:eastAsia="仿宋_GB2312"/>
          <w:sz w:val="24"/>
          <w:szCs w:val="24"/>
        </w:rPr>
      </w:pPr>
    </w:p>
    <w:p>
      <w:pPr>
        <w:tabs>
          <w:tab w:val="right" w:pos="8306"/>
        </w:tabs>
        <w:rPr>
          <w:rFonts w:hint="eastAsia" w:eastAsia="仿宋_GB2312"/>
          <w:sz w:val="24"/>
          <w:szCs w:val="24"/>
        </w:rPr>
      </w:pPr>
      <w:r>
        <w:rPr>
          <w:sz w:val="24"/>
        </w:rPr>
        <mc:AlternateContent>
          <mc:Choice Requires="wpg">
            <w:drawing>
              <wp:anchor distT="0" distB="0" distL="114300" distR="114300" simplePos="0" relativeHeight="252701696" behindDoc="0" locked="0" layoutInCell="1" allowOverlap="1">
                <wp:simplePos x="0" y="0"/>
                <wp:positionH relativeFrom="column">
                  <wp:posOffset>1094105</wp:posOffset>
                </wp:positionH>
                <wp:positionV relativeFrom="paragraph">
                  <wp:posOffset>252730</wp:posOffset>
                </wp:positionV>
                <wp:extent cx="1818640" cy="1456690"/>
                <wp:effectExtent l="5080" t="5080" r="5080" b="5080"/>
                <wp:wrapNone/>
                <wp:docPr id="1113" name="组合 1113"/>
                <wp:cNvGraphicFramePr/>
                <a:graphic xmlns:a="http://schemas.openxmlformats.org/drawingml/2006/main">
                  <a:graphicData uri="http://schemas.microsoft.com/office/word/2010/wordprocessingGroup">
                    <wpg:wgp>
                      <wpg:cNvGrpSpPr/>
                      <wpg:grpSpPr>
                        <a:xfrm>
                          <a:off x="0" y="0"/>
                          <a:ext cx="1818640" cy="1456690"/>
                          <a:chOff x="0" y="0"/>
                          <a:chExt cx="2864" cy="2294"/>
                        </a:xfrm>
                      </wpg:grpSpPr>
                      <wps:wsp>
                        <wps:cNvPr id="1114" name="流程图: 过程 1080"/>
                        <wps:cNvSpPr/>
                        <wps:spPr>
                          <a:xfrm>
                            <a:off x="75" y="0"/>
                            <a:ext cx="2730" cy="870"/>
                          </a:xfrm>
                          <a:prstGeom prst="flowChartProcess">
                            <a:avLst/>
                          </a:prstGeom>
                          <a:noFill/>
                          <a:ln w="3175" cap="flat" cmpd="sng">
                            <a:solidFill>
                              <a:srgbClr val="000000"/>
                            </a:solidFill>
                            <a:prstDash val="solid"/>
                            <a:miter/>
                            <a:headEnd type="none" w="med" len="med"/>
                            <a:tailEnd type="none" w="med" len="med"/>
                          </a:ln>
                        </wps:spPr>
                        <wps:bodyPr upright="1"/>
                      </wps:wsp>
                      <wpg:grpSp>
                        <wpg:cNvPr id="1115" name="组合 1083"/>
                        <wpg:cNvGrpSpPr/>
                        <wpg:grpSpPr>
                          <a:xfrm>
                            <a:off x="0" y="870"/>
                            <a:ext cx="2864" cy="1425"/>
                            <a:chOff x="0" y="0"/>
                            <a:chExt cx="2864" cy="1425"/>
                          </a:xfrm>
                        </wpg:grpSpPr>
                        <wps:wsp>
                          <wps:cNvPr id="1116" name="直接箭头连接符 1081"/>
                          <wps:cNvCnPr/>
                          <wps:spPr>
                            <a:xfrm>
                              <a:off x="1418" y="0"/>
                              <a:ext cx="7" cy="495"/>
                            </a:xfrm>
                            <a:prstGeom prst="straightConnector1">
                              <a:avLst/>
                            </a:prstGeom>
                            <a:ln w="3175" cap="flat" cmpd="sng">
                              <a:solidFill>
                                <a:srgbClr val="000000"/>
                              </a:solidFill>
                              <a:prstDash val="solid"/>
                              <a:headEnd type="none" w="med" len="med"/>
                              <a:tailEnd type="triangle" w="med" len="med"/>
                            </a:ln>
                          </wps:spPr>
                          <wps:bodyPr/>
                        </wps:wsp>
                        <wps:wsp>
                          <wps:cNvPr id="1117" name="流程图: 终止 1082"/>
                          <wps:cNvSpPr/>
                          <wps:spPr>
                            <a:xfrm>
                              <a:off x="0" y="495"/>
                              <a:ext cx="2865" cy="930"/>
                            </a:xfrm>
                            <a:prstGeom prst="flowChartTerminator">
                              <a:avLst/>
                            </a:prstGeom>
                            <a:noFill/>
                            <a:ln w="317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86.15pt;margin-top:19.9pt;height:114.7pt;width:143.2pt;z-index:252701696;mso-width-relative:page;mso-height-relative:page;" coordsize="2864,2294" o:gfxdata="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95Zwr2gAAAAoBAAAPAAAAAAAAAAEAIAAAACIAAABkcnMvZG93&#10;bnJldi54bWxQSwECFAAUAAAACACHTuJAUa9Ey1QDAAC5CgAADgAAAAAAAAABACAAAAApAQAAZHJz&#10;L2Uyb0RvYy54bWxQSwUGAAAAAAYABgBZAQAA7wYAAAAA&#10;">
                <o:lock v:ext="edit" aspectratio="f"/>
                <v:shape id="流程图: 过程 1080" o:spid="_x0000_s1026" o:spt="109" type="#_x0000_t109" style="position:absolute;left:75;top:0;height:870;width:2730;" filled="f" stroked="t" coordsize="21600,21600" o:gfxdata="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Xpe8AAAA&#10;3QAAAA8AAAAAAAAAAQAgAAAAIgAAAGRycy9kb3ducmV2LnhtbFBLAQIUABQAAAAIAIdO4kAzLwWe&#10;OwAAADkAAAAQAAAAAAAAAAEAIAAAAAsBAABkcnMvc2hhcGV4bWwueG1sUEsFBgAAAAAGAAYAWwEA&#10;ALUDAAAAAA==&#10;">
                  <v:fill on="f" focussize="0,0"/>
                  <v:stroke weight="0.25pt" color="#000000" joinstyle="miter"/>
                  <v:imagedata o:title=""/>
                  <o:lock v:ext="edit" aspectratio="f"/>
                </v:shape>
                <v:group id="组合 1083" o:spid="_x0000_s1026" o:spt="203" style="position:absolute;left:0;top:870;height:1425;width:2864;" coordsize="2864,1425"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直接箭头连接符 1081" o:spid="_x0000_s1026" o:spt="32" type="#_x0000_t32" style="position:absolute;left:1418;top:0;height:495;width:7;" filled="f" stroked="t" coordsize="21600,21600" o:gfxdata="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XVKXugAAAN0A&#10;AAAPAAAAAAAAAAEAIAAAACIAAABkcnMvZG93bnJldi54bWxQSwECFAAUAAAACACHTuJAMy8FnjsA&#10;AAA5AAAAEAAAAAAAAAABACAAAAAJAQAAZHJzL3NoYXBleG1sLnhtbFBLBQYAAAAABgAGAFsBAACz&#10;AwAAAAA=&#10;">
                    <v:fill on="f" focussize="0,0"/>
                    <v:stroke weight="0.25pt" color="#000000" joinstyle="round" endarrow="block"/>
                    <v:imagedata o:title=""/>
                    <o:lock v:ext="edit" aspectratio="f"/>
                  </v:shape>
                  <v:shape id="流程图: 终止 1082" o:spid="_x0000_s1026" o:spt="116" type="#_x0000_t116" style="position:absolute;left:0;top:495;height:930;width:2865;" filled="f" stroked="t" coordsize="21600,21600" o:gfxdata="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aZ&#10;UcEAAADdAAAADwAAAAAAAAABACAAAAAiAAAAZHJzL2Rvd25yZXYueG1sUEsBAhQAFAAAAAgAh07i&#10;QDMvBZ47AAAAOQAAABAAAAAAAAAAAQAgAAAAEAEAAGRycy9zaGFwZXhtbC54bWxQSwUGAAAAAAYA&#10;BgBbAQAAugMAAAAA&#10;">
                    <v:fill on="f" focussize="0,0"/>
                    <v:stroke weight="0.25pt" color="#000000" joinstyle="miter"/>
                    <v:imagedata o:title=""/>
                    <o:lock v:ext="edit" aspectratio="f"/>
                  </v:shape>
                </v:group>
              </v:group>
            </w:pict>
          </mc:Fallback>
        </mc:AlternateContent>
      </w:r>
      <w:r>
        <w:rPr>
          <w:rFonts w:hint="eastAsia" w:eastAsia="仿宋_GB2312"/>
          <w:sz w:val="24"/>
          <w:szCs w:val="24"/>
          <w:lang w:eastAsia="zh-CN"/>
        </w:rPr>
        <w:tab/>
      </w:r>
    </w:p>
    <w:p>
      <w:pPr>
        <w:rPr>
          <w:rFonts w:hint="eastAsia"/>
          <w:sz w:val="24"/>
          <w:szCs w:val="24"/>
        </w:rPr>
      </w:pPr>
      <w:r>
        <w:rPr>
          <w:rFonts w:hint="eastAsia"/>
          <w:sz w:val="24"/>
          <w:szCs w:val="24"/>
        </w:rPr>
        <w:t xml:space="preserve">                        执  行</w:t>
      </w:r>
    </w:p>
    <w:p>
      <w:pPr>
        <w:rPr>
          <w:rFonts w:hint="eastAsia"/>
          <w:sz w:val="24"/>
          <w:szCs w:val="24"/>
        </w:rPr>
      </w:pPr>
      <w:r>
        <w:rPr>
          <w:rFonts w:hint="eastAsia"/>
          <w:sz w:val="24"/>
          <w:szCs w:val="24"/>
        </w:rPr>
        <w:t xml:space="preserve">                    </w:t>
      </w:r>
    </w:p>
    <w:p>
      <w:pPr>
        <w:jc w:val="center"/>
        <w:rPr>
          <w:rFonts w:hint="eastAsia"/>
        </w:rPr>
      </w:pPr>
    </w:p>
    <w:p>
      <w:pPr>
        <w:ind w:firstLine="2880" w:firstLineChars="1200"/>
        <w:rPr>
          <w:rFonts w:hint="eastAsia" w:eastAsia="仿宋_GB2312"/>
          <w:sz w:val="24"/>
        </w:rPr>
      </w:pPr>
      <w:r>
        <w:rPr>
          <w:sz w:val="24"/>
        </w:rPr>
        <mc:AlternateContent>
          <mc:Choice Requires="wps">
            <w:drawing>
              <wp:anchor distT="0" distB="0" distL="114300" distR="114300" simplePos="0" relativeHeight="252703744" behindDoc="0" locked="0" layoutInCell="1" allowOverlap="1">
                <wp:simplePos x="0" y="0"/>
                <wp:positionH relativeFrom="column">
                  <wp:posOffset>3405505</wp:posOffset>
                </wp:positionH>
                <wp:positionV relativeFrom="paragraph">
                  <wp:posOffset>163195</wp:posOffset>
                </wp:positionV>
                <wp:extent cx="1504315" cy="385445"/>
                <wp:effectExtent l="431165" t="4445" r="7620" b="10160"/>
                <wp:wrapNone/>
                <wp:docPr id="1118" name="矩形标注 1118"/>
                <wp:cNvGraphicFramePr/>
                <a:graphic xmlns:a="http://schemas.openxmlformats.org/drawingml/2006/main">
                  <a:graphicData uri="http://schemas.microsoft.com/office/word/2010/wordprocessingShape">
                    <wps:wsp>
                      <wps:cNvSpPr/>
                      <wps:spPr>
                        <a:xfrm>
                          <a:off x="0" y="0"/>
                          <a:ext cx="1504315" cy="385445"/>
                        </a:xfrm>
                        <a:prstGeom prst="wedgeRectCallout">
                          <a:avLst>
                            <a:gd name="adj1" fmla="val -76130"/>
                            <a:gd name="adj2" fmla="val 32542"/>
                          </a:avLst>
                        </a:prstGeom>
                        <a:noFill/>
                        <a:ln w="317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rPr>
                              <w:t>事后监管</w:t>
                            </w:r>
                          </w:p>
                        </w:txbxContent>
                      </wps:txbx>
                      <wps:bodyPr lIns="91439" tIns="45719" rIns="91439" bIns="45719" anchor="ctr" upright="1"/>
                    </wps:wsp>
                  </a:graphicData>
                </a:graphic>
              </wp:anchor>
            </w:drawing>
          </mc:Choice>
          <mc:Fallback>
            <w:pict>
              <v:shape id="_x0000_s1026" o:spid="_x0000_s1026" o:spt="61" type="#_x0000_t61" style="position:absolute;left:0pt;margin-left:268.15pt;margin-top:12.85pt;height:30.35pt;width:118.45pt;z-index:252703744;v-text-anchor:middle;mso-width-relative:page;mso-height-relative:page;" filled="f" stroked="t" coordsize="21600,21600" o:gfxdata="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4zFxNoA&#10;AAAJAQAADwAAAAAAAAABACAAAAAiAAAAZHJzL2Rvd25yZXYueG1sUEsBAhQAFAAAAAgAh07iQPMu&#10;mF9WAgAAqwQAAA4AAAAAAAAAAQAgAAAAKQEAAGRycy9lMm9Eb2MueG1sUEsFBgAAAAAGAAYAWQEA&#10;APEFAAAAAA==&#10;" adj="-5644,17829">
                <v:fill on="f" focussize="0,0"/>
                <v:stroke weight="0.25pt" color="#000000" joinstyle="miter"/>
                <v:imagedata o:title=""/>
                <o:lock v:ext="edit" aspectratio="f"/>
                <v:textbox inset="7.19992125984252pt,3.59992125984252pt,7.19992125984252pt,3.59992125984252pt">
                  <w:txbxContent>
                    <w:p>
                      <w:pPr>
                        <w:jc w:val="center"/>
                        <w:rPr>
                          <w:rFonts w:hint="eastAsia" w:eastAsia="仿宋_GB2312"/>
                        </w:rPr>
                      </w:pPr>
                      <w:r>
                        <w:rPr>
                          <w:rFonts w:hint="eastAsia"/>
                        </w:rPr>
                        <w:t>事后监管</w:t>
                      </w:r>
                    </w:p>
                  </w:txbxContent>
                </v:textbox>
              </v:shape>
            </w:pict>
          </mc:Fallback>
        </mc:AlternateContent>
      </w:r>
      <w:r>
        <w:rPr>
          <w:rFonts w:hint="eastAsia" w:eastAsia="仿宋_GB2312"/>
          <w:sz w:val="24"/>
          <w:lang w:eastAsia="zh-CN"/>
        </w:rPr>
        <w:t>办</w:t>
      </w:r>
      <w:r>
        <w:rPr>
          <w:rFonts w:hint="eastAsia" w:eastAsia="仿宋_GB2312"/>
          <w:sz w:val="24"/>
          <w:lang w:val="en-US" w:eastAsia="zh-CN"/>
        </w:rPr>
        <w:t xml:space="preserve">  </w:t>
      </w:r>
      <w:r>
        <w:rPr>
          <w:rFonts w:hint="eastAsia" w:eastAsia="仿宋_GB2312"/>
          <w:sz w:val="24"/>
          <w:lang w:eastAsia="zh-CN"/>
        </w:rPr>
        <w:t>结</w:t>
      </w:r>
    </w:p>
    <w:p>
      <w:pPr>
        <w:rPr>
          <w:rFonts w:hint="eastAsia" w:eastAsia="仿宋_GB2312"/>
          <w:sz w:val="24"/>
        </w:rPr>
      </w:pPr>
    </w:p>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12-H-00100-140522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仿宋" w:hAnsi="仿宋" w:eastAsia="仿宋" w:cs="仿宋"/>
          <w:b w:val="0"/>
          <w:bCs w:val="0"/>
          <w:color w:val="auto"/>
          <w:sz w:val="32"/>
          <w:szCs w:val="32"/>
          <w:lang w:eastAsia="zh-CN"/>
        </w:rPr>
        <w:t>对保护和改善环境有显著成绩的单位和个人给予奖励</w:t>
      </w: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《中华人民共和国环境保护法》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88" w:leftChars="0"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对保护和改善环境有显著成绩的单位和个人事实材料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提出申请-受理公示-审查-局务会研究决定-报县政府审查后公示、发文并发放奖励</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立即办理</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2545"/>
          <w:tab w:val="center" w:pos="4213"/>
          <w:tab w:val="left" w:pos="6966"/>
        </w:tabs>
        <w:spacing w:line="360" w:lineRule="auto"/>
        <w:jc w:val="left"/>
        <w:rPr>
          <w:rFonts w:hint="eastAsia"/>
          <w:sz w:val="24"/>
          <w:szCs w:val="24"/>
          <w:lang w:eastAsia="zh-CN"/>
        </w:rPr>
      </w:pPr>
      <w:r>
        <w:rPr>
          <w:sz w:val="24"/>
        </w:rPr>
        <mc:AlternateContent>
          <mc:Choice Requires="wps">
            <w:drawing>
              <wp:anchor distT="0" distB="0" distL="114300" distR="114300" simplePos="0" relativeHeight="252710912" behindDoc="0" locked="0" layoutInCell="1" allowOverlap="1">
                <wp:simplePos x="0" y="0"/>
                <wp:positionH relativeFrom="column">
                  <wp:posOffset>1941195</wp:posOffset>
                </wp:positionH>
                <wp:positionV relativeFrom="paragraph">
                  <wp:posOffset>280035</wp:posOffset>
                </wp:positionV>
                <wp:extent cx="1543050" cy="514350"/>
                <wp:effectExtent l="5080" t="4445" r="13970" b="14605"/>
                <wp:wrapNone/>
                <wp:docPr id="1144" name="流程图: 终止 1144"/>
                <wp:cNvGraphicFramePr/>
                <a:graphic xmlns:a="http://schemas.openxmlformats.org/drawingml/2006/main">
                  <a:graphicData uri="http://schemas.microsoft.com/office/word/2010/wordprocessingShape">
                    <wps:wsp>
                      <wps:cNvSpPr/>
                      <wps:spPr>
                        <a:xfrm>
                          <a:off x="0" y="0"/>
                          <a:ext cx="1543050" cy="51435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152.85pt;margin-top:22.05pt;height:40.5pt;width:121.5pt;z-index:252710912;mso-width-relative:page;mso-height-relative:page;" filled="f" stroked="t" coordsize="21600,21600" o:gfxdata="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uVUjaAAAACgEAAA8A&#10;AAAAAAAAAQAgAAAAIgAAAGRycy9kb3ducmV2LnhtbFBLAQIUABQAAAAIAIdO4kDdVHWkFQIAABUE&#10;AAAOAAAAAAAAAAEAIAAAACkBAABkcnMvZTJvRG9jLnhtbFBLBQYAAAAABgAGAFkBAACwBQAAAAA=&#10;">
                <v:fill on="f" focussize="0,0"/>
                <v:stroke weight="0.25pt" color="#000000" joinstyle="miter"/>
                <v:imagedata o:title=""/>
                <o:lock v:ext="edit" aspectratio="f"/>
              </v:shape>
            </w:pict>
          </mc:Fallback>
        </mc:AlternateContent>
      </w:r>
      <w:r>
        <w:rPr>
          <w:rFonts w:hint="eastAsia"/>
          <w:sz w:val="24"/>
          <w:szCs w:val="24"/>
          <w:lang w:eastAsia="zh-CN"/>
        </w:rPr>
        <w:tab/>
      </w:r>
    </w:p>
    <w:p>
      <w:pPr>
        <w:tabs>
          <w:tab w:val="left" w:pos="2545"/>
          <w:tab w:val="center" w:pos="4213"/>
          <w:tab w:val="left" w:pos="6966"/>
        </w:tabs>
        <w:spacing w:line="360" w:lineRule="auto"/>
        <w:jc w:val="left"/>
        <w:rPr>
          <w:rFonts w:hint="eastAsia" w:eastAsia="宋体"/>
          <w:sz w:val="24"/>
          <w:szCs w:val="24"/>
          <w:lang w:eastAsia="zh-CN"/>
        </w:rPr>
      </w:pPr>
      <w:r>
        <w:rPr>
          <w:rFonts w:hint="eastAsia"/>
          <w:sz w:val="24"/>
          <w:szCs w:val="24"/>
          <w:lang w:eastAsia="zh-CN"/>
        </w:rPr>
        <w:tab/>
      </w:r>
      <w:r>
        <w:rPr>
          <w:rFonts w:hint="eastAsia"/>
          <w:sz w:val="24"/>
          <w:szCs w:val="24"/>
          <w:lang w:val="en-US" w:eastAsia="zh-CN"/>
        </w:rPr>
        <w:t xml:space="preserve">          </w:t>
      </w:r>
      <w:r>
        <w:rPr>
          <w:rFonts w:hint="eastAsia"/>
          <w:sz w:val="24"/>
          <w:szCs w:val="24"/>
          <w:lang w:eastAsia="zh-CN"/>
        </w:rPr>
        <w:t>提出申请</w:t>
      </w:r>
    </w:p>
    <w:p>
      <w:pPr>
        <w:jc w:val="center"/>
        <w:rPr>
          <w:rFonts w:hint="eastAsia"/>
          <w:sz w:val="24"/>
          <w:szCs w:val="24"/>
        </w:rPr>
      </w:pPr>
      <w:r>
        <w:rPr>
          <w:sz w:val="24"/>
        </w:rPr>
        <mc:AlternateContent>
          <mc:Choice Requires="wpg">
            <w:drawing>
              <wp:anchor distT="0" distB="0" distL="114300" distR="114300" simplePos="0" relativeHeight="252711936" behindDoc="0" locked="0" layoutInCell="1" allowOverlap="1">
                <wp:simplePos x="0" y="0"/>
                <wp:positionH relativeFrom="column">
                  <wp:posOffset>1833880</wp:posOffset>
                </wp:positionH>
                <wp:positionV relativeFrom="paragraph">
                  <wp:posOffset>343535</wp:posOffset>
                </wp:positionV>
                <wp:extent cx="1714500" cy="829310"/>
                <wp:effectExtent l="4445" t="0" r="14605" b="8890"/>
                <wp:wrapNone/>
                <wp:docPr id="1151" name="组合 1151"/>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49" name="直接箭头连接符 1149"/>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0" name="流程图: 过程 1150"/>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4.4pt;margin-top:27.05pt;height:65.3pt;width:135pt;z-index:252711936;mso-width-relative:page;mso-height-relative:page;" coordsize="2700,1306" o:gfxdata="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KPfD+XZAAAACgEAAA8AAAAAAAAAAQAgAAAAIgAA&#10;AGRycy9kb3ducmV2LnhtbFBLAQIUABQAAAAIAIdO4kBft1M76wIAAFUHAAAOAAAAAAAAAAEAIAAA&#10;ACgBAABkcnMvZTJvRG9jLnhtbFBLBQYAAAAABgAGAFkBAACFBgAAAAA=&#10;">
                <o:lock v:ext="edit" aspectratio="f"/>
                <v:shape id="_x0000_s1026" o:spid="_x0000_s1026" o:spt="32" type="#_x0000_t32" style="position:absolute;left:1350;top:0;height:391;width:1;"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ZQrhVL8AAADd&#10;AAAADwAAAGRycy9kb3ducmV2LnhtbEWPT0sDQQzF70K/w5CCNzu7Lf5bOy20IHjoQaugx7CT7q5u&#10;kmVnbOu3NwfBW8J7ee+X5frMvTvSmDqVAOWsAEdSa+ykCfD2+nh1By5llIi9CgX4oQTr1eRiiVXU&#10;k7zQcZ8bZyGSKgzQ5jxU3qe6JcY004HEtIOOjNnWsfFxxJOFc+/nRXHjGTuxhhYH2rZUf+2/OYDf&#10;qe4Wmw9d6DPffx7e+ZbreQiX07J4AJfpnP/Nf9dP0fDLa+O3b2wE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K4VS/&#10;AAAA3Q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shape>
              </v:group>
            </w:pict>
          </mc:Fallback>
        </mc:AlternateContent>
      </w:r>
    </w:p>
    <w:p>
      <w:pPr>
        <w:rPr>
          <w:rFonts w:hint="eastAsia"/>
          <w:sz w:val="24"/>
          <w:szCs w:val="24"/>
        </w:rPr>
      </w:pP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受理公示</w:t>
      </w:r>
    </w:p>
    <w:p>
      <w:pPr>
        <w:spacing w:line="320" w:lineRule="exact"/>
        <w:jc w:val="center"/>
        <w:rPr>
          <w:rFonts w:hint="eastAsia"/>
          <w:sz w:val="24"/>
          <w:szCs w:val="24"/>
        </w:rPr>
      </w:pPr>
      <w:r>
        <w:rPr>
          <w:rFonts w:hint="eastAsia"/>
          <w:szCs w:val="18"/>
        </w:rPr>
        <w:t xml:space="preserve"> </w:t>
      </w:r>
    </w:p>
    <w:p>
      <w:pPr>
        <w:rPr>
          <w:sz w:val="18"/>
          <w:szCs w:val="18"/>
        </w:rPr>
      </w:pPr>
      <w:r>
        <w:rPr>
          <w:sz w:val="24"/>
        </w:rPr>
        <mc:AlternateContent>
          <mc:Choice Requires="wpg">
            <w:drawing>
              <wp:anchor distT="0" distB="0" distL="114300" distR="114300" simplePos="0" relativeHeight="252707840" behindDoc="0" locked="0" layoutInCell="1" allowOverlap="1">
                <wp:simplePos x="0" y="0"/>
                <wp:positionH relativeFrom="column">
                  <wp:posOffset>1823085</wp:posOffset>
                </wp:positionH>
                <wp:positionV relativeFrom="paragraph">
                  <wp:posOffset>143510</wp:posOffset>
                </wp:positionV>
                <wp:extent cx="1714500" cy="829310"/>
                <wp:effectExtent l="4445" t="0" r="14605" b="8890"/>
                <wp:wrapNone/>
                <wp:docPr id="1154" name="组合 1154"/>
                <wp:cNvGraphicFramePr/>
                <a:graphic xmlns:a="http://schemas.openxmlformats.org/drawingml/2006/main">
                  <a:graphicData uri="http://schemas.microsoft.com/office/word/2010/wordprocessingGroup">
                    <wpg:wgp>
                      <wpg:cNvGrpSpPr/>
                      <wpg:grpSpPr>
                        <a:xfrm>
                          <a:off x="0" y="0"/>
                          <a:ext cx="1714500" cy="829310"/>
                          <a:chOff x="0" y="0"/>
                          <a:chExt cx="2700" cy="1306"/>
                        </a:xfrm>
                      </wpg:grpSpPr>
                      <wps:wsp>
                        <wps:cNvPr id="1152" name="直接箭头连接符 1152"/>
                        <wps:cNvCnPr/>
                        <wps:spPr>
                          <a:xfrm>
                            <a:off x="1350" y="0"/>
                            <a:ext cx="1" cy="391"/>
                          </a:xfrm>
                          <a:prstGeom prst="straightConnector1">
                            <a:avLst/>
                          </a:prstGeom>
                          <a:ln w="9525" cap="flat" cmpd="sng">
                            <a:solidFill>
                              <a:srgbClr val="000000"/>
                            </a:solidFill>
                            <a:prstDash val="solid"/>
                            <a:headEnd type="none" w="med" len="med"/>
                            <a:tailEnd type="triangle" w="med" len="med"/>
                          </a:ln>
                        </wps:spPr>
                        <wps:bodyPr/>
                      </wps:wsp>
                      <wps:wsp>
                        <wps:cNvPr id="1153" name="流程图: 过程 1153"/>
                        <wps:cNvSpPr/>
                        <wps:spPr>
                          <a:xfrm>
                            <a:off x="0" y="406"/>
                            <a:ext cx="2700" cy="900"/>
                          </a:xfrm>
                          <a:prstGeom prst="flowChartProcess">
                            <a:avLst/>
                          </a:prstGeom>
                          <a:noFill/>
                          <a:ln w="317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43.55pt;margin-top:11.3pt;height:65.3pt;width:135pt;z-index:252707840;mso-width-relative:page;mso-height-relative:page;" coordsize="2700,1306" o:gfxdata="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1k08M2QAAAAoBAAAPAAAAAAAAAAEAIAAAACIA&#10;AABkcnMvZG93bnJldi54bWxQSwECFAAUAAAACACHTuJAKX4y6ewCAABVBwAADgAAAAAAAAABACAA&#10;AAAoAQAAZHJzL2Uyb0RvYy54bWxQSwUGAAAAAAYABgBZAQAAhgYAAAAA&#10;">
                <o:lock v:ext="edit" aspectratio="f"/>
                <v:shape id="_x0000_s1026" o:spid="_x0000_s1026" o:spt="32" type="#_x0000_t32" style="position:absolute;left:1350;top:0;height:391;width:1;" filled="f" stroked="t" coordsize="21600,21600" o:gfxdata="UEsDBAoAAAAAAIdO4kAAAAAAAAAAAAAAAAAEAAAAZHJzL1BLAwQUAAAACACHTuJAm7aelb0AAADd&#10;AAAADwAAAGRycy9kb3ducmV2LnhtbEVPS2sCMRC+C/0PYQq9aXaFLr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p6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09" type="#_x0000_t109" style="position:absolute;left:0;top:406;height:900;width:2700;" filled="f" stroked="t" coordsize="21600,21600" o:gfxdata="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2H8jvQAA&#10;AN0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shape>
              </v:group>
            </w:pict>
          </mc:Fallback>
        </mc:AlternateContent>
      </w:r>
    </w:p>
    <w:p>
      <w:pPr>
        <w:tabs>
          <w:tab w:val="center" w:pos="4213"/>
          <w:tab w:val="left" w:pos="6966"/>
        </w:tabs>
        <w:spacing w:line="360" w:lineRule="auto"/>
        <w:jc w:val="left"/>
        <w:rPr>
          <w:rFonts w:hint="eastAsia"/>
          <w:sz w:val="24"/>
          <w:szCs w:val="24"/>
        </w:rPr>
      </w:pPr>
    </w:p>
    <w:p>
      <w:pPr>
        <w:tabs>
          <w:tab w:val="center" w:pos="4213"/>
          <w:tab w:val="left" w:pos="6966"/>
        </w:tabs>
        <w:spacing w:line="360" w:lineRule="auto"/>
        <w:jc w:val="center"/>
        <w:rPr>
          <w:rFonts w:hint="eastAsia" w:eastAsia="宋体"/>
          <w:sz w:val="24"/>
          <w:szCs w:val="24"/>
          <w:lang w:eastAsia="zh-CN"/>
        </w:rPr>
      </w:pPr>
      <w:r>
        <w:rPr>
          <w:rFonts w:hint="eastAsia"/>
          <w:sz w:val="24"/>
          <w:szCs w:val="24"/>
          <w:lang w:eastAsia="zh-CN"/>
        </w:rPr>
        <w:t>审</w:t>
      </w:r>
      <w:r>
        <w:rPr>
          <w:rFonts w:hint="eastAsia"/>
          <w:sz w:val="24"/>
          <w:szCs w:val="24"/>
          <w:lang w:val="en-US" w:eastAsia="zh-CN"/>
        </w:rPr>
        <w:t xml:space="preserve">  </w:t>
      </w:r>
      <w:r>
        <w:rPr>
          <w:rFonts w:hint="eastAsia"/>
          <w:sz w:val="24"/>
          <w:szCs w:val="24"/>
          <w:lang w:eastAsia="zh-CN"/>
        </w:rPr>
        <w:t>查</w:t>
      </w:r>
    </w:p>
    <w:p>
      <w:pPr>
        <w:spacing w:line="320" w:lineRule="exact"/>
        <w:jc w:val="center"/>
        <w:rPr>
          <w:rFonts w:hint="eastAsia"/>
          <w:sz w:val="24"/>
          <w:szCs w:val="24"/>
        </w:rPr>
      </w:pPr>
      <w:r>
        <w:rPr>
          <w:sz w:val="24"/>
        </w:rPr>
        <mc:AlternateContent>
          <mc:Choice Requires="wps">
            <w:drawing>
              <wp:anchor distT="0" distB="0" distL="114300" distR="114300" simplePos="0" relativeHeight="252706816" behindDoc="0" locked="0" layoutInCell="1" allowOverlap="1">
                <wp:simplePos x="0" y="0"/>
                <wp:positionH relativeFrom="column">
                  <wp:posOffset>2680335</wp:posOffset>
                </wp:positionH>
                <wp:positionV relativeFrom="paragraph">
                  <wp:posOffset>175895</wp:posOffset>
                </wp:positionV>
                <wp:extent cx="635" cy="248285"/>
                <wp:effectExtent l="37465" t="0" r="38100" b="18415"/>
                <wp:wrapNone/>
                <wp:docPr id="1147" name="直接箭头连接符 1147"/>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05pt;margin-top:13.85pt;height:19.55pt;width:0.05pt;z-index:252706816;mso-width-relative:page;mso-height-relative:page;" filled="f" stroked="t" coordsize="21600,21600" o:gfxdata="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vAW89kAAAAJAQAADwAAAAAAAAABACAAAAAi&#10;AAAAZHJzL2Rvd25yZXYueG1sUEsBAhQAFAAAAAgAh07iQJz/o3IJAgAA9wMAAA4AAAAAAAAAAQAg&#10;AAAAKAEAAGRycy9lMm9Eb2MueG1sUEsFBgAAAAAGAAYAWQEAAKMFAAAAAA==&#10;">
                <v:fill on="f" focussize="0,0"/>
                <v:stroke color="#000000" joinstyle="round" endarrow="block"/>
                <v:imagedata o:title=""/>
                <o:lock v:ext="edit" aspectratio="f"/>
              </v:shape>
            </w:pict>
          </mc:Fallback>
        </mc:AlternateContent>
      </w:r>
      <w:r>
        <w:rPr>
          <w:rFonts w:hint="eastAsia"/>
          <w:sz w:val="24"/>
          <w:szCs w:val="24"/>
        </w:rPr>
        <w:t xml:space="preserve">  </w:t>
      </w:r>
    </w:p>
    <w:p>
      <w:pPr>
        <w:tabs>
          <w:tab w:val="left" w:pos="7095"/>
        </w:tabs>
        <w:spacing w:line="360" w:lineRule="auto"/>
        <w:rPr>
          <w:rFonts w:hint="eastAsia" w:eastAsia="仿宋_GB2312"/>
          <w:sz w:val="24"/>
          <w:szCs w:val="24"/>
        </w:rPr>
      </w:pPr>
      <w:r>
        <w:rPr>
          <w:rFonts w:eastAsia="仿宋_GB2312"/>
          <w:sz w:val="24"/>
          <w:szCs w:val="24"/>
        </w:rPr>
        <w:tab/>
      </w:r>
    </w:p>
    <w:p>
      <w:pPr>
        <w:jc w:val="center"/>
        <w:rPr>
          <w:rFonts w:hint="eastAsia" w:eastAsia="宋体"/>
          <w:sz w:val="24"/>
          <w:szCs w:val="24"/>
          <w:lang w:eastAsia="zh-CN"/>
        </w:rPr>
      </w:pPr>
      <w:r>
        <w:rPr>
          <w:rFonts w:hint="eastAsia"/>
          <w:sz w:val="24"/>
          <w:szCs w:val="24"/>
        </w:rPr>
        <w:t xml:space="preserve">  </w:t>
      </w:r>
      <w:r>
        <w:rPr>
          <w:rFonts w:hint="eastAsia"/>
          <w:sz w:val="24"/>
          <w:szCs w:val="24"/>
          <w:lang w:eastAsia="zh-CN"/>
        </w:rPr>
        <w:t>局务会研究决定</w:t>
      </w:r>
    </w:p>
    <w:p>
      <w:pPr>
        <w:spacing w:line="320" w:lineRule="exact"/>
        <w:jc w:val="center"/>
        <w:rPr>
          <w:rFonts w:hint="eastAsia"/>
          <w:sz w:val="24"/>
          <w:szCs w:val="24"/>
        </w:rPr>
      </w:pPr>
      <w:r>
        <w:rPr>
          <w:rFonts w:hint="eastAsia"/>
          <w:szCs w:val="18"/>
        </w:rPr>
        <w:t xml:space="preserve"> </w:t>
      </w:r>
      <w:r>
        <w:rPr>
          <w:sz w:val="24"/>
        </w:rPr>
        <mc:AlternateContent>
          <mc:Choice Requires="wps">
            <w:drawing>
              <wp:anchor distT="0" distB="0" distL="114300" distR="114300" simplePos="0" relativeHeight="252705792" behindDoc="0" locked="0" layoutInCell="1" allowOverlap="1">
                <wp:simplePos x="0" y="0"/>
                <wp:positionH relativeFrom="column">
                  <wp:posOffset>1842135</wp:posOffset>
                </wp:positionH>
                <wp:positionV relativeFrom="paragraph">
                  <wp:posOffset>-305435</wp:posOffset>
                </wp:positionV>
                <wp:extent cx="1714500" cy="571500"/>
                <wp:effectExtent l="4445" t="4445" r="14605" b="14605"/>
                <wp:wrapNone/>
                <wp:docPr id="1146" name="流程图: 过程 114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5.05pt;margin-top:-24.05pt;height:45pt;width:135pt;z-index:252705792;mso-width-relative:page;mso-height-relative:page;" filled="f" stroked="t" coordsize="21600,21600" o:gfxdata="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p1tA1wAAAAoBAAAPAAAAAAAAAAEAIAAA&#10;ACIAAABkcnMvZG93bnJldi54bWxQSwECFAAUAAAACACHTuJAps7Amg0CAAASBAAADgAAAAAAAAAB&#10;ACAAAAAmAQAAZHJzL2Uyb0RvYy54bWxQSwUGAAAAAAYABgBZAQAApQUAAAAA&#10;">
                <v:fill on="f" focussize="0,0"/>
                <v:stroke weight="0.25pt" color="#000000" joinstyle="miter"/>
                <v:imagedata o:title=""/>
                <o:lock v:ext="edit" aspectratio="f"/>
              </v:shape>
            </w:pict>
          </mc:Fallback>
        </mc:AlternateContent>
      </w:r>
      <w:r>
        <w:rPr>
          <w:rFonts w:hint="eastAsia"/>
          <w:sz w:val="24"/>
          <w:szCs w:val="24"/>
        </w:rPr>
        <w:t xml:space="preserve"> </w:t>
      </w:r>
    </w:p>
    <w:p>
      <w:pPr>
        <w:jc w:val="center"/>
        <w:rPr>
          <w:sz w:val="18"/>
          <w:szCs w:val="18"/>
        </w:rPr>
      </w:pPr>
    </w:p>
    <w:p>
      <w:pPr>
        <w:rPr>
          <w:rFonts w:hint="eastAsia" w:eastAsia="仿宋_GB2312"/>
          <w:sz w:val="18"/>
          <w:szCs w:val="18"/>
        </w:rPr>
      </w:pPr>
      <w:r>
        <w:rPr>
          <w:sz w:val="24"/>
        </w:rPr>
        <mc:AlternateContent>
          <mc:Choice Requires="wps">
            <w:drawing>
              <wp:anchor distT="0" distB="0" distL="114300" distR="114300" simplePos="0" relativeHeight="252708864" behindDoc="0" locked="0" layoutInCell="1" allowOverlap="1">
                <wp:simplePos x="0" y="0"/>
                <wp:positionH relativeFrom="column">
                  <wp:posOffset>1840865</wp:posOffset>
                </wp:positionH>
                <wp:positionV relativeFrom="paragraph">
                  <wp:posOffset>175260</wp:posOffset>
                </wp:positionV>
                <wp:extent cx="1714500" cy="571500"/>
                <wp:effectExtent l="4445" t="4445" r="14605" b="14605"/>
                <wp:wrapNone/>
                <wp:docPr id="1156" name="流程图: 过程 1156"/>
                <wp:cNvGraphicFramePr/>
                <a:graphic xmlns:a="http://schemas.openxmlformats.org/drawingml/2006/main">
                  <a:graphicData uri="http://schemas.microsoft.com/office/word/2010/wordprocessingShape">
                    <wps:wsp>
                      <wps:cNvSpPr/>
                      <wps:spPr>
                        <a:xfrm>
                          <a:off x="0" y="0"/>
                          <a:ext cx="1714500" cy="571500"/>
                        </a:xfrm>
                        <a:prstGeom prst="flowChartProcess">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9" type="#_x0000_t109" style="position:absolute;left:0pt;margin-left:144.95pt;margin-top:13.8pt;height:45pt;width:135pt;z-index:252708864;mso-width-relative:page;mso-height-relative:page;" filled="f" stroked="t" coordsize="21600,21600" o:gfxdata="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XtsLdYAAAAKAQAADwAAAAAAAAABACAAAAAi&#10;AAAAZHJzL2Rvd25yZXYueG1sUEsBAhQAFAAAAAgAh07iQHD0sBMMAgAAEgQAAA4AAAAAAAAAAQAg&#10;AAAAJQEAAGRycy9lMm9Eb2MueG1sUEsFBgAAAAAGAAYAWQEAAKMFAAAAAA==&#10;">
                <v:fill on="f" focussize="0,0"/>
                <v:stroke weight="0.25pt" color="#000000" joinstyle="miter"/>
                <v:imagedata o:title=""/>
                <o:lock v:ext="edit" aspectratio="f"/>
              </v:shape>
            </w:pict>
          </mc:Fallback>
        </mc:AlternateContent>
      </w:r>
      <w:r>
        <w:rPr>
          <w:rFonts w:eastAsia="仿宋_GB2312"/>
          <w:sz w:val="24"/>
          <w:szCs w:val="24"/>
        </w:rPr>
        <mc:AlternateContent>
          <mc:Choice Requires="wps">
            <w:drawing>
              <wp:anchor distT="0" distB="0" distL="114300" distR="114300" simplePos="0" relativeHeight="252712960" behindDoc="0" locked="0" layoutInCell="1" allowOverlap="1">
                <wp:simplePos x="0" y="0"/>
                <wp:positionH relativeFrom="column">
                  <wp:posOffset>3771900</wp:posOffset>
                </wp:positionH>
                <wp:positionV relativeFrom="paragraph">
                  <wp:posOffset>83820</wp:posOffset>
                </wp:positionV>
                <wp:extent cx="1371600" cy="1386840"/>
                <wp:effectExtent l="0" t="0" r="0" b="0"/>
                <wp:wrapNone/>
                <wp:docPr id="1145" name="文本框 1145"/>
                <wp:cNvGraphicFramePr/>
                <a:graphic xmlns:a="http://schemas.openxmlformats.org/drawingml/2006/main">
                  <a:graphicData uri="http://schemas.microsoft.com/office/word/2010/wordprocessingShape">
                    <wps:wsp>
                      <wps:cNvSpPr txBox="1"/>
                      <wps:spPr>
                        <a:xfrm>
                          <a:off x="0" y="0"/>
                          <a:ext cx="1371600" cy="1386840"/>
                        </a:xfrm>
                        <a:prstGeom prst="rect">
                          <a:avLst/>
                        </a:prstGeom>
                        <a:noFill/>
                        <a:ln w="15875">
                          <a:noFill/>
                        </a:ln>
                      </wps:spPr>
                      <wps:txbx>
                        <w:txbxContent>
                          <w:p>
                            <w:pPr>
                              <w:rPr>
                                <w:rFonts w:hint="eastAsia" w:eastAsia="仿宋_GB2312"/>
                              </w:rPr>
                            </w:pPr>
                          </w:p>
                          <w:p/>
                        </w:txbxContent>
                      </wps:txbx>
                      <wps:bodyPr upright="1"/>
                    </wps:wsp>
                  </a:graphicData>
                </a:graphic>
              </wp:anchor>
            </w:drawing>
          </mc:Choice>
          <mc:Fallback>
            <w:pict>
              <v:shape id="_x0000_s1026" o:spid="_x0000_s1026" o:spt="202" type="#_x0000_t202" style="position:absolute;left:0pt;margin-left:297pt;margin-top:6.6pt;height:109.2pt;width:108pt;z-index:252712960;mso-width-relative:page;mso-height-relative:page;" filled="f" stroked="f" coordsize="21600,21600" o:gfxdata="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bTrwXcAAAACgEAAA8AAAAAAAAAAQAgAAAAIgAAAGRycy9kb3ducmV2LnhtbFBL&#10;AQIUABQAAAAIAIdO4kBzN2G4uQEAAF8DAAAOAAAAAAAAAAEAIAAAACsBAABkcnMvZTJvRG9jLnht&#10;bFBLBQYAAAAABgAGAFkBAABWBQAAAAA=&#10;">
                <v:fill on="f" focussize="0,0"/>
                <v:stroke on="f" weight="1.25pt"/>
                <v:imagedata o:title=""/>
                <o:lock v:ext="edit" aspectratio="f"/>
                <v:textbox>
                  <w:txbxContent>
                    <w:p>
                      <w:pPr>
                        <w:rPr>
                          <w:rFonts w:hint="eastAsia" w:eastAsia="仿宋_GB2312"/>
                        </w:rPr>
                      </w:pPr>
                    </w:p>
                    <w:p/>
                  </w:txbxContent>
                </v:textbox>
              </v:shape>
            </w:pict>
          </mc:Fallback>
        </mc:AlternateContent>
      </w:r>
    </w:p>
    <w:p>
      <w:pPr>
        <w:tabs>
          <w:tab w:val="center" w:pos="4213"/>
          <w:tab w:val="left" w:pos="6156"/>
          <w:tab w:val="left" w:pos="6966"/>
        </w:tabs>
        <w:jc w:val="left"/>
        <w:rPr>
          <w:rFonts w:hint="eastAsia"/>
          <w:sz w:val="24"/>
          <w:szCs w:val="24"/>
          <w:lang w:eastAsia="zh-CN"/>
        </w:rPr>
      </w:pPr>
      <w:r>
        <w:rPr>
          <w:rFonts w:hint="eastAsia"/>
          <w:sz w:val="24"/>
          <w:szCs w:val="24"/>
        </w:rPr>
        <w:tab/>
      </w:r>
      <w:r>
        <w:rPr>
          <w:rFonts w:hint="eastAsia"/>
          <w:sz w:val="24"/>
          <w:szCs w:val="24"/>
        </w:rPr>
        <w:t xml:space="preserve">  </w:t>
      </w:r>
      <w:r>
        <w:rPr>
          <w:sz w:val="24"/>
        </w:rPr>
        <mc:AlternateContent>
          <mc:Choice Requires="wps">
            <w:drawing>
              <wp:anchor distT="0" distB="0" distL="114300" distR="114300" simplePos="0" relativeHeight="252709888" behindDoc="0" locked="0" layoutInCell="1" allowOverlap="1">
                <wp:simplePos x="0" y="0"/>
                <wp:positionH relativeFrom="column">
                  <wp:posOffset>2708910</wp:posOffset>
                </wp:positionH>
                <wp:positionV relativeFrom="paragraph">
                  <wp:posOffset>-340360</wp:posOffset>
                </wp:positionV>
                <wp:extent cx="635" cy="248285"/>
                <wp:effectExtent l="37465" t="0" r="38100" b="18415"/>
                <wp:wrapNone/>
                <wp:docPr id="1155" name="直接箭头连接符 1155"/>
                <wp:cNvGraphicFramePr/>
                <a:graphic xmlns:a="http://schemas.openxmlformats.org/drawingml/2006/main">
                  <a:graphicData uri="http://schemas.microsoft.com/office/word/2010/wordprocessingShape">
                    <wps:wsp>
                      <wps:cNvCnPr/>
                      <wps:spPr>
                        <a:xfrm>
                          <a:off x="0" y="0"/>
                          <a:ext cx="635"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3pt;margin-top:-26.8pt;height:19.55pt;width:0.05pt;z-index:252709888;mso-width-relative:page;mso-height-relative:page;" filled="f" stroked="t" coordsize="21600,21600" o:gfxdata="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459tsAAAALAQAADwAAAAAAAAABACAAAAAi&#10;AAAAZHJzL2Rvd25yZXYueG1sUEsBAhQAFAAAAAgAh07iQK4V+VQHAgAA9wMAAA4AAAAAAAAAAQAg&#10;AAAAKgEAAGRycy9lMm9Eb2MueG1sUEsFBgAAAAAGAAYAWQEAAKMFAAAAAA==&#10;">
                <v:fill on="f" focussize="0,0"/>
                <v:stroke color="#000000" joinstyle="round" endarrow="block"/>
                <v:imagedata o:title=""/>
                <o:lock v:ext="edit" aspectratio="f"/>
              </v:shape>
            </w:pict>
          </mc:Fallback>
        </mc:AlternateContent>
      </w:r>
      <w:r>
        <w:rPr>
          <w:rFonts w:hint="eastAsia"/>
          <w:sz w:val="24"/>
          <w:szCs w:val="24"/>
          <w:lang w:eastAsia="zh-CN"/>
        </w:rPr>
        <w:t>报县政府审查后公示、</w:t>
      </w:r>
    </w:p>
    <w:p>
      <w:pPr>
        <w:tabs>
          <w:tab w:val="center" w:pos="4213"/>
          <w:tab w:val="left" w:pos="6156"/>
          <w:tab w:val="left" w:pos="6966"/>
        </w:tabs>
        <w:jc w:val="left"/>
        <w:rPr>
          <w:rFonts w:hint="eastAsia"/>
          <w:sz w:val="24"/>
          <w:szCs w:val="24"/>
        </w:rPr>
      </w:pPr>
      <w:r>
        <w:rPr>
          <w:rFonts w:hint="eastAsia"/>
          <w:sz w:val="24"/>
          <w:szCs w:val="24"/>
          <w:lang w:val="en-US" w:eastAsia="zh-CN"/>
        </w:rPr>
        <w:t xml:space="preserve">                          发文并发放奖励</w:t>
      </w:r>
      <w:r>
        <w:rPr>
          <w:rFonts w:hint="eastAsia"/>
          <w:sz w:val="24"/>
          <w:szCs w:val="24"/>
        </w:rPr>
        <w:tab/>
      </w:r>
    </w:p>
    <w:p>
      <w:pPr>
        <w:spacing w:line="320" w:lineRule="exact"/>
        <w:jc w:val="center"/>
        <w:rPr>
          <w:rFonts w:hint="eastAsia"/>
          <w:sz w:val="24"/>
          <w:szCs w:val="24"/>
        </w:rPr>
      </w:pPr>
      <w:r>
        <w:rPr>
          <w:rFonts w:hint="eastAsia"/>
          <w:szCs w:val="18"/>
        </w:rPr>
        <w:t xml:space="preserve"> </w:t>
      </w:r>
    </w:p>
    <w:p>
      <w:pPr>
        <w:jc w:val="center"/>
        <w:rPr>
          <w:sz w:val="18"/>
        </w:rPr>
      </w:pPr>
    </w:p>
    <w:p>
      <w:pPr>
        <w:rPr>
          <w:rFonts w:hint="eastAsia"/>
          <w:sz w:val="24"/>
          <w:szCs w:val="24"/>
        </w:rPr>
      </w:pPr>
    </w:p>
    <w:p>
      <w:pPr>
        <w:tabs>
          <w:tab w:val="center" w:pos="4213"/>
          <w:tab w:val="left" w:pos="6486"/>
        </w:tabs>
        <w:jc w:val="left"/>
        <w:rPr>
          <w:rFonts w:hint="eastAsia"/>
          <w:sz w:val="24"/>
          <w:szCs w:val="24"/>
        </w:rPr>
      </w:pPr>
      <w:r>
        <w:rPr>
          <w:rFonts w:hint="eastAsia"/>
          <w:sz w:val="24"/>
          <w:szCs w:val="24"/>
        </w:rPr>
        <w:tab/>
      </w:r>
      <w:r>
        <w:rPr>
          <w:rFonts w:hint="eastAsia"/>
          <w:sz w:val="24"/>
          <w:szCs w:val="24"/>
        </w:rPr>
        <w:t xml:space="preserve">  </w:t>
      </w:r>
      <w:r>
        <w:rPr>
          <w:rFonts w:hint="eastAsia"/>
          <w:sz w:val="24"/>
          <w:szCs w:val="24"/>
        </w:rPr>
        <w:tab/>
      </w:r>
    </w:p>
    <w:p>
      <w:pPr>
        <w:jc w:val="center"/>
        <w:rPr>
          <w:rFonts w:hint="eastAsia"/>
          <w:sz w:val="24"/>
          <w:szCs w:val="24"/>
        </w:rPr>
      </w:pPr>
    </w:p>
    <w:p>
      <w:pPr>
        <w:jc w:val="both"/>
        <w:rPr>
          <w:rFonts w:hint="eastAsia"/>
          <w:sz w:val="24"/>
          <w:szCs w:val="24"/>
        </w:rPr>
      </w:pPr>
    </w:p>
    <w:p>
      <w:pPr>
        <w:rPr>
          <w:rFonts w:hint="eastAsia" w:eastAsia="仿宋_GB2312"/>
          <w:sz w:val="18"/>
          <w:szCs w:val="18"/>
        </w:rPr>
      </w:pPr>
      <w:r>
        <w:rPr>
          <w:rFonts w:hint="eastAsia"/>
          <w:sz w:val="24"/>
          <w:szCs w:val="24"/>
        </w:rPr>
        <w:t xml:space="preserve">  </w:t>
      </w:r>
    </w:p>
    <w:p>
      <w:pPr>
        <w:rPr>
          <w:rFonts w:hint="eastAsia" w:ascii="仿宋_GB2312"/>
          <w:szCs w:val="24"/>
        </w:rPr>
      </w:pPr>
    </w:p>
    <w:p>
      <w:pPr>
        <w:ind w:firstLine="2625" w:firstLineChars="1250"/>
        <w:rPr>
          <w:rFonts w:hint="eastAsia" w:ascii="仿宋_GB2312"/>
          <w:szCs w:val="24"/>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12-Z-00100-140522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强制性清洁生产审核</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2"/>
        </w:rPr>
        <w:t>《中华人民共和国清洁生产促进法》</w:t>
      </w:r>
      <w:r>
        <w:rPr>
          <w:rFonts w:hint="eastAsia" w:ascii="宋体" w:hAnsi="宋体" w:cs="宋体"/>
          <w:sz w:val="32"/>
          <w:szCs w:val="32"/>
          <w:lang w:eastAsia="zh-CN"/>
        </w:rPr>
        <w:t>、《清洁生产审核暂行办法》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val="en-US" w:eastAsia="zh-CN"/>
        </w:rPr>
      </w:pPr>
      <w:r>
        <w:rPr>
          <w:rFonts w:hint="eastAsia" w:ascii="宋体" w:hAnsi="宋体" w:cs="宋体"/>
          <w:sz w:val="32"/>
          <w:szCs w:val="32"/>
          <w:lang w:eastAsia="zh-CN"/>
        </w:rPr>
        <w:t>审核材料齐全</w:t>
      </w:r>
      <w:r>
        <w:rPr>
          <w:rFonts w:hint="eastAsia" w:ascii="宋体" w:hAnsi="宋体" w:cs="宋体"/>
          <w:sz w:val="32"/>
          <w:szCs w:val="32"/>
          <w:lang w:val="en-US" w:eastAsia="zh-CN"/>
        </w:rPr>
        <w:t>1</w:t>
      </w:r>
    </w:p>
    <w:p>
      <w:pPr>
        <w:keepNext w:val="0"/>
        <w:keepLines w:val="0"/>
        <w:pageBreakBefore w:val="0"/>
        <w:widowControl/>
        <w:numPr>
          <w:ilvl w:val="0"/>
          <w:numId w:val="4"/>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1、审批申请。2、项目的清洁生产审核报告。3、其他相关材料。</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提出申请-窗口受理-审查公示-送达-办结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15个工作日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spacing w:line="320" w:lineRule="exact"/>
        <w:jc w:val="center"/>
        <w:rPr>
          <w:rFonts w:hint="eastAsia" w:ascii="仿宋_GB2312" w:eastAsia="仿宋_GB2312"/>
          <w:sz w:val="24"/>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1050" w:firstLineChars="500"/>
        <w:jc w:val="both"/>
        <w:textAlignment w:val="auto"/>
        <w:rPr>
          <w:rFonts w:hint="eastAsia" w:ascii="宋体" w:hAnsi="宋体" w:eastAsia="宋体" w:cs="宋体"/>
          <w:b/>
          <w:bCs/>
          <w:sz w:val="44"/>
          <w:szCs w:val="44"/>
          <w:lang w:val="en-US" w:eastAsia="zh-CN"/>
        </w:rPr>
      </w:pPr>
      <w:r>
        <w:rPr>
          <w:sz w:val="21"/>
        </w:rPr>
        <mc:AlternateContent>
          <mc:Choice Requires="wpg">
            <w:drawing>
              <wp:anchor distT="0" distB="0" distL="114300" distR="114300" simplePos="0" relativeHeight="252713984" behindDoc="0" locked="0" layoutInCell="1" allowOverlap="1">
                <wp:simplePos x="0" y="0"/>
                <wp:positionH relativeFrom="column">
                  <wp:posOffset>244475</wp:posOffset>
                </wp:positionH>
                <wp:positionV relativeFrom="paragraph">
                  <wp:posOffset>214630</wp:posOffset>
                </wp:positionV>
                <wp:extent cx="4878070" cy="6356350"/>
                <wp:effectExtent l="5080" t="5080" r="12700" b="20320"/>
                <wp:wrapNone/>
                <wp:docPr id="1040" name="组合 1040"/>
                <wp:cNvGraphicFramePr/>
                <a:graphic xmlns:a="http://schemas.openxmlformats.org/drawingml/2006/main">
                  <a:graphicData uri="http://schemas.microsoft.com/office/word/2010/wordprocessingGroup">
                    <wpg:wgp>
                      <wpg:cNvGrpSpPr/>
                      <wpg:grpSpPr>
                        <a:xfrm>
                          <a:off x="0" y="0"/>
                          <a:ext cx="4878070" cy="6356350"/>
                          <a:chOff x="5855" y="5253"/>
                          <a:chExt cx="8399" cy="9177"/>
                        </a:xfrm>
                      </wpg:grpSpPr>
                      <wps:wsp>
                        <wps:cNvPr id="1014" name="文本框 1014"/>
                        <wps:cNvSpPr txBox="1"/>
                        <wps:spPr>
                          <a:xfrm>
                            <a:off x="9644" y="7082"/>
                            <a:ext cx="868" cy="614"/>
                          </a:xfrm>
                          <a:prstGeom prst="rect">
                            <a:avLst/>
                          </a:prstGeom>
                          <a:solidFill>
                            <a:srgbClr val="FFFFFF"/>
                          </a:solidFill>
                          <a:ln w="9525">
                            <a:noFill/>
                          </a:ln>
                        </wps:spPr>
                        <wps:txbx>
                          <w:txbxContent>
                            <w:p>
                              <w:pPr>
                                <w:spacing w:line="320" w:lineRule="exact"/>
                                <w:jc w:val="left"/>
                                <w:rPr>
                                  <w:rFonts w:hint="eastAsia" w:ascii="仿宋_GB2312" w:eastAsia="仿宋_GB2312"/>
                                  <w:sz w:val="24"/>
                                </w:rPr>
                              </w:pPr>
                              <w:r>
                                <w:rPr>
                                  <w:rFonts w:hint="eastAsia" w:ascii="仿宋_GB2312" w:eastAsia="仿宋_GB2312"/>
                                  <w:sz w:val="24"/>
                                </w:rPr>
                                <w:t>是</w:t>
                              </w:r>
                            </w:p>
                          </w:txbxContent>
                        </wps:txbx>
                        <wps:bodyPr upright="1"/>
                      </wps:wsp>
                      <wps:wsp>
                        <wps:cNvPr id="1015" name="矩形 1015"/>
                        <wps:cNvSpPr/>
                        <wps:spPr>
                          <a:xfrm>
                            <a:off x="8408" y="7705"/>
                            <a:ext cx="2400"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16" name="矩形 1016"/>
                        <wps:cNvSpPr/>
                        <wps:spPr>
                          <a:xfrm>
                            <a:off x="8149" y="11374"/>
                            <a:ext cx="325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wps:txbx>
                        <wps:bodyPr upright="1"/>
                      </wps:wsp>
                      <wps:wsp>
                        <wps:cNvPr id="1017" name="圆角矩形 1017"/>
                        <wps:cNvSpPr/>
                        <wps:spPr>
                          <a:xfrm>
                            <a:off x="8444" y="1376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wps:txbx>
                        <wps:bodyPr upright="1"/>
                      </wps:wsp>
                      <wps:wsp>
                        <wps:cNvPr id="1018" name="矩形 1018"/>
                        <wps:cNvSpPr/>
                        <wps:spPr>
                          <a:xfrm>
                            <a:off x="8427" y="12529"/>
                            <a:ext cx="2331"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wps:txbx>
                        <wps:bodyPr upright="1"/>
                      </wps:wsp>
                      <wps:wsp>
                        <wps:cNvPr id="1019" name="直接箭头连接符 1019"/>
                        <wps:cNvCnPr/>
                        <wps:spPr>
                          <a:xfrm rot="5400000">
                            <a:off x="10730" y="12311"/>
                            <a:ext cx="3554" cy="1"/>
                          </a:xfrm>
                          <a:prstGeom prst="straightConnector1">
                            <a:avLst/>
                          </a:prstGeom>
                          <a:ln w="9525" cap="flat" cmpd="sng">
                            <a:solidFill>
                              <a:srgbClr val="000000"/>
                            </a:solidFill>
                            <a:prstDash val="solid"/>
                            <a:headEnd type="none" w="med" len="med"/>
                            <a:tailEnd type="none" w="med" len="med"/>
                          </a:ln>
                        </wps:spPr>
                        <wps:bodyPr/>
                      </wps:wsp>
                      <wps:wsp>
                        <wps:cNvPr id="1020" name="直接连接符 1020"/>
                        <wps:cNvCnPr/>
                        <wps:spPr>
                          <a:xfrm>
                            <a:off x="11409" y="10537"/>
                            <a:ext cx="1080" cy="1"/>
                          </a:xfrm>
                          <a:prstGeom prst="line">
                            <a:avLst/>
                          </a:prstGeom>
                          <a:ln w="9525" cap="flat" cmpd="sng">
                            <a:solidFill>
                              <a:srgbClr val="000000"/>
                            </a:solidFill>
                            <a:prstDash val="solid"/>
                            <a:headEnd type="none" w="med" len="med"/>
                            <a:tailEnd type="none" w="med" len="med"/>
                          </a:ln>
                        </wps:spPr>
                        <wps:bodyPr upright="1"/>
                      </wps:wsp>
                      <wps:wsp>
                        <wps:cNvPr id="1021" name="直接箭头连接符 1021"/>
                        <wps:cNvCnPr/>
                        <wps:spPr>
                          <a:xfrm flipH="1">
                            <a:off x="10798" y="14088"/>
                            <a:ext cx="1708" cy="18"/>
                          </a:xfrm>
                          <a:prstGeom prst="straightConnector1">
                            <a:avLst/>
                          </a:prstGeom>
                          <a:ln w="9525" cap="flat" cmpd="sng">
                            <a:solidFill>
                              <a:srgbClr val="000000"/>
                            </a:solidFill>
                            <a:prstDash val="solid"/>
                            <a:headEnd type="none" w="med" len="med"/>
                            <a:tailEnd type="triangle" w="med" len="med"/>
                          </a:ln>
                        </wps:spPr>
                        <wps:bodyPr/>
                      </wps:wsp>
                      <wps:wsp>
                        <wps:cNvPr id="1022" name="文本框 1022"/>
                        <wps:cNvSpPr txBox="1"/>
                        <wps:spPr>
                          <a:xfrm>
                            <a:off x="11756" y="12304"/>
                            <a:ext cx="750" cy="600"/>
                          </a:xfrm>
                          <a:prstGeom prst="rect">
                            <a:avLst/>
                          </a:prstGeom>
                          <a:no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lIns="91439" tIns="45719" rIns="91439" bIns="45719" upright="1"/>
                      </wps:wsp>
                      <wps:wsp>
                        <wps:cNvPr id="1023" name="矩形 1023"/>
                        <wps:cNvSpPr/>
                        <wps:spPr>
                          <a:xfrm>
                            <a:off x="8641" y="8931"/>
                            <a:ext cx="1995" cy="6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wps:txbx>
                        <wps:bodyPr upright="1"/>
                      </wps:wsp>
                      <wps:wsp>
                        <wps:cNvPr id="1024" name="矩形标注 1024"/>
                        <wps:cNvSpPr/>
                        <wps:spPr>
                          <a:xfrm>
                            <a:off x="11896" y="5253"/>
                            <a:ext cx="2359" cy="2922"/>
                          </a:xfrm>
                          <a:prstGeom prst="wedgeRectCallout">
                            <a:avLst>
                              <a:gd name="adj1" fmla="val -88792"/>
                              <a:gd name="adj2" fmla="val -37273"/>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wps:txbx>
                        <wps:bodyPr upright="1"/>
                      </wps:wsp>
                      <wps:wsp>
                        <wps:cNvPr id="1025" name="流程图: 决策 1025"/>
                        <wps:cNvSpPr/>
                        <wps:spPr>
                          <a:xfrm>
                            <a:off x="7875" y="1011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wps:txbx>
                        <wps:bodyPr upright="1"/>
                      </wps:wsp>
                      <wps:wsp>
                        <wps:cNvPr id="1026" name="矩形标注 1026"/>
                        <wps:cNvSpPr/>
                        <wps:spPr>
                          <a:xfrm>
                            <a:off x="5855" y="7518"/>
                            <a:ext cx="2038" cy="1443"/>
                          </a:xfrm>
                          <a:prstGeom prst="wedgeRectCallout">
                            <a:avLst>
                              <a:gd name="adj1" fmla="val 68241"/>
                              <a:gd name="adj2" fmla="val -20130"/>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wps:txbx>
                        <wps:bodyPr lIns="91439" tIns="45719" rIns="91439" bIns="45719" upright="1"/>
                      </wps:wsp>
                      <wps:wsp>
                        <wps:cNvPr id="1027" name="直接箭头连接符 1027"/>
                        <wps:cNvCnPr/>
                        <wps:spPr>
                          <a:xfrm>
                            <a:off x="7274" y="5534"/>
                            <a:ext cx="1043" cy="1"/>
                          </a:xfrm>
                          <a:prstGeom prst="straightConnector1">
                            <a:avLst/>
                          </a:prstGeom>
                          <a:ln w="9525" cap="flat" cmpd="sng">
                            <a:solidFill>
                              <a:srgbClr val="000000"/>
                            </a:solidFill>
                            <a:prstDash val="solid"/>
                            <a:headEnd type="none" w="med" len="med"/>
                            <a:tailEnd type="triangle" w="med" len="med"/>
                          </a:ln>
                        </wps:spPr>
                        <wps:bodyPr/>
                      </wps:wsp>
                      <wps:wsp>
                        <wps:cNvPr id="1028" name="流程图: 决策 1028"/>
                        <wps:cNvSpPr/>
                        <wps:spPr>
                          <a:xfrm>
                            <a:off x="7817" y="6246"/>
                            <a:ext cx="3525" cy="84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wps:txbx>
                        <wps:bodyPr upright="1"/>
                      </wps:wsp>
                      <wpg:grpSp>
                        <wpg:cNvPr id="1031" name="组合 1031"/>
                        <wpg:cNvGrpSpPr/>
                        <wpg:grpSpPr>
                          <a:xfrm>
                            <a:off x="5960" y="5253"/>
                            <a:ext cx="4854" cy="578"/>
                            <a:chOff x="5977" y="5253"/>
                            <a:chExt cx="4854" cy="578"/>
                          </a:xfrm>
                        </wpg:grpSpPr>
                        <wps:wsp>
                          <wps:cNvPr id="1029" name="圆角矩形 1029"/>
                          <wps:cNvSpPr/>
                          <wps:spPr>
                            <a:xfrm>
                              <a:off x="8425" y="5253"/>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wps:txbx>
                          <wps:bodyPr upright="1"/>
                        </wps:wsp>
                        <wps:wsp>
                          <wps:cNvPr id="1030" name="矩形 1030"/>
                          <wps:cNvSpPr/>
                          <wps:spPr>
                            <a:xfrm>
                              <a:off x="5977" y="5318"/>
                              <a:ext cx="1296"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wps:txbx>
                          <wps:bodyPr upright="1"/>
                        </wps:wsp>
                      </wpg:grpSp>
                      <wps:wsp>
                        <wps:cNvPr id="1032" name="文本框 1032"/>
                        <wps:cNvSpPr txBox="1"/>
                        <wps:spPr>
                          <a:xfrm>
                            <a:off x="6322" y="5867"/>
                            <a:ext cx="868" cy="614"/>
                          </a:xfrm>
                          <a:prstGeom prst="rect">
                            <a:avLst/>
                          </a:prstGeom>
                          <a:solidFill>
                            <a:srgbClr val="FFFFFF"/>
                          </a:solidFill>
                          <a:ln w="9525">
                            <a:noFill/>
                          </a:ln>
                        </wps:spPr>
                        <wps:txbx>
                          <w:txbxContent>
                            <w:p>
                              <w:pPr>
                                <w:spacing w:line="320" w:lineRule="exact"/>
                                <w:jc w:val="center"/>
                                <w:rPr>
                                  <w:rFonts w:hint="eastAsia" w:ascii="仿宋_GB2312" w:eastAsia="仿宋_GB2312"/>
                                  <w:sz w:val="24"/>
                                </w:rPr>
                              </w:pPr>
                              <w:r>
                                <w:rPr>
                                  <w:rFonts w:hint="eastAsia" w:ascii="仿宋_GB2312" w:eastAsia="仿宋_GB2312"/>
                                  <w:sz w:val="24"/>
                                </w:rPr>
                                <w:t>否</w:t>
                              </w:r>
                            </w:p>
                          </w:txbxContent>
                        </wps:txbx>
                        <wps:bodyPr upright="1"/>
                      </wps:wsp>
                      <wps:wsp>
                        <wps:cNvPr id="1033" name="直接箭头连接符 1033"/>
                        <wps:cNvCnPr/>
                        <wps:spPr>
                          <a:xfrm flipH="1">
                            <a:off x="6454" y="6655"/>
                            <a:ext cx="1421" cy="0"/>
                          </a:xfrm>
                          <a:prstGeom prst="straightConnector1">
                            <a:avLst/>
                          </a:prstGeom>
                          <a:ln w="9525" cap="flat" cmpd="sng">
                            <a:solidFill>
                              <a:srgbClr val="000000"/>
                            </a:solidFill>
                            <a:prstDash val="solid"/>
                            <a:headEnd type="none" w="med" len="med"/>
                            <a:tailEnd type="none" w="med" len="med"/>
                          </a:ln>
                        </wps:spPr>
                        <wps:bodyPr/>
                      </wps:wsp>
                      <wps:wsp>
                        <wps:cNvPr id="1034" name="直接箭头连接符 1034"/>
                        <wps:cNvCnPr/>
                        <wps:spPr>
                          <a:xfrm flipV="1">
                            <a:off x="6471" y="5773"/>
                            <a:ext cx="1" cy="882"/>
                          </a:xfrm>
                          <a:prstGeom prst="straightConnector1">
                            <a:avLst/>
                          </a:prstGeom>
                          <a:ln w="9525" cap="flat" cmpd="sng">
                            <a:solidFill>
                              <a:srgbClr val="000000"/>
                            </a:solidFill>
                            <a:prstDash val="solid"/>
                            <a:headEnd type="none" w="med" len="med"/>
                            <a:tailEnd type="none" w="med" len="med"/>
                          </a:ln>
                        </wps:spPr>
                        <wps:bodyPr/>
                      </wps:wsp>
                      <wps:wsp>
                        <wps:cNvPr id="1035" name="直接箭头连接符 1035"/>
                        <wps:cNvCnPr/>
                        <wps:spPr>
                          <a:xfrm flipH="1">
                            <a:off x="9599" y="7096"/>
                            <a:ext cx="7" cy="592"/>
                          </a:xfrm>
                          <a:prstGeom prst="straightConnector1">
                            <a:avLst/>
                          </a:prstGeom>
                          <a:ln w="9525" cap="flat" cmpd="sng">
                            <a:solidFill>
                              <a:srgbClr val="000000"/>
                            </a:solidFill>
                            <a:prstDash val="solid"/>
                            <a:headEnd type="none" w="med" len="med"/>
                            <a:tailEnd type="triangle" w="med" len="med"/>
                          </a:ln>
                        </wps:spPr>
                        <wps:bodyPr/>
                      </wps:wsp>
                      <wps:wsp>
                        <wps:cNvPr id="1036" name="直接箭头连接符 1036"/>
                        <wps:cNvCnPr/>
                        <wps:spPr>
                          <a:xfrm flipH="1">
                            <a:off x="9600" y="8432"/>
                            <a:ext cx="6" cy="482"/>
                          </a:xfrm>
                          <a:prstGeom prst="straightConnector1">
                            <a:avLst/>
                          </a:prstGeom>
                          <a:ln w="9525" cap="flat" cmpd="sng">
                            <a:solidFill>
                              <a:srgbClr val="000000"/>
                            </a:solidFill>
                            <a:prstDash val="solid"/>
                            <a:headEnd type="none" w="med" len="med"/>
                            <a:tailEnd type="triangle" w="med" len="med"/>
                          </a:ln>
                        </wps:spPr>
                        <wps:bodyPr/>
                      </wps:wsp>
                      <wps:wsp>
                        <wps:cNvPr id="1037" name="直接箭头连接符 1037"/>
                        <wps:cNvCnPr/>
                        <wps:spPr>
                          <a:xfrm flipH="1">
                            <a:off x="9615" y="9527"/>
                            <a:ext cx="29" cy="583"/>
                          </a:xfrm>
                          <a:prstGeom prst="straightConnector1">
                            <a:avLst/>
                          </a:prstGeom>
                          <a:ln w="9525" cap="flat" cmpd="sng">
                            <a:solidFill>
                              <a:srgbClr val="000000"/>
                            </a:solidFill>
                            <a:prstDash val="solid"/>
                            <a:headEnd type="none" w="med" len="med"/>
                            <a:tailEnd type="triangle" w="med" len="med"/>
                          </a:ln>
                        </wps:spPr>
                        <wps:bodyPr/>
                      </wps:wsp>
                      <wps:wsp>
                        <wps:cNvPr id="1038" name="直接箭头连接符 1038"/>
                        <wps:cNvCnPr/>
                        <wps:spPr>
                          <a:xfrm flipH="1">
                            <a:off x="9637" y="13365"/>
                            <a:ext cx="5" cy="397"/>
                          </a:xfrm>
                          <a:prstGeom prst="straightConnector1">
                            <a:avLst/>
                          </a:prstGeom>
                          <a:ln w="9525" cap="flat" cmpd="sng">
                            <a:solidFill>
                              <a:srgbClr val="000000"/>
                            </a:solidFill>
                            <a:prstDash val="solid"/>
                            <a:headEnd type="none" w="med" len="med"/>
                            <a:tailEnd type="triangle" w="med" len="med"/>
                          </a:ln>
                        </wps:spPr>
                        <wps:bodyPr/>
                      </wps:wsp>
                      <wps:wsp>
                        <wps:cNvPr id="1039" name="直接箭头连接符 1039"/>
                        <wps:cNvCnPr/>
                        <wps:spPr>
                          <a:xfrm flipH="1">
                            <a:off x="9642" y="12132"/>
                            <a:ext cx="5" cy="39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9.25pt;margin-top:16.9pt;height:500.5pt;width:384.1pt;z-index:252713984;mso-width-relative:page;mso-height-relative:page;" coordorigin="5855,5253" coordsize="8399,9177" o:gfxdata="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BhtUS02gAAAAoBAAAPAAAAAAAAAAEAIAAAACIAAABkcnMvZG93bnJldi54bWxQSwEC&#10;FAAUAAAACACHTuJAVSuIz/UHAADMOwAADgAAAAAAAAABACAAAAApAQAAZHJzL2Uyb0RvYy54bWxQ&#10;SwUGAAAAAAYABgBZAQAAkAsAAAAA&#10;">
                <o:lock v:ext="edit" aspectratio="f"/>
                <v:shape id="_x0000_s1026" o:spid="_x0000_s1026" o:spt="202" type="#_x0000_t202" style="position:absolute;left:9644;top:7082;height:614;width:868;" fillcolor="#FFFFFF" filled="t" stroked="f" coordsize="21600,21600" o:gfxdata="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U8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left"/>
                          <w:rPr>
                            <w:rFonts w:hint="eastAsia" w:ascii="仿宋_GB2312" w:eastAsia="仿宋_GB2312"/>
                            <w:sz w:val="24"/>
                          </w:rPr>
                        </w:pPr>
                        <w:r>
                          <w:rPr>
                            <w:rFonts w:hint="eastAsia" w:ascii="仿宋_GB2312" w:eastAsia="仿宋_GB2312"/>
                            <w:sz w:val="24"/>
                          </w:rPr>
                          <w:t>是</w:t>
                        </w:r>
                      </w:p>
                    </w:txbxContent>
                  </v:textbox>
                </v:shape>
                <v:rect id="_x0000_s1026" o:spid="_x0000_s1026" o:spt="1" style="position:absolute;left:8408;top:7705;height:727;width:2400;" fillcolor="#FFFFFF" filled="t" stroked="t" coordsize="21600,21600" o:gfxdata="UEsDBAoAAAAAAIdO4kAAAAAAAAAAAAAAAAAEAAAAZHJzL1BLAwQUAAAACACHTuJA982pKrwAAADd&#10;AAAADwAAAGRycy9kb3ducmV2LnhtbEVPPW/CMBDdkfgP1iF1AztUVC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q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窗口受理（1日）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rect id="_x0000_s1026" o:spid="_x0000_s1026" o:spt="1" style="position:absolute;left:8149;top:11374;height:612;width:3255;"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局务会研究决定公示（8日）</w:t>
                        </w:r>
                      </w:p>
                      <w:p>
                        <w:pPr>
                          <w:spacing w:line="320" w:lineRule="exact"/>
                          <w:jc w:val="center"/>
                          <w:rPr>
                            <w:rFonts w:hint="eastAsia" w:ascii="仿宋_GB2312" w:eastAsia="仿宋_GB2312"/>
                            <w:sz w:val="24"/>
                          </w:rPr>
                        </w:pPr>
                      </w:p>
                      <w:p>
                        <w:pPr>
                          <w:autoSpaceDE w:val="0"/>
                          <w:autoSpaceDN w:val="0"/>
                          <w:adjustRightInd w:val="0"/>
                          <w:spacing w:line="280" w:lineRule="exact"/>
                          <w:jc w:val="center"/>
                          <w:rPr>
                            <w:rFonts w:hint="eastAsia"/>
                            <w:color w:val="000000"/>
                            <w:kern w:val="0"/>
                            <w:sz w:val="28"/>
                            <w:szCs w:val="28"/>
                            <w:lang w:val="zh-CN"/>
                          </w:rPr>
                        </w:pPr>
                      </w:p>
                    </w:txbxContent>
                  </v:textbox>
                </v:rect>
                <v:roundrect id="_x0000_s1026" o:spid="_x0000_s1026" o:spt="2" style="position:absolute;left:8444;top:13762;height:669;width:2354;" fillcolor="#FFFFFF" filled="t" stroked="t" coordsize="21600,21600" arcsize="0.5" o:gfxdata="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vT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办  结</w:t>
                        </w:r>
                      </w:p>
                    </w:txbxContent>
                  </v:textbox>
                </v:roundrect>
                <v:rect id="_x0000_s1026" o:spid="_x0000_s1026" o:spt="1" style="position:absolute;left:8427;top:12529;height:676;width:2331;" fillcolor="#FFFFFF" filled="t" stroked="t" coordsize="21600,21600" o:gfxdata="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B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送  达（1日）</w:t>
                        </w:r>
                      </w:p>
                    </w:txbxContent>
                  </v:textbox>
                </v:rect>
                <v:shape id="_x0000_s1026" o:spid="_x0000_s1026" o:spt="32" type="#_x0000_t32" style="position:absolute;left:10730;top:12311;height:1;width:3554;rotation:5898240f;" filled="f" stroked="t" coordsize="21600,21600" o:gfxdata="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Iv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409;top:10537;height:1;width:1080;" filled="f" stroked="t" coordsize="21600,21600" o:gfxdata="UEsDBAoAAAAAAIdO4kAAAAAAAAAAAAAAAAAEAAAAZHJzL1BLAwQUAAAACACHTuJAZJInRc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hl2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id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_x0000_s1026" o:spid="_x0000_s1026" o:spt="32" type="#_x0000_t32" style="position:absolute;left:10798;top:14088;flip:x;height:18;width:1708;" filled="f" stroked="t" coordsize="21600,21600" o:gfxdata="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1M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756;top:12304;height:600;width:750;" filled="f" stroked="f" coordsize="21600,21600" o:gfxdata="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0rg2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rect id="_x0000_s1026" o:spid="_x0000_s1026" o:spt="1" style="position:absolute;left:8641;top:8931;height:613;width:1995;" fillcolor="#FFFFFF" filled="t" stroked="t" coordsize="21600,21600" o:gfxdata="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F5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审查公示（5日）</w:t>
                        </w:r>
                      </w:p>
                      <w:p>
                        <w:pPr>
                          <w:spacing w:line="320" w:lineRule="exact"/>
                          <w:jc w:val="center"/>
                          <w:rPr>
                            <w:rFonts w:hint="eastAsia" w:ascii="仿宋_GB2312" w:eastAsia="仿宋_GB2312"/>
                            <w:sz w:val="24"/>
                          </w:rPr>
                        </w:pPr>
                      </w:p>
                      <w:p>
                        <w:pPr>
                          <w:autoSpaceDE w:val="0"/>
                          <w:autoSpaceDN w:val="0"/>
                          <w:adjustRightInd w:val="0"/>
                          <w:spacing w:line="286" w:lineRule="auto"/>
                          <w:jc w:val="center"/>
                          <w:rPr>
                            <w:rFonts w:hint="eastAsia"/>
                            <w:color w:val="000000"/>
                            <w:kern w:val="0"/>
                            <w:szCs w:val="21"/>
                            <w:lang w:val="zh-CN"/>
                          </w:rPr>
                        </w:pPr>
                      </w:p>
                    </w:txbxContent>
                  </v:textbox>
                </v:rect>
                <v:shape id="_x0000_s1026" o:spid="_x0000_s1026" o:spt="61" type="#_x0000_t61" style="position:absolute;left:11896;top:5253;height:2922;width:2359;" fillcolor="#FFFFFF" filled="t" stroked="t" coordsize="21600,21600" o:gfxdata="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17hvQAA&#10;AN0AAAAPAAAAAAAAAAEAIAAAACIAAABkcnMvZG93bnJldi54bWxQSwECFAAUAAAACACHTuJAMy8F&#10;njsAAAA5AAAAEAAAAAAAAAABACAAAAAMAQAAZHJzL3NoYXBleG1sLnhtbFBLBQYAAAAABgAGAFsB&#10;AAC2AwAAAAA=&#10;" adj="-8379,2749">
                  <v:fill on="t" focussize="0,0"/>
                  <v:stroke color="#000000" joinstyle="miter"/>
                  <v:imagedata o:title=""/>
                  <o:lock v:ext="edit" aspectratio="f"/>
                  <v:textbox>
                    <w:txbxContent>
                      <w:p>
                        <w:pPr>
                          <w:spacing w:line="320" w:lineRule="exact"/>
                          <w:rPr>
                            <w:rFonts w:hint="eastAsia" w:ascii="仿宋_GB2312" w:eastAsia="仿宋_GB2312"/>
                            <w:sz w:val="24"/>
                          </w:rPr>
                        </w:pPr>
                        <w:r>
                          <w:rPr>
                            <w:rFonts w:hint="eastAsia" w:ascii="仿宋_GB2312" w:eastAsia="仿宋_GB2312"/>
                            <w:sz w:val="24"/>
                          </w:rPr>
                          <w:t>提供材料：</w:t>
                        </w:r>
                      </w:p>
                      <w:p>
                        <w:pPr>
                          <w:spacing w:line="280" w:lineRule="exact"/>
                          <w:rPr>
                            <w:rFonts w:hint="eastAsia" w:ascii="仿宋_GB2312" w:eastAsia="仿宋_GB2312"/>
                            <w:sz w:val="24"/>
                          </w:rPr>
                        </w:pPr>
                        <w:r>
                          <w:rPr>
                            <w:rFonts w:hint="eastAsia" w:ascii="仿宋_GB2312" w:eastAsia="仿宋_GB2312"/>
                            <w:sz w:val="24"/>
                          </w:rPr>
                          <w:t>1、审批申请</w:t>
                        </w:r>
                      </w:p>
                      <w:p>
                        <w:pPr>
                          <w:spacing w:line="280" w:lineRule="exact"/>
                          <w:rPr>
                            <w:rFonts w:hint="eastAsia" w:ascii="仿宋_GB2312" w:eastAsia="仿宋_GB2312"/>
                            <w:sz w:val="24"/>
                          </w:rPr>
                        </w:pPr>
                        <w:r>
                          <w:rPr>
                            <w:rFonts w:hint="eastAsia" w:ascii="仿宋_GB2312" w:eastAsia="仿宋_GB2312"/>
                            <w:sz w:val="24"/>
                          </w:rPr>
                          <w:t>2、项目的清洁生产审核报告</w:t>
                        </w:r>
                      </w:p>
                      <w:p>
                        <w:pPr>
                          <w:spacing w:line="280" w:lineRule="exact"/>
                          <w:rPr>
                            <w:rFonts w:hint="eastAsia" w:ascii="仿宋_GB2312" w:eastAsia="仿宋_GB2312"/>
                            <w:sz w:val="24"/>
                          </w:rPr>
                        </w:pPr>
                        <w:r>
                          <w:rPr>
                            <w:rFonts w:hint="eastAsia" w:ascii="仿宋_GB2312" w:eastAsia="仿宋_GB2312"/>
                            <w:sz w:val="24"/>
                          </w:rPr>
                          <w:t>3、其他相关材料</w:t>
                        </w:r>
                      </w:p>
                    </w:txbxContent>
                  </v:textbox>
                </v:shape>
                <v:shape id="_x0000_s1026" o:spid="_x0000_s1026" o:spt="110" type="#_x0000_t110" style="position:absolute;left:7875;top:10110;height:867;width:3451;" fillcolor="#FFFFFF" filled="t" stroked="t" coordsize="21600,21600" o:gfxdata="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w:t>
                        </w:r>
                      </w:p>
                    </w:txbxContent>
                  </v:textbox>
                </v:shape>
                <v:shape id="_x0000_s1026" o:spid="_x0000_s1026" o:spt="61" type="#_x0000_t61" style="position:absolute;left:5855;top:7518;height:1443;width:2038;" fillcolor="#FFFFFF" filled="t" stroked="t" coordsize="21600,21600" o:gfxdata="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PU5ugAAAN0A&#10;AAAPAAAAAAAAAAEAIAAAACIAAABkcnMvZG93bnJldi54bWxQSwECFAAUAAAACACHTuJAMy8FnjsA&#10;AAA5AAAAEAAAAAAAAAABACAAAAAJAQAAZHJzL3NoYXBleG1sLnhtbFBLBQYAAAAABgAGAFsBAACz&#10;AwAAAAA=&#10;" adj="25540,6452">
                  <v:fill on="t" focussize="0,0"/>
                  <v:stroke color="#000000" joinstyle="miter"/>
                  <v:imagedata o:title=""/>
                  <o:lock v:ext="edit" aspectratio="f"/>
                  <v:textbox inset="7.19992125984252pt,3.59992125984252pt,7.19992125984252pt,3.59992125984252pt">
                    <w:txbxContent>
                      <w:p>
                        <w:pPr>
                          <w:spacing w:line="320" w:lineRule="exact"/>
                          <w:rPr>
                            <w:rFonts w:hint="eastAsia" w:ascii="仿宋_GB2312" w:eastAsia="仿宋_GB2312"/>
                            <w:sz w:val="24"/>
                          </w:rPr>
                        </w:pPr>
                        <w:r>
                          <w:rPr>
                            <w:rFonts w:hint="eastAsia" w:ascii="仿宋_GB2312" w:eastAsia="仿宋_GB2312"/>
                            <w:sz w:val="24"/>
                          </w:rPr>
                          <w:t>实行受理单制，载明受理事项、办结时间、受理人签字等。</w:t>
                        </w:r>
                      </w:p>
                    </w:txbxContent>
                  </v:textbox>
                </v:shape>
                <v:shape id="_x0000_s1026" o:spid="_x0000_s1026" o:spt="32" type="#_x0000_t32" style="position:absolute;left:7274;top:5534;height:1;width:1043;" filled="f" stroked="t" coordsize="21600,21600" o:gfxdata="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kH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7817;top:6246;height:846;width:3525;" fillcolor="#FFFFFF" filled="t" stroked="t" coordsize="21600,21600" o:gfxdata="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zB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是否通过审查</w:t>
                        </w:r>
                      </w:p>
                    </w:txbxContent>
                  </v:textbox>
                </v:shape>
                <v:group id="_x0000_s1026" o:spid="_x0000_s1026" o:spt="203" style="position:absolute;left:5960;top:5253;height:578;width:4854;" coordorigin="5977,5253" coordsize="4854,578"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roundrect id="_x0000_s1026" o:spid="_x0000_s1026" o:spt="2" style="position:absolute;left:8425;top:5253;height:579;width:2406;" fillcolor="#FFFFFF" filled="t" stroked="t" coordsize="21600,21600" arcsize="0.5" o:gfxdata="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o3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rPr>
                              <w:rFonts w:hint="eastAsia"/>
                            </w:rPr>
                          </w:pPr>
                        </w:p>
                      </w:txbxContent>
                    </v:textbox>
                  </v:roundrect>
                  <v:rect id="_x0000_s1026" o:spid="_x0000_s1026" o:spt="1" style="position:absolute;left:5977;top:5318;height:472;width:1296;"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rFonts w:hint="eastAsia"/>
                              <w:color w:val="000000"/>
                              <w:kern w:val="0"/>
                              <w:szCs w:val="21"/>
                              <w:lang w:val="zh-CN"/>
                            </w:rPr>
                          </w:pPr>
                        </w:p>
                      </w:txbxContent>
                    </v:textbox>
                  </v:rect>
                </v:group>
                <v:shape id="_x0000_s1026" o:spid="_x0000_s1026" o:spt="202" type="#_x0000_t202" style="position:absolute;left:6322;top:5867;height:614;width:868;" fillcolor="#FFFFFF" filled="t" stroked="f" coordsize="21600,21600" o:gfxdata="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yR7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320" w:lineRule="exact"/>
                          <w:jc w:val="center"/>
                          <w:rPr>
                            <w:rFonts w:hint="eastAsia" w:ascii="仿宋_GB2312" w:eastAsia="仿宋_GB2312"/>
                            <w:sz w:val="24"/>
                          </w:rPr>
                        </w:pPr>
                        <w:r>
                          <w:rPr>
                            <w:rFonts w:hint="eastAsia" w:ascii="仿宋_GB2312" w:eastAsia="仿宋_GB2312"/>
                            <w:sz w:val="24"/>
                          </w:rPr>
                          <w:t>否</w:t>
                        </w:r>
                      </w:p>
                    </w:txbxContent>
                  </v:textbox>
                </v:shape>
                <v:shape id="_x0000_s1026" o:spid="_x0000_s1026" o:spt="32" type="#_x0000_t32" style="position:absolute;left:6454;top:6655;flip:x;height:0;width:1421;" filled="f" stroked="t" coordsize="21600,21600" o:gfxdata="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Zh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6471;top:5773;flip:y;height:882;width:1;" filled="f" stroked="t" coordsize="21600,21600" o:gfxdata="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5+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599;top:7096;flip:x;height:592;width:7;" filled="f" stroked="t" coordsize="21600,21600" o:gfxdata="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c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0;top:8432;flip:x;height:482;width:6;"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15;top:9527;flip:x;height:583;width:29;" filled="f" stroked="t" coordsize="21600,21600" o:gfxdata="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g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37;top:13365;flip:x;height:397;width:5;" filled="f" stroked="t" coordsize="21600,21600" o:gfxdata="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Gx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642;top:12132;flip:x;height:397;width:5;" filled="f" stroked="t" coordsize="21600,21600" o:gfxdata="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M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12-Z-00200-140522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危险废物转移初审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1、转移申请。2、危险废物转移五联单</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提出转移申请-固废中心审核-办结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Pr>
        <w:rPr>
          <w:rFonts w:ascii="楷体_GB2312" w:eastAsia="楷体_GB2312"/>
          <w:sz w:val="32"/>
          <w:szCs w:val="32"/>
        </w:rPr>
      </w:pPr>
    </w:p>
    <w:p/>
    <w:p>
      <w:pPr>
        <w:rPr>
          <w:sz w:val="32"/>
        </w:rPr>
      </w:pPr>
      <w:r>
        <w:rPr>
          <w:sz w:val="32"/>
        </w:rPr>
        <mc:AlternateContent>
          <mc:Choice Requires="wpg">
            <w:drawing>
              <wp:anchor distT="0" distB="0" distL="114300" distR="114300" simplePos="0" relativeHeight="252715008" behindDoc="0" locked="0" layoutInCell="1" allowOverlap="1">
                <wp:simplePos x="0" y="0"/>
                <wp:positionH relativeFrom="column">
                  <wp:posOffset>1052195</wp:posOffset>
                </wp:positionH>
                <wp:positionV relativeFrom="paragraph">
                  <wp:posOffset>587375</wp:posOffset>
                </wp:positionV>
                <wp:extent cx="3449955" cy="5632450"/>
                <wp:effectExtent l="4445" t="4445" r="12700" b="20955"/>
                <wp:wrapNone/>
                <wp:docPr id="1121" name="组合 1121"/>
                <wp:cNvGraphicFramePr/>
                <a:graphic xmlns:a="http://schemas.openxmlformats.org/drawingml/2006/main">
                  <a:graphicData uri="http://schemas.microsoft.com/office/word/2010/wordprocessingGroup">
                    <wpg:wgp>
                      <wpg:cNvGrpSpPr/>
                      <wpg:grpSpPr>
                        <a:xfrm>
                          <a:off x="0" y="0"/>
                          <a:ext cx="3449955" cy="5632450"/>
                          <a:chOff x="7262" y="4764"/>
                          <a:chExt cx="5400" cy="8338"/>
                        </a:xfrm>
                      </wpg:grpSpPr>
                      <wpg:grpSp>
                        <wpg:cNvPr id="1056" name="组合 1056"/>
                        <wpg:cNvGrpSpPr/>
                        <wpg:grpSpPr>
                          <a:xfrm>
                            <a:off x="7262" y="4764"/>
                            <a:ext cx="5400" cy="8338"/>
                            <a:chOff x="7312" y="4730"/>
                            <a:chExt cx="5400" cy="8338"/>
                          </a:xfrm>
                        </wpg:grpSpPr>
                        <wps:wsp>
                          <wps:cNvPr id="1049" name="流程图: 可选过程 1049"/>
                          <wps:cNvSpPr/>
                          <wps:spPr>
                            <a:xfrm>
                              <a:off x="7312" y="4730"/>
                              <a:ext cx="2340" cy="15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rPr>
                                </w:pPr>
                              </w:p>
                              <w:p>
                                <w:pPr>
                                  <w:jc w:val="both"/>
                                  <w:rPr>
                                    <w:rFonts w:hint="eastAsia"/>
                                  </w:rPr>
                                </w:pPr>
                                <w:r>
                                  <w:rPr>
                                    <w:rFonts w:hint="eastAsia"/>
                                  </w:rPr>
                                  <w:t>提出转移申请（1日）</w:t>
                                </w:r>
                              </w:p>
                            </w:txbxContent>
                          </wps:txbx>
                          <wps:bodyPr upright="1"/>
                        </wps:wsp>
                        <wps:wsp>
                          <wps:cNvPr id="1050" name="流程图: 可选过程 1050"/>
                          <wps:cNvSpPr/>
                          <wps:spPr>
                            <a:xfrm>
                              <a:off x="7492" y="7468"/>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51" name="流程图: 可选过程 1051"/>
                          <wps:cNvSpPr/>
                          <wps:spPr>
                            <a:xfrm>
                              <a:off x="7476" y="11140"/>
                              <a:ext cx="2160" cy="192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52" name="流程图: 决策 1052"/>
                          <wps:cNvSpPr/>
                          <wps:spPr>
                            <a:xfrm>
                              <a:off x="7492" y="9028"/>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53" name="矩形标注 1053"/>
                          <wps:cNvSpPr/>
                          <wps:spPr>
                            <a:xfrm>
                              <a:off x="10912" y="5284"/>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wps:txbx>
                          <wps:bodyPr upright="1"/>
                        </wps:wsp>
                        <wps:wsp>
                          <wps:cNvPr id="1054" name="直接箭头连接符 1054"/>
                          <wps:cNvCnPr/>
                          <wps:spPr>
                            <a:xfrm>
                              <a:off x="8572" y="6400"/>
                              <a:ext cx="1" cy="1068"/>
                            </a:xfrm>
                            <a:prstGeom prst="straightConnector1">
                              <a:avLst/>
                            </a:prstGeom>
                            <a:ln w="9525" cap="flat" cmpd="sng">
                              <a:solidFill>
                                <a:srgbClr val="000000"/>
                              </a:solidFill>
                              <a:prstDash val="solid"/>
                              <a:headEnd type="none" w="med" len="med"/>
                              <a:tailEnd type="triangle" w="med" len="med"/>
                            </a:ln>
                          </wps:spPr>
                          <wps:bodyPr/>
                        </wps:wsp>
                        <wps:wsp>
                          <wps:cNvPr id="1055" name="直接箭头连接符 1055"/>
                          <wps:cNvCnPr/>
                          <wps:spPr>
                            <a:xfrm>
                              <a:off x="8572" y="8429"/>
                              <a:ext cx="1" cy="599"/>
                            </a:xfrm>
                            <a:prstGeom prst="straightConnector1">
                              <a:avLst/>
                            </a:prstGeom>
                            <a:ln w="9525" cap="flat" cmpd="sng">
                              <a:solidFill>
                                <a:srgbClr val="000000"/>
                              </a:solidFill>
                              <a:prstDash val="solid"/>
                              <a:headEnd type="none" w="med" len="med"/>
                              <a:tailEnd type="triangle" w="med" len="med"/>
                            </a:ln>
                          </wps:spPr>
                          <wps:bodyPr/>
                        </wps:wsp>
                      </wpg:grpSp>
                      <wps:wsp>
                        <wps:cNvPr id="1119" name="直接箭头连接符 1119"/>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120" name="肘形连接符 1120"/>
                        <wps:cNvCnPr/>
                        <wps:spPr>
                          <a:xfrm flipV="1">
                            <a:off x="9685" y="765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82.85pt;margin-top:46.25pt;height:443.5pt;width:271.65pt;z-index:252715008;mso-width-relative:page;mso-height-relative:page;" coordorigin="7262,4764" coordsize="5400,8338" o:gfxdata="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BwofKXaAAAACgEAAA8AAAAAAAAAAQAgAAAAIgAAAGRycy9k&#10;b3ducmV2LnhtbFBLAQIUABQAAAAIAIdO4kBqw8+c5QQAAFMZAAAOAAAAAAAAAAEAIAAAACkBAABk&#10;cnMvZTJvRG9jLnhtbFBLBQYAAAAABgAGAFkBAACACAAAAAA=&#10;">
                <o:lock v:ext="edit" aspectratio="f"/>
                <v:group id="_x0000_s1026" o:spid="_x0000_s1026" o:spt="203" style="position:absolute;left:7262;top:4764;height:8338;width:5400;" coordorigin="7312,4730" coordsize="5400,8338"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76" type="#_x0000_t176" style="position:absolute;left:7312;top:4730;height:1559;width:2340;"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rPr>
                          </w:pPr>
                        </w:p>
                        <w:p>
                          <w:pPr>
                            <w:jc w:val="both"/>
                            <w:rPr>
                              <w:rFonts w:hint="eastAsia"/>
                            </w:rPr>
                          </w:pPr>
                          <w:r>
                            <w:rPr>
                              <w:rFonts w:hint="eastAsia"/>
                            </w:rPr>
                            <w:t>提出转移申请（1日）</w:t>
                          </w:r>
                        </w:p>
                      </w:txbxContent>
                    </v:textbox>
                  </v:shape>
                  <v:shape id="_x0000_s1026" o:spid="_x0000_s1026" o:spt="176" type="#_x0000_t176" style="position:absolute;left:7492;top:7468;height:961;width:2160;" fillcolor="#FFFFFF" filled="t" stroked="t" coordsize="21600,21600" o:gfxdata="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DK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928;width:2160;" fillcolor="#FFFFFF" filled="t" stroked="t" coordsize="21600,21600" o:gfxdata="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iX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92;top:9028;height:1404;width:2160;" fillcolor="#FFFFFF" filled="t" stroked="t" coordsize="21600,21600" o:gfxdata="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XT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912;top:5284;height:2340;width:1800;" fillcolor="#FFFFFF" filled="t" stroked="t" coordsize="21600,21600" o:gfxdata="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MAW/&#10;AAAA3QAAAA8AAAAAAAAAAQAgAAAAIgAAAGRycy9kb3ducmV2LnhtbFBLAQIUABQAAAAIAIdO4kAz&#10;LwWeOwAAADkAAAAQAAAAAAAAAAEAIAAAAA4BAABkcnMvc2hhcGV4bWwueG1sUEsFBgAAAAAGAAYA&#10;WwEAALgDA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1.转移申请</w:t>
                          </w:r>
                        </w:p>
                        <w:p>
                          <w:pPr>
                            <w:rPr>
                              <w:rFonts w:hint="eastAsia"/>
                            </w:rPr>
                          </w:pPr>
                          <w:r>
                            <w:rPr>
                              <w:rFonts w:hint="eastAsia"/>
                            </w:rPr>
                            <w:t>2.危险废物转移五联单</w:t>
                          </w:r>
                        </w:p>
                        <w:p/>
                      </w:txbxContent>
                    </v:textbox>
                  </v:shape>
                  <v:shape id="_x0000_s1026" o:spid="_x0000_s1026" o:spt="32" type="#_x0000_t32" style="position:absolute;left:8572;top:6400;height:1068;width:1;"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572;top:8429;height:599;width:1;"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556;top:10516;height:624;width:1;" filled="f" stroked="t" coordsize="21600,21600" o:gfxdata="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L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85;top:7658;flip:y;height:2106;width:2161;" filled="f" stroked="t" coordsize="21600,21600" o:gfxdata="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fy&#10;ssEAAADdAAAADwAAAAAAAAABACAAAAAiAAAAZHJzL2Rvd25yZXYueG1sUEsBAhQAFAAAAAgAh07i&#10;QDMvBZ47AAAAOQAAABAAAAAAAAAAAQAgAAAAEAEAAGRycy9zaGFwZXhtbC54bWxQSwUGAAAAAAYA&#10;BgBbAQAAugM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883" w:firstLineChars="20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12-Z-00300-140522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危险废物申报备案</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b w:val="0"/>
          <w:bCs w:val="0"/>
          <w:color w:val="auto"/>
          <w:sz w:val="32"/>
          <w:szCs w:val="32"/>
          <w:lang w:eastAsia="zh-CN"/>
        </w:rPr>
      </w:pPr>
      <w:r>
        <w:rPr>
          <w:rFonts w:hint="eastAsia" w:ascii="宋体" w:hAnsi="宋体" w:cs="宋体"/>
          <w:b w:val="0"/>
          <w:bCs w:val="0"/>
          <w:color w:val="auto"/>
          <w:sz w:val="32"/>
          <w:szCs w:val="32"/>
          <w:lang w:eastAsia="zh-CN"/>
        </w:rPr>
        <w:t>申报申请资料齐全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提出申报申请-总量股审核-办结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rFonts w:ascii="Calibri" w:hAnsi="Calibri" w:eastAsia="宋体" w:cs="黑体"/>
          <w:kern w:val="2"/>
          <w:sz w:val="32"/>
          <w:szCs w:val="24"/>
          <w:lang w:val="en-US" w:eastAsia="zh-CN"/>
        </w:rPr>
      </w:pPr>
    </w:p>
    <w:p>
      <w:pPr>
        <w:jc w:val="right"/>
        <w:rPr>
          <w:sz w:val="32"/>
        </w:rPr>
      </w:pPr>
      <w:r>
        <w:rPr>
          <w:sz w:val="32"/>
        </w:rPr>
        <mc:AlternateContent>
          <mc:Choice Requires="wpg">
            <w:drawing>
              <wp:anchor distT="0" distB="0" distL="114300" distR="114300" simplePos="0" relativeHeight="252716032" behindDoc="0" locked="0" layoutInCell="1" allowOverlap="1">
                <wp:simplePos x="0" y="0"/>
                <wp:positionH relativeFrom="column">
                  <wp:posOffset>947420</wp:posOffset>
                </wp:positionH>
                <wp:positionV relativeFrom="paragraph">
                  <wp:posOffset>539115</wp:posOffset>
                </wp:positionV>
                <wp:extent cx="3683000" cy="5549265"/>
                <wp:effectExtent l="4445" t="4445" r="8255" b="8890"/>
                <wp:wrapNone/>
                <wp:docPr id="998" name="组合 998"/>
                <wp:cNvGraphicFramePr/>
                <a:graphic xmlns:a="http://schemas.openxmlformats.org/drawingml/2006/main">
                  <a:graphicData uri="http://schemas.microsoft.com/office/word/2010/wordprocessingGroup">
                    <wpg:wgp>
                      <wpg:cNvGrpSpPr/>
                      <wpg:grpSpPr>
                        <a:xfrm>
                          <a:off x="0" y="0"/>
                          <a:ext cx="3683000" cy="5549265"/>
                          <a:chOff x="7296" y="4681"/>
                          <a:chExt cx="5400" cy="7557"/>
                        </a:xfrm>
                      </wpg:grpSpPr>
                      <wps:wsp>
                        <wps:cNvPr id="989" name="流程图: 可选过程 989"/>
                        <wps:cNvSpPr/>
                        <wps:spPr>
                          <a:xfrm>
                            <a:off x="7296" y="4681"/>
                            <a:ext cx="2340" cy="14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990" name="流程图: 可选过程 990"/>
                        <wps:cNvSpPr/>
                        <wps:spPr>
                          <a:xfrm>
                            <a:off x="7476" y="7288"/>
                            <a:ext cx="2160" cy="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总量股审核（3日）</w:t>
                              </w:r>
                            </w:p>
                          </w:txbxContent>
                        </wps:txbx>
                        <wps:bodyPr upright="1"/>
                      </wps:wsp>
                      <wps:wsp>
                        <wps:cNvPr id="991" name="流程图: 可选过程 991"/>
                        <wps:cNvSpPr/>
                        <wps:spPr>
                          <a:xfrm>
                            <a:off x="7476" y="10780"/>
                            <a:ext cx="2160" cy="145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992" name="流程图: 决策 992"/>
                        <wps:cNvSpPr/>
                        <wps:spPr>
                          <a:xfrm>
                            <a:off x="7476" y="875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993" name="矩形标注 993"/>
                        <wps:cNvSpPr/>
                        <wps:spPr>
                          <a:xfrm>
                            <a:off x="10896" y="5008"/>
                            <a:ext cx="1800" cy="2340"/>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wps:txbx>
                        <wps:bodyPr upright="1"/>
                      </wps:wsp>
                      <wps:wsp>
                        <wps:cNvPr id="994" name="直接箭头连接符 994"/>
                        <wps:cNvCnPr/>
                        <wps:spPr>
                          <a:xfrm>
                            <a:off x="8556" y="6124"/>
                            <a:ext cx="1" cy="1068"/>
                          </a:xfrm>
                          <a:prstGeom prst="straightConnector1">
                            <a:avLst/>
                          </a:prstGeom>
                          <a:ln w="9525" cap="flat" cmpd="sng">
                            <a:solidFill>
                              <a:srgbClr val="000000"/>
                            </a:solidFill>
                            <a:prstDash val="solid"/>
                            <a:headEnd type="none" w="med" len="med"/>
                            <a:tailEnd type="triangle" w="med" len="med"/>
                          </a:ln>
                        </wps:spPr>
                        <wps:bodyPr/>
                      </wps:wsp>
                      <wps:wsp>
                        <wps:cNvPr id="995" name="直接箭头连接符 995"/>
                        <wps:cNvCnPr/>
                        <wps:spPr>
                          <a:xfrm>
                            <a:off x="8556" y="8153"/>
                            <a:ext cx="1" cy="599"/>
                          </a:xfrm>
                          <a:prstGeom prst="straightConnector1">
                            <a:avLst/>
                          </a:prstGeom>
                          <a:ln w="9525" cap="flat" cmpd="sng">
                            <a:solidFill>
                              <a:srgbClr val="000000"/>
                            </a:solidFill>
                            <a:prstDash val="solid"/>
                            <a:headEnd type="none" w="med" len="med"/>
                            <a:tailEnd type="triangle" w="med" len="med"/>
                          </a:ln>
                        </wps:spPr>
                        <wps:bodyPr/>
                      </wps:wsp>
                      <wps:wsp>
                        <wps:cNvPr id="996" name="直接箭头连接符 996"/>
                        <wps:cNvCnPr/>
                        <wps:spPr>
                          <a:xfrm>
                            <a:off x="8556" y="10156"/>
                            <a:ext cx="1" cy="624"/>
                          </a:xfrm>
                          <a:prstGeom prst="straightConnector1">
                            <a:avLst/>
                          </a:prstGeom>
                          <a:ln w="9525" cap="flat" cmpd="sng">
                            <a:solidFill>
                              <a:srgbClr val="000000"/>
                            </a:solidFill>
                            <a:prstDash val="solid"/>
                            <a:headEnd type="none" w="med" len="med"/>
                            <a:tailEnd type="triangle" w="med" len="med"/>
                          </a:ln>
                        </wps:spPr>
                        <wps:bodyPr/>
                      </wps:wsp>
                      <wps:wsp>
                        <wps:cNvPr id="997" name="肘形连接符 997"/>
                        <wps:cNvCnPr/>
                        <wps:spPr>
                          <a:xfrm flipV="1">
                            <a:off x="9636" y="7348"/>
                            <a:ext cx="2161" cy="2106"/>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4.6pt;margin-top:42.45pt;height:436.95pt;width:290pt;z-index:252716032;mso-width-relative:page;mso-height-relative:page;" coordorigin="7296,4681" coordsize="5400,7557" o:gfxdata="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2Y6Tx2gAAAAoBAAAPAAAAAAAAAAEAIAAAACIAAABkcnMvZG93bnJldi54bWxQSwECFAAUAAAA&#10;CACHTuJApoVhdJgEAAAEGAAADgAAAAAAAAABACAAAAApAQAAZHJzL2Uyb0RvYy54bWxQSwUGAAAA&#10;AAYABgBZAQAAMwgAAAAA&#10;">
                <o:lock v:ext="edit" aspectratio="f"/>
                <v:shape id="_x0000_s1026" o:spid="_x0000_s1026" o:spt="176" type="#_x0000_t176" style="position:absolute;left:7296;top:4681;height:1443;width:2340;" fillcolor="#FFFFFF" filled="t" stroked="t" coordsize="21600,21600" o:gfxdata="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v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288;height:709;width:2160;"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总量股审核（3日）</w:t>
                        </w:r>
                      </w:p>
                    </w:txbxContent>
                  </v:textbox>
                </v:shape>
                <v:shape id="_x0000_s1026" o:spid="_x0000_s1026" o:spt="176" type="#_x0000_t176" style="position:absolute;left:7476;top:10780;height:1459;width:2160;" fillcolor="#FFFFFF" filled="t" stroked="t" coordsize="21600,21600" o:gfxdata="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J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8752;height:1404;width:2160;"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008;height:2340;width:1800;" fillcolor="#FFFFFF" filled="t" stroked="t" coordsize="21600,21600" o:gfxdata="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frwb4A&#10;AADc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1.年度危险废物管理计划</w:t>
                        </w:r>
                      </w:p>
                      <w:p>
                        <w:pPr>
                          <w:rPr>
                            <w:rFonts w:hint="eastAsia"/>
                          </w:rPr>
                        </w:pPr>
                        <w:r>
                          <w:rPr>
                            <w:rFonts w:hint="eastAsia"/>
                          </w:rPr>
                          <w:t>2.年度危险废物种类、产生量、流向、贮存、处置等有关资料</w:t>
                        </w:r>
                      </w:p>
                      <w:p/>
                    </w:txbxContent>
                  </v:textbox>
                </v:shape>
                <v:shape id="_x0000_s1026" o:spid="_x0000_s1026" o:spt="32" type="#_x0000_t32" style="position:absolute;left:8556;top:6124;height:1068;width:1;" filled="f" stroked="t" coordsize="21600,21600" o:gfxdata="UEsDBAoAAAAAAIdO4kAAAAAAAAAAAAAAAAAEAAAAZHJzL1BLAwQUAAAACACHTuJAa1MDuL8AAADc&#10;AAAADwAAAGRycy9kb3ducmV2LnhtbEWPT2sCMRTE7wW/Q3hCbzVrK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T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8153;height:599;width:1;" filled="f" stroked="t" coordsize="21600,21600" o:gfxdata="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pi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556;top:10156;height:624;width:1;" filled="f" stroked="t" coordsize="21600,21600" o:gfxdata="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NO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3" type="#_x0000_t33" style="position:absolute;left:9636;top:7348;flip:y;height:2106;width:2161;" filled="f" stroked="t" coordsize="21600,21600" o:gfxdata="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GY2/&#10;AAAA3A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rPr>
          <w:rFonts w:ascii="Calibri" w:hAnsi="Calibri" w:eastAsia="宋体" w:cs="黑体"/>
          <w:kern w:val="2"/>
          <w:sz w:val="32"/>
          <w:szCs w:val="24"/>
          <w:lang w:val="en-US" w:eastAsia="zh-CN"/>
        </w:rPr>
      </w:pPr>
    </w:p>
    <w:p>
      <w:pPr>
        <w:tabs>
          <w:tab w:val="left" w:pos="6478"/>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12-Z-00400-140522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工业固体废物申报登记</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rPr>
      </w:pPr>
      <w:r>
        <w:rPr>
          <w:rFonts w:hint="eastAsia" w:ascii="宋体" w:hAnsi="宋体" w:eastAsia="宋体" w:cs="宋体"/>
          <w:sz w:val="32"/>
          <w:szCs w:val="32"/>
        </w:rPr>
        <w:t>《中华人民共和国固体废物污染环境防治法》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申报资料齐全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eastAsia="zh-CN"/>
        </w:rPr>
      </w:pPr>
      <w:r>
        <w:rPr>
          <w:rFonts w:hint="eastAsia" w:ascii="宋体" w:hAnsi="宋体" w:cs="宋体"/>
          <w:b w:val="0"/>
          <w:bCs w:val="0"/>
          <w:color w:val="auto"/>
          <w:sz w:val="32"/>
          <w:szCs w:val="32"/>
          <w:lang w:val="en-US" w:eastAsia="zh-CN"/>
        </w:rPr>
        <w:t>1、年度危险废物管理计划。2、年度危险废物种类、产生量、流向、贮存、处置等</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提出申报申请-固废中心审核-办结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5个工作日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rFonts w:hint="eastAsia" w:cs="黑体"/>
          <w:kern w:val="2"/>
          <w:sz w:val="32"/>
          <w:szCs w:val="24"/>
          <w:lang w:val="en-US" w:eastAsia="zh-CN"/>
        </w:rPr>
      </w:pPr>
    </w:p>
    <w:p>
      <w:pPr>
        <w:tabs>
          <w:tab w:val="left" w:pos="6478"/>
        </w:tabs>
        <w:jc w:val="left"/>
        <w:rPr>
          <w:sz w:val="32"/>
        </w:rPr>
      </w:pPr>
    </w:p>
    <w:p>
      <w:pPr>
        <w:tabs>
          <w:tab w:val="left" w:pos="6478"/>
        </w:tabs>
        <w:jc w:val="left"/>
        <w:rPr>
          <w:sz w:val="32"/>
        </w:rPr>
      </w:pPr>
      <w:r>
        <w:rPr>
          <w:sz w:val="32"/>
        </w:rPr>
        <mc:AlternateContent>
          <mc:Choice Requires="wpg">
            <w:drawing>
              <wp:anchor distT="0" distB="0" distL="114300" distR="114300" simplePos="0" relativeHeight="252717056" behindDoc="0" locked="0" layoutInCell="1" allowOverlap="1">
                <wp:simplePos x="0" y="0"/>
                <wp:positionH relativeFrom="column">
                  <wp:posOffset>936625</wp:posOffset>
                </wp:positionH>
                <wp:positionV relativeFrom="paragraph">
                  <wp:posOffset>969645</wp:posOffset>
                </wp:positionV>
                <wp:extent cx="3451225" cy="5466080"/>
                <wp:effectExtent l="4445" t="4445" r="11430" b="15875"/>
                <wp:wrapNone/>
                <wp:docPr id="1007" name="组合 1007"/>
                <wp:cNvGraphicFramePr/>
                <a:graphic xmlns:a="http://schemas.openxmlformats.org/drawingml/2006/main">
                  <a:graphicData uri="http://schemas.microsoft.com/office/word/2010/wordprocessingGroup">
                    <wpg:wgp>
                      <wpg:cNvGrpSpPr/>
                      <wpg:grpSpPr>
                        <a:xfrm>
                          <a:off x="0" y="0"/>
                          <a:ext cx="3451225" cy="5466080"/>
                          <a:chOff x="7296" y="4775"/>
                          <a:chExt cx="5400" cy="7925"/>
                        </a:xfrm>
                      </wpg:grpSpPr>
                      <wps:wsp>
                        <wps:cNvPr id="999" name="流程图: 可选过程 999"/>
                        <wps:cNvSpPr/>
                        <wps:spPr>
                          <a:xfrm>
                            <a:off x="7296" y="4775"/>
                            <a:ext cx="2340" cy="17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p>
                            <w:p>
                              <w:pPr>
                                <w:jc w:val="center"/>
                                <w:rPr>
                                  <w:rFonts w:hint="eastAsia"/>
                                </w:rPr>
                              </w:pPr>
                              <w:r>
                                <w:rPr>
                                  <w:rFonts w:hint="eastAsia"/>
                                </w:rPr>
                                <w:t>提出申报申请（1日）</w:t>
                              </w:r>
                            </w:p>
                          </w:txbxContent>
                        </wps:txbx>
                        <wps:bodyPr upright="1"/>
                      </wps:wsp>
                      <wps:wsp>
                        <wps:cNvPr id="1000" name="流程图: 可选过程 1000"/>
                        <wps:cNvSpPr/>
                        <wps:spPr>
                          <a:xfrm>
                            <a:off x="7476" y="7552"/>
                            <a:ext cx="2160" cy="96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固废中心审核</w:t>
                              </w:r>
                            </w:p>
                            <w:p>
                              <w:pPr>
                                <w:rPr>
                                  <w:rFonts w:hint="eastAsia"/>
                                </w:rPr>
                              </w:pPr>
                              <w:r>
                                <w:rPr>
                                  <w:rFonts w:hint="eastAsia"/>
                                </w:rPr>
                                <w:t>（3个工作日）</w:t>
                              </w:r>
                            </w:p>
                          </w:txbxContent>
                        </wps:txbx>
                        <wps:bodyPr upright="1"/>
                      </wps:wsp>
                      <wps:wsp>
                        <wps:cNvPr id="1001" name="流程图: 可选过程 1001"/>
                        <wps:cNvSpPr/>
                        <wps:spPr>
                          <a:xfrm>
                            <a:off x="7476" y="11140"/>
                            <a:ext cx="2160" cy="15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02" name="流程图: 决策 1002"/>
                        <wps:cNvSpPr/>
                        <wps:spPr>
                          <a:xfrm>
                            <a:off x="7476" y="9112"/>
                            <a:ext cx="216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03" name="矩形标注 1003"/>
                        <wps:cNvSpPr/>
                        <wps:spPr>
                          <a:xfrm>
                            <a:off x="10896" y="5368"/>
                            <a:ext cx="1800" cy="2961"/>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wps:txbx>
                        <wps:bodyPr upright="1"/>
                      </wps:wsp>
                      <wps:wsp>
                        <wps:cNvPr id="1004" name="直接箭头连接符 1004"/>
                        <wps:cNvCnPr/>
                        <wps:spPr>
                          <a:xfrm>
                            <a:off x="8556" y="6484"/>
                            <a:ext cx="1" cy="1068"/>
                          </a:xfrm>
                          <a:prstGeom prst="straightConnector1">
                            <a:avLst/>
                          </a:prstGeom>
                          <a:ln w="9525" cap="flat" cmpd="sng">
                            <a:solidFill>
                              <a:srgbClr val="000000"/>
                            </a:solidFill>
                            <a:prstDash val="solid"/>
                            <a:headEnd type="none" w="med" len="med"/>
                            <a:tailEnd type="triangle" w="med" len="med"/>
                          </a:ln>
                        </wps:spPr>
                        <wps:bodyPr/>
                      </wps:wsp>
                      <wps:wsp>
                        <wps:cNvPr id="1005" name="直接箭头连接符 1005"/>
                        <wps:cNvCnPr/>
                        <wps:spPr>
                          <a:xfrm>
                            <a:off x="8556" y="10516"/>
                            <a:ext cx="1" cy="624"/>
                          </a:xfrm>
                          <a:prstGeom prst="straightConnector1">
                            <a:avLst/>
                          </a:prstGeom>
                          <a:ln w="9525" cap="flat" cmpd="sng">
                            <a:solidFill>
                              <a:srgbClr val="000000"/>
                            </a:solidFill>
                            <a:prstDash val="solid"/>
                            <a:headEnd type="none" w="med" len="med"/>
                            <a:tailEnd type="triangle" w="med" len="med"/>
                          </a:ln>
                        </wps:spPr>
                        <wps:bodyPr/>
                      </wps:wsp>
                      <wps:wsp>
                        <wps:cNvPr id="1006" name="肘形连接符 1006"/>
                        <wps:cNvCnPr>
                          <a:endCxn id="1003" idx="2"/>
                        </wps:cNvCnPr>
                        <wps:spPr>
                          <a:xfrm flipV="1">
                            <a:off x="9636" y="8329"/>
                            <a:ext cx="2160" cy="1485"/>
                          </a:xfrm>
                          <a:prstGeom prst="bentConnector2">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73.75pt;margin-top:76.35pt;height:430.4pt;width:271.75pt;z-index:252717056;mso-width-relative:page;mso-height-relative:page;" coordorigin="7296,4775" coordsize="5400,7925" o:gfxdata="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C6+u3C2wAAAAwBAAAPAAAAAAAAAAEAIAAAACIAAABkcnMvZG93bnJldi54bWxQSwECFAAU&#10;AAAACACHTuJAKled4ZoEAAAmFgAADgAAAAAAAAABACAAAAAqAQAAZHJzL2Uyb0RvYy54bWxQSwUG&#10;AAAAAAYABgBZAQAANggAAAAA&#10;">
                <o:lock v:ext="edit" aspectratio="f"/>
                <v:shape id="_x0000_s1026" o:spid="_x0000_s1026" o:spt="176" type="#_x0000_t176" style="position:absolute;left:7296;top:4775;height:1709;width:2340;"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p>
                      <w:p>
                        <w:pPr>
                          <w:jc w:val="center"/>
                          <w:rPr>
                            <w:rFonts w:hint="eastAsia"/>
                          </w:rPr>
                        </w:pPr>
                        <w:r>
                          <w:rPr>
                            <w:rFonts w:hint="eastAsia"/>
                          </w:rPr>
                          <w:t>提出申报申请（1日）</w:t>
                        </w:r>
                      </w:p>
                    </w:txbxContent>
                  </v:textbox>
                </v:shape>
                <v:shape id="_x0000_s1026" o:spid="_x0000_s1026" o:spt="176" type="#_x0000_t176" style="position:absolute;left:7476;top:7552;height:961;width:2160;" fillcolor="#FFFFFF" filled="t" stroked="t" coordsize="21600,21600" o:gfxdata="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x2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固废中心审核</w:t>
                        </w:r>
                      </w:p>
                      <w:p>
                        <w:pPr>
                          <w:rPr>
                            <w:rFonts w:hint="eastAsia"/>
                          </w:rPr>
                        </w:pPr>
                        <w:r>
                          <w:rPr>
                            <w:rFonts w:hint="eastAsia"/>
                          </w:rPr>
                          <w:t>（3个工作日）</w:t>
                        </w:r>
                      </w:p>
                    </w:txbxContent>
                  </v:textbox>
                </v:shape>
                <v:shape id="_x0000_s1026" o:spid="_x0000_s1026" o:spt="176" type="#_x0000_t176" style="position:absolute;left:7476;top:11140;height:1560;width:2160;"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476;top:9112;height:1404;width:2160;" fillcolor="#FFFFFF" filled="t" stroked="t" coordsize="21600,21600" o:gfxdata="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lv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96;top:5368;height:2961;width:1800;" fillcolor="#FFFFFF" filled="t" stroked="t" coordsize="21600,21600" o:gfxdata="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AfGL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1.年度固体废物管理计划</w:t>
                        </w:r>
                      </w:p>
                      <w:p>
                        <w:pPr>
                          <w:rPr>
                            <w:rFonts w:hint="eastAsia"/>
                          </w:rPr>
                        </w:pPr>
                        <w:r>
                          <w:rPr>
                            <w:rFonts w:hint="eastAsia"/>
                          </w:rPr>
                          <w:t>2.年度固体废物种类、产生量、流向、贮存、处置等有关资料</w:t>
                        </w:r>
                      </w:p>
                      <w:p/>
                    </w:txbxContent>
                  </v:textbox>
                </v:shape>
                <v:shape id="_x0000_s1026" o:spid="_x0000_s1026" o:spt="32" type="#_x0000_t32" style="position:absolute;left:8556;top:6484;height:1068;width:1;" filled="f" stroked="t" coordsize="21600,21600" o:gfxdata="UEsDBAoAAAAAAIdO4kAAAAAAAAAAAAAAAAAEAAAAZHJzL1BLAwQUAAAACACHTuJAHkGD+r0AAADd&#10;AAAADwAAAGRycy9kb3ducmV2LnhtbEVPS2sCMRC+F/wPYQRvNbHI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YP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556;top:10516;height:624;width:1;" filled="f" stroked="t" coordsize="21600,21600" o:gfxdata="UEsDBAoAAAAAAIdO4kAAAAAAAAAAAAAAAAAEAAAAZHJzL1BLAwQUAAAACACHTuJAcQ0mYb0AAADd&#10;AAAADwAAAGRycy9kb3ducmV2LnhtbEVPS2sCMRC+F/wPYQRvNbHg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S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636;top:8329;flip:y;height:1485;width:2160;" filled="f" stroked="t" coordsize="21600,21600" o:gfxdata="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2nKC/&#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995"/>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12-Z-00500-140522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主要污染物排放总量指标核定</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eastAsia="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、《建设项目主要污染物排放总量指标审核及管理暂行办法》、《山西省环境保护厅建设项目主要污染物排放总量核定办法》</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核定资料齐全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1、总量核定申请。2、有专家签字的总量计算说明。3、山西省建设项目总量核定技术评估审核表。</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提出总量指标核定申请-总量股审核审核-办结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30个工作日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办理流程图</w:t>
      </w: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rFonts w:hint="eastAsia" w:cs="黑体"/>
          <w:kern w:val="2"/>
          <w:sz w:val="32"/>
          <w:szCs w:val="24"/>
          <w:lang w:val="en-US" w:eastAsia="zh-CN"/>
        </w:rPr>
      </w:pPr>
    </w:p>
    <w:p>
      <w:pPr>
        <w:tabs>
          <w:tab w:val="left" w:pos="5995"/>
        </w:tabs>
        <w:jc w:val="left"/>
        <w:rPr>
          <w:sz w:val="32"/>
        </w:rPr>
      </w:pPr>
      <w:r>
        <w:rPr>
          <w:sz w:val="32"/>
        </w:rPr>
        <mc:AlternateContent>
          <mc:Choice Requires="wpg">
            <w:drawing>
              <wp:anchor distT="0" distB="0" distL="114300" distR="114300" simplePos="0" relativeHeight="252718080" behindDoc="0" locked="0" layoutInCell="1" allowOverlap="1">
                <wp:simplePos x="0" y="0"/>
                <wp:positionH relativeFrom="column">
                  <wp:posOffset>1061085</wp:posOffset>
                </wp:positionH>
                <wp:positionV relativeFrom="paragraph">
                  <wp:posOffset>975360</wp:posOffset>
                </wp:positionV>
                <wp:extent cx="3324860" cy="5479415"/>
                <wp:effectExtent l="8255" t="5080" r="19685" b="20955"/>
                <wp:wrapNone/>
                <wp:docPr id="1125" name="组合 1125"/>
                <wp:cNvGraphicFramePr/>
                <a:graphic xmlns:a="http://schemas.openxmlformats.org/drawingml/2006/main">
                  <a:graphicData uri="http://schemas.microsoft.com/office/word/2010/wordprocessingGroup">
                    <wpg:wgp>
                      <wpg:cNvGrpSpPr/>
                      <wpg:grpSpPr>
                        <a:xfrm>
                          <a:off x="0" y="0"/>
                          <a:ext cx="3324860" cy="5479415"/>
                          <a:chOff x="7376" y="5169"/>
                          <a:chExt cx="5236" cy="8629"/>
                        </a:xfrm>
                      </wpg:grpSpPr>
                      <wpg:grpSp>
                        <wpg:cNvPr id="1123" name="组合 1123"/>
                        <wpg:cNvGrpSpPr/>
                        <wpg:grpSpPr>
                          <a:xfrm>
                            <a:off x="7376" y="5169"/>
                            <a:ext cx="5236" cy="8629"/>
                            <a:chOff x="7376" y="5169"/>
                            <a:chExt cx="5236" cy="8629"/>
                          </a:xfrm>
                        </wpg:grpSpPr>
                        <wps:wsp>
                          <wps:cNvPr id="1043" name="直接箭头连接符 1043"/>
                          <wps:cNvCnPr/>
                          <wps:spPr>
                            <a:xfrm>
                              <a:off x="8556" y="8513"/>
                              <a:ext cx="1" cy="599"/>
                            </a:xfrm>
                            <a:prstGeom prst="straightConnector1">
                              <a:avLst/>
                            </a:prstGeom>
                            <a:ln w="9525" cap="flat" cmpd="sng">
                              <a:solidFill>
                                <a:srgbClr val="000000"/>
                              </a:solidFill>
                              <a:prstDash val="solid"/>
                              <a:headEnd type="none" w="med" len="med"/>
                              <a:tailEnd type="triangle" w="med" len="med"/>
                            </a:ln>
                          </wps:spPr>
                          <wps:bodyPr/>
                        </wps:wsp>
                        <wps:wsp>
                          <wps:cNvPr id="1044" name="流程图: 可选过程 1044"/>
                          <wps:cNvSpPr/>
                          <wps:spPr>
                            <a:xfrm>
                              <a:off x="7376" y="5343"/>
                              <a:ext cx="2167" cy="10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提出总量指标核定申请（1日）</w:t>
                                </w:r>
                              </w:p>
                            </w:txbxContent>
                          </wps:txbx>
                          <wps:bodyPr upright="1"/>
                        </wps:wsp>
                        <wps:wsp>
                          <wps:cNvPr id="1045" name="流程图: 可选过程 1045"/>
                          <wps:cNvSpPr/>
                          <wps:spPr>
                            <a:xfrm>
                              <a:off x="7376" y="7606"/>
                              <a:ext cx="2167"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rPr>
                                </w:pPr>
                                <w:r>
                                  <w:rPr>
                                    <w:rFonts w:hint="eastAsia"/>
                                  </w:rPr>
                                  <w:t>总量股审核</w:t>
                                </w:r>
                              </w:p>
                              <w:p>
                                <w:pPr>
                                  <w:rPr>
                                    <w:rFonts w:hint="eastAsia"/>
                                  </w:rPr>
                                </w:pPr>
                                <w:r>
                                  <w:rPr>
                                    <w:rFonts w:hint="eastAsia"/>
                                  </w:rPr>
                                  <w:t>（20个工作日）</w:t>
                                </w:r>
                              </w:p>
                            </w:txbxContent>
                          </wps:txbx>
                          <wps:bodyPr upright="1"/>
                        </wps:wsp>
                        <wps:wsp>
                          <wps:cNvPr id="1046" name="流程图: 可选过程 1046"/>
                          <wps:cNvSpPr/>
                          <wps:spPr>
                            <a:xfrm>
                              <a:off x="7376" y="11611"/>
                              <a:ext cx="2167" cy="21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hint="eastAsia"/>
                                  </w:rPr>
                                </w:pPr>
                              </w:p>
                              <w:p>
                                <w:pPr>
                                  <w:ind w:firstLine="525" w:firstLineChars="250"/>
                                  <w:rPr>
                                    <w:rFonts w:hint="eastAsia"/>
                                  </w:rPr>
                                </w:pPr>
                                <w:r>
                                  <w:rPr>
                                    <w:rFonts w:hint="eastAsia"/>
                                  </w:rPr>
                                  <w:t>办结（1日）</w:t>
                                </w:r>
                              </w:p>
                            </w:txbxContent>
                          </wps:txbx>
                          <wps:bodyPr upright="1"/>
                        </wps:wsp>
                        <wps:wsp>
                          <wps:cNvPr id="1047" name="流程图: 决策 1047"/>
                          <wps:cNvSpPr/>
                          <wps:spPr>
                            <a:xfrm>
                              <a:off x="7376" y="9347"/>
                              <a:ext cx="2167" cy="15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是否通过</w:t>
                                </w:r>
                              </w:p>
                            </w:txbxContent>
                          </wps:txbx>
                          <wps:bodyPr upright="1"/>
                        </wps:wsp>
                        <wps:wsp>
                          <wps:cNvPr id="1048" name="矩形标注 1048"/>
                          <wps:cNvSpPr/>
                          <wps:spPr>
                            <a:xfrm>
                              <a:off x="10806" y="5169"/>
                              <a:ext cx="1806" cy="3494"/>
                            </a:xfrm>
                            <a:prstGeom prst="wedgeRectCallout">
                              <a:avLst>
                                <a:gd name="adj1" fmla="val -118278"/>
                                <a:gd name="adj2" fmla="val -2307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wps:txbx>
                          <wps:bodyPr upright="1"/>
                        </wps:wsp>
                        <wps:wsp>
                          <wps:cNvPr id="1122" name="直接箭头连接符 1122"/>
                          <wps:cNvCnPr/>
                          <wps:spPr>
                            <a:xfrm>
                              <a:off x="8459" y="6414"/>
                              <a:ext cx="1" cy="1192"/>
                            </a:xfrm>
                            <a:prstGeom prst="straightConnector1">
                              <a:avLst/>
                            </a:prstGeom>
                            <a:ln w="9525" cap="flat" cmpd="sng">
                              <a:solidFill>
                                <a:srgbClr val="000000"/>
                              </a:solidFill>
                              <a:prstDash val="solid"/>
                              <a:headEnd type="none" w="med" len="med"/>
                              <a:tailEnd type="triangle" w="med" len="med"/>
                            </a:ln>
                          </wps:spPr>
                          <wps:bodyPr/>
                        </wps:wsp>
                      </wpg:grpSp>
                      <wps:wsp>
                        <wps:cNvPr id="1124" name="直接箭头连接符 1124"/>
                        <wps:cNvCnPr/>
                        <wps:spPr>
                          <a:xfrm>
                            <a:off x="8459" y="10914"/>
                            <a:ext cx="1" cy="69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83.55pt;margin-top:76.8pt;height:431.45pt;width:261.8pt;z-index:252718080;mso-width-relative:page;mso-height-relative:page;" coordorigin="7376,5169" coordsize="5236,8629" o:gfxdata="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6UU0X9sAAAAMAQAADwAAAAAAAAABACAAAAAiAAAA&#10;ZHJzL2Rvd25yZXYueG1sUEsBAhQAFAAAAAgAh07iQGT04Dh3BAAALBcAAA4AAAAAAAAAAQAgAAAA&#10;KgEAAGRycy9lMm9Eb2MueG1sUEsFBgAAAAAGAAYAWQEAABMIAAAAAA==&#10;">
                <o:lock v:ext="edit" aspectratio="f"/>
                <v:group id="_x0000_s1026" o:spid="_x0000_s1026" o:spt="203" style="position:absolute;left:7376;top:5169;height:8629;width:5236;" coordorigin="7376,5169" coordsize="5236,8629"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8556;top:8513;height:599;width:1;" filled="f" stroked="t" coordsize="21600,21600" o:gfxdata="UEsDBAoAAAAAAIdO4kAAAAAAAAAAAAAAAAAEAAAAZHJzL1BLAwQUAAAACACHTuJAB8KiTr4AAADd&#10;AAAADwAAAGRycy9kb3ducmV2LnhtbEVPS2sCMRC+F/wPYQRvNbGW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Ki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176" type="#_x0000_t176" style="position:absolute;left:7376;top:5343;height:1071;width:2167;" fillcolor="#FFFFFF" filled="t" stroked="t" coordsize="21600,21600" o:gfxdata="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ai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提出总量指标核定申请（1日）</w:t>
                          </w:r>
                        </w:p>
                      </w:txbxContent>
                    </v:textbox>
                  </v:shape>
                  <v:shape id="_x0000_s1026" o:spid="_x0000_s1026" o:spt="176" type="#_x0000_t176" style="position:absolute;left:7376;top:7606;height:1072;width:216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hint="eastAsia"/>
                            </w:rPr>
                          </w:pPr>
                          <w:r>
                            <w:rPr>
                              <w:rFonts w:hint="eastAsia"/>
                            </w:rPr>
                            <w:t>总量股审核</w:t>
                          </w:r>
                        </w:p>
                        <w:p>
                          <w:pPr>
                            <w:rPr>
                              <w:rFonts w:hint="eastAsia"/>
                            </w:rPr>
                          </w:pPr>
                          <w:r>
                            <w:rPr>
                              <w:rFonts w:hint="eastAsia"/>
                            </w:rPr>
                            <w:t>（20个工作日）</w:t>
                          </w:r>
                        </w:p>
                      </w:txbxContent>
                    </v:textbox>
                  </v:shape>
                  <v:shape id="_x0000_s1026" o:spid="_x0000_s1026" o:spt="176" type="#_x0000_t176" style="position:absolute;left:7376;top:11611;height:2187;width:2167;" fillcolor="#FFFFFF" filled="t" stroked="t" coordsize="21600,21600" o:gfxdata="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iZ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525" w:firstLineChars="250"/>
                            <w:rPr>
                              <w:rFonts w:hint="eastAsia"/>
                            </w:rPr>
                          </w:pPr>
                        </w:p>
                        <w:p>
                          <w:pPr>
                            <w:ind w:firstLine="525" w:firstLineChars="250"/>
                            <w:rPr>
                              <w:rFonts w:hint="eastAsia"/>
                            </w:rPr>
                          </w:pPr>
                          <w:r>
                            <w:rPr>
                              <w:rFonts w:hint="eastAsia"/>
                            </w:rPr>
                            <w:t>办结（1日）</w:t>
                          </w:r>
                        </w:p>
                      </w:txbxContent>
                    </v:textbox>
                  </v:shape>
                  <v:shape id="_x0000_s1026" o:spid="_x0000_s1026" o:spt="110" type="#_x0000_t110" style="position:absolute;left:7376;top:9347;height:1567;width:2167;" fillcolor="#FFFFFF" filled="t" stroked="t" coordsize="21600,21600" o:gfxdata="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0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是否通过</w:t>
                          </w:r>
                        </w:p>
                      </w:txbxContent>
                    </v:textbox>
                  </v:shape>
                  <v:shape id="_x0000_s1026" o:spid="_x0000_s1026" o:spt="61" type="#_x0000_t61" style="position:absolute;left:10806;top:5169;height:3494;width:1806;" fillcolor="#FFFFFF" filled="t" stroked="t" coordsize="21600,21600" o:gfxdata="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40qb4A&#10;AADdAAAADwAAAAAAAAABACAAAAAiAAAAZHJzL2Rvd25yZXYueG1sUEsBAhQAFAAAAAgAh07iQDMv&#10;BZ47AAAAOQAAABAAAAAAAAAAAQAgAAAADQEAAGRycy9zaGFwZXhtbC54bWxQSwUGAAAAAAYABgBb&#10;AQAAtwMAAAAA&#10;" adj="-14748,5815">
                    <v:fill on="t" focussize="0,0"/>
                    <v:stroke color="#000000" joinstyle="miter"/>
                    <v:imagedata o:title=""/>
                    <o:lock v:ext="edit" aspectratio="f"/>
                    <v:textbox>
                      <w:txbxContent>
                        <w:p>
                          <w:pPr>
                            <w:rPr>
                              <w:rFonts w:hint="eastAsia"/>
                            </w:rPr>
                          </w:pPr>
                          <w:r>
                            <w:rPr>
                              <w:rFonts w:hint="eastAsia"/>
                            </w:rPr>
                            <w:t>准备资料：</w:t>
                          </w:r>
                        </w:p>
                        <w:p>
                          <w:pPr>
                            <w:rPr>
                              <w:rFonts w:hint="eastAsia"/>
                            </w:rPr>
                          </w:pPr>
                          <w:r>
                            <w:rPr>
                              <w:rFonts w:hint="eastAsia"/>
                            </w:rPr>
                            <w:t>1.总量核定申请</w:t>
                          </w:r>
                        </w:p>
                        <w:p>
                          <w:pPr>
                            <w:rPr>
                              <w:rFonts w:hint="eastAsia"/>
                            </w:rPr>
                          </w:pPr>
                          <w:r>
                            <w:rPr>
                              <w:rFonts w:hint="eastAsia"/>
                            </w:rPr>
                            <w:t>2.有专家签字的总量计算说明</w:t>
                          </w:r>
                        </w:p>
                        <w:p>
                          <w:pPr>
                            <w:rPr>
                              <w:rFonts w:hint="eastAsia"/>
                            </w:rPr>
                          </w:pPr>
                          <w:r>
                            <w:rPr>
                              <w:rFonts w:hint="eastAsia"/>
                            </w:rPr>
                            <w:t>3、山西省建设项目总量核定技术评估审核表</w:t>
                          </w:r>
                        </w:p>
                        <w:p>
                          <w:pPr>
                            <w:rPr>
                              <w:rFonts w:hint="eastAsia"/>
                            </w:rPr>
                          </w:pPr>
                        </w:p>
                        <w:p/>
                      </w:txbxContent>
                    </v:textbox>
                  </v:shape>
                  <v:shape id="_x0000_s1026" o:spid="_x0000_s1026" o:spt="32" type="#_x0000_t32" style="position:absolute;left:8459;top:6414;height:1192;width:1;" filled="f" stroked="t" coordsize="21600,21600" o:gfxdata="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O3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_x0000_s1026" o:spid="_x0000_s1026" o:spt="32" type="#_x0000_t32" style="position:absolute;left:8459;top:10914;height:696;width:1;" filled="f" stroked="t" coordsize="21600,21600" o:gfxdata="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d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rPr>
          <w:rFonts w:hint="eastAsia" w:ascii="Calibri" w:hAnsi="Calibri" w:eastAsia="宋体" w:cs="黑体"/>
          <w:kern w:val="2"/>
          <w:sz w:val="32"/>
          <w:szCs w:val="24"/>
          <w:lang w:val="en-US" w:eastAsia="zh-CN"/>
        </w:rPr>
      </w:pPr>
    </w:p>
    <w:p>
      <w:pPr>
        <w:tabs>
          <w:tab w:val="left" w:pos="5761"/>
        </w:tabs>
        <w:jc w:val="left"/>
        <w:rPr>
          <w:rFonts w:hint="eastAsia" w:cs="黑体"/>
          <w:kern w:val="2"/>
          <w:sz w:val="32"/>
          <w:szCs w:val="24"/>
          <w:lang w:val="en-US" w:eastAsia="zh-CN"/>
        </w:rPr>
      </w:pPr>
      <w:r>
        <w:rPr>
          <w:rFonts w:hint="eastAsia" w:cs="黑体"/>
          <w:kern w:val="2"/>
          <w:sz w:val="32"/>
          <w:szCs w:val="24"/>
          <w:lang w:val="en-US" w:eastAsia="zh-CN"/>
        </w:rPr>
        <w:tab/>
      </w: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tabs>
          <w:tab w:val="left" w:pos="5761"/>
        </w:tabs>
        <w:jc w:val="left"/>
        <w:rPr>
          <w:rFonts w:hint="eastAsia" w:cs="黑体"/>
          <w:kern w:val="2"/>
          <w:sz w:val="32"/>
          <w:szCs w:val="2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p>
    <w:p>
      <w:pPr>
        <w:keepNext w:val="0"/>
        <w:keepLines w:val="0"/>
        <w:pageBreakBefore w:val="0"/>
        <w:kinsoku/>
        <w:wordWrap/>
        <w:overflowPunct/>
        <w:topLinePunct w:val="0"/>
        <w:autoSpaceDE/>
        <w:autoSpaceDN/>
        <w:bidi w:val="0"/>
        <w:adjustRightInd/>
        <w:snapToGrid/>
        <w:spacing w:line="480" w:lineRule="auto"/>
        <w:ind w:firstLine="2209" w:firstLineChars="500"/>
        <w:jc w:val="both"/>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行政执法事项服务指南</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480" w:firstLineChars="200"/>
        <w:jc w:val="left"/>
        <w:textAlignment w:val="auto"/>
        <w:outlineLvl w:val="9"/>
        <w:rPr>
          <w:rFonts w:hint="eastAsia" w:ascii="宋体" w:hAnsi="宋体" w:eastAsia="宋体" w:cs="宋体"/>
          <w:color w:val="auto"/>
          <w:sz w:val="24"/>
          <w:szCs w:val="24"/>
        </w:rPr>
      </w:pP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lang w:val="en-US" w:eastAsia="zh-CN"/>
        </w:rPr>
      </w:pPr>
      <w:r>
        <w:rPr>
          <w:rFonts w:hint="eastAsia" w:ascii="宋体" w:hAnsi="宋体" w:cs="宋体"/>
          <w:b/>
          <w:bCs/>
          <w:color w:val="auto"/>
          <w:sz w:val="32"/>
          <w:szCs w:val="32"/>
          <w:lang w:val="en-US" w:eastAsia="zh-CN"/>
        </w:rPr>
        <w:t>一、</w:t>
      </w:r>
      <w:r>
        <w:rPr>
          <w:rFonts w:hint="eastAsia" w:ascii="宋体" w:hAnsi="宋体" w:eastAsia="宋体" w:cs="宋体"/>
          <w:b/>
          <w:bCs/>
          <w:color w:val="auto"/>
          <w:sz w:val="32"/>
          <w:szCs w:val="32"/>
          <w:lang w:val="en-US" w:eastAsia="zh-CN"/>
        </w:rPr>
        <w:t>事项编码</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12-Z-00600-140522</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二、</w:t>
      </w:r>
      <w:r>
        <w:rPr>
          <w:rFonts w:hint="eastAsia" w:ascii="宋体" w:hAnsi="宋体" w:eastAsia="宋体" w:cs="宋体"/>
          <w:b/>
          <w:bCs/>
          <w:color w:val="auto"/>
          <w:sz w:val="32"/>
          <w:szCs w:val="32"/>
        </w:rPr>
        <w:t>实施部门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晋城市生态环境局阳城分局</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三、</w:t>
      </w:r>
      <w:r>
        <w:rPr>
          <w:rFonts w:hint="eastAsia" w:ascii="宋体" w:hAnsi="宋体" w:eastAsia="宋体" w:cs="宋体"/>
          <w:b/>
          <w:bCs/>
          <w:color w:val="auto"/>
          <w:sz w:val="32"/>
          <w:szCs w:val="32"/>
        </w:rPr>
        <w:t>事项类别</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突发环境事件应急预案备案管理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四、</w:t>
      </w:r>
      <w:r>
        <w:rPr>
          <w:rFonts w:hint="eastAsia" w:ascii="宋体" w:hAnsi="宋体" w:eastAsia="宋体" w:cs="宋体"/>
          <w:b/>
          <w:bCs/>
          <w:color w:val="auto"/>
          <w:sz w:val="32"/>
          <w:szCs w:val="32"/>
        </w:rPr>
        <w:t>适用范围</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企业事业单位和其他生产经营者</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五、</w:t>
      </w:r>
      <w:r>
        <w:rPr>
          <w:rFonts w:hint="eastAsia" w:ascii="宋体" w:hAnsi="宋体" w:eastAsia="宋体" w:cs="宋体"/>
          <w:b/>
          <w:bCs/>
          <w:color w:val="auto"/>
          <w:sz w:val="32"/>
          <w:szCs w:val="32"/>
        </w:rPr>
        <w:t>设立依据</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eastAsia="宋体" w:cs="宋体"/>
          <w:sz w:val="32"/>
          <w:szCs w:val="32"/>
        </w:rPr>
        <w:t>《中华人民共和国环境保护法》</w:t>
      </w:r>
      <w:r>
        <w:rPr>
          <w:rFonts w:hint="eastAsia" w:ascii="宋体" w:hAnsi="宋体" w:cs="宋体"/>
          <w:sz w:val="32"/>
          <w:szCs w:val="32"/>
          <w:lang w:eastAsia="zh-CN"/>
        </w:rPr>
        <w:t>、《突发环境事件应急管理办法》、《企业事业单位突发环境事件应急预案备案管理办法（试行）》</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六、</w:t>
      </w:r>
      <w:r>
        <w:rPr>
          <w:rFonts w:hint="eastAsia" w:ascii="宋体" w:hAnsi="宋体" w:eastAsia="宋体" w:cs="宋体"/>
          <w:b/>
          <w:bCs/>
          <w:color w:val="auto"/>
          <w:sz w:val="32"/>
          <w:szCs w:val="32"/>
        </w:rPr>
        <w:t>办理条件</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宋体" w:hAnsi="宋体" w:cs="宋体"/>
          <w:sz w:val="32"/>
          <w:szCs w:val="32"/>
          <w:lang w:eastAsia="zh-CN"/>
        </w:rPr>
      </w:pPr>
      <w:r>
        <w:rPr>
          <w:rFonts w:hint="eastAsia" w:ascii="宋体" w:hAnsi="宋体" w:cs="宋体"/>
          <w:sz w:val="32"/>
          <w:szCs w:val="32"/>
          <w:lang w:eastAsia="zh-CN"/>
        </w:rPr>
        <w:t>备案资料齐全</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七、</w:t>
      </w:r>
      <w:r>
        <w:rPr>
          <w:rFonts w:hint="eastAsia" w:ascii="宋体" w:hAnsi="宋体" w:eastAsia="宋体" w:cs="宋体"/>
          <w:b/>
          <w:bCs/>
          <w:color w:val="auto"/>
          <w:sz w:val="32"/>
          <w:szCs w:val="32"/>
        </w:rPr>
        <w:t>申办材料</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638" w:leftChars="304" w:right="0" w:rightChars="0" w:firstLine="0" w:firstLineChars="0"/>
        <w:jc w:val="left"/>
        <w:textAlignment w:val="auto"/>
        <w:outlineLvl w:val="9"/>
        <w:rPr>
          <w:rFonts w:hint="eastAsia" w:ascii="宋体" w:hAnsi="宋体" w:eastAsia="宋体" w:cs="宋体"/>
          <w:sz w:val="32"/>
          <w:szCs w:val="32"/>
          <w:lang w:val="en-US" w:eastAsia="zh-CN"/>
        </w:rPr>
      </w:pPr>
      <w:r>
        <w:rPr>
          <w:rFonts w:hint="eastAsia" w:ascii="宋体" w:hAnsi="宋体" w:cs="宋体"/>
          <w:b w:val="0"/>
          <w:bCs w:val="0"/>
          <w:color w:val="auto"/>
          <w:sz w:val="32"/>
          <w:szCs w:val="32"/>
          <w:lang w:val="en-US" w:eastAsia="zh-CN"/>
        </w:rPr>
        <w:t>1、应急预案备案表。2、预案及编制说明。3、环境风险评估报告。4、环境应急资源调查报告。5、环境应急预案评审意见。</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八、</w:t>
      </w:r>
      <w:r>
        <w:rPr>
          <w:rFonts w:hint="eastAsia" w:ascii="宋体" w:hAnsi="宋体" w:eastAsia="宋体" w:cs="宋体"/>
          <w:b/>
          <w:bCs/>
          <w:color w:val="auto"/>
          <w:sz w:val="32"/>
          <w:szCs w:val="32"/>
        </w:rPr>
        <w:t>办理方式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九、</w:t>
      </w:r>
      <w:r>
        <w:rPr>
          <w:rFonts w:hint="eastAsia" w:ascii="宋体" w:hAnsi="宋体" w:eastAsia="宋体" w:cs="宋体"/>
          <w:b/>
          <w:bCs/>
          <w:color w:val="auto"/>
          <w:sz w:val="32"/>
          <w:szCs w:val="32"/>
        </w:rPr>
        <w:t>办理流程</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提出申请-受理-核对-决定-办结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w:t>
      </w:r>
      <w:r>
        <w:rPr>
          <w:rFonts w:hint="eastAsia" w:ascii="宋体" w:hAnsi="宋体" w:eastAsia="宋体" w:cs="宋体"/>
          <w:b/>
          <w:bCs/>
          <w:color w:val="auto"/>
          <w:sz w:val="32"/>
          <w:szCs w:val="32"/>
        </w:rPr>
        <w:t>办理时限</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6个工作日</w:t>
      </w:r>
    </w:p>
    <w:p>
      <w:pPr>
        <w:keepNext w:val="0"/>
        <w:keepLines w:val="0"/>
        <w:pageBreakBefore w:val="0"/>
        <w:widowControl/>
        <w:kinsoku/>
        <w:wordWrap/>
        <w:overflowPunct/>
        <w:topLinePunct w:val="0"/>
        <w:autoSpaceDE/>
        <w:autoSpaceDN/>
        <w:bidi w:val="0"/>
        <w:adjustRightInd/>
        <w:snapToGrid/>
        <w:spacing w:before="0" w:after="0" w:afterLines="0" w:line="480" w:lineRule="auto"/>
        <w:ind w:left="0"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十一、</w:t>
      </w:r>
      <w:r>
        <w:rPr>
          <w:rFonts w:hint="eastAsia" w:ascii="宋体" w:hAnsi="宋体" w:eastAsia="宋体" w:cs="宋体"/>
          <w:b/>
          <w:bCs/>
          <w:color w:val="auto"/>
          <w:sz w:val="32"/>
          <w:szCs w:val="32"/>
        </w:rPr>
        <w:t>收费依据及标准</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十二、</w:t>
      </w:r>
      <w:r>
        <w:rPr>
          <w:rFonts w:hint="eastAsia" w:ascii="宋体" w:hAnsi="宋体" w:eastAsia="宋体" w:cs="宋体"/>
          <w:b/>
          <w:bCs/>
          <w:color w:val="auto"/>
          <w:sz w:val="32"/>
          <w:szCs w:val="32"/>
        </w:rPr>
        <w:t>结果送达</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直接送达</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十三、</w:t>
      </w:r>
      <w:r>
        <w:rPr>
          <w:rFonts w:hint="eastAsia" w:ascii="宋体" w:hAnsi="宋体" w:eastAsia="宋体" w:cs="宋体"/>
          <w:b/>
          <w:bCs/>
          <w:color w:val="auto"/>
          <w:sz w:val="32"/>
          <w:szCs w:val="32"/>
        </w:rPr>
        <w:t>行政救济途径与方式</w:t>
      </w:r>
    </w:p>
    <w:p>
      <w:pPr>
        <w:keepNext w:val="0"/>
        <w:keepLines w:val="0"/>
        <w:pageBreakBefore w:val="0"/>
        <w:widowControl/>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行政复议、行政诉讼</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eastAsia="宋体" w:cs="宋体"/>
          <w:b/>
          <w:bCs/>
          <w:sz w:val="32"/>
          <w:szCs w:val="32"/>
          <w:lang w:eastAsia="zh-CN"/>
        </w:rPr>
        <w:t>十四、</w:t>
      </w:r>
      <w:r>
        <w:rPr>
          <w:rFonts w:hint="eastAsia" w:ascii="宋体" w:hAnsi="宋体" w:eastAsia="宋体" w:cs="宋体"/>
          <w:b/>
          <w:bCs/>
          <w:color w:val="auto"/>
          <w:sz w:val="32"/>
          <w:szCs w:val="32"/>
        </w:rPr>
        <w:t>咨询方式</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十五、</w:t>
      </w:r>
      <w:r>
        <w:rPr>
          <w:rFonts w:hint="eastAsia" w:ascii="宋体" w:hAnsi="宋体" w:eastAsia="宋体" w:cs="宋体"/>
          <w:b/>
          <w:bCs/>
          <w:color w:val="auto"/>
          <w:sz w:val="32"/>
          <w:szCs w:val="32"/>
        </w:rPr>
        <w:t>监督投诉渠道</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right="0" w:rightChars="0" w:firstLine="640" w:firstLineChars="200"/>
        <w:jc w:val="lef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0356－</w:t>
      </w:r>
      <w:r>
        <w:rPr>
          <w:rFonts w:hint="eastAsia" w:ascii="仿宋" w:hAnsi="仿宋" w:eastAsia="仿宋" w:cs="仿宋"/>
          <w:b w:val="0"/>
          <w:bCs w:val="0"/>
          <w:sz w:val="32"/>
          <w:szCs w:val="32"/>
          <w:lang w:val="en-US" w:eastAsia="zh-CN"/>
        </w:rPr>
        <w:t>4239084</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0" w:right="0" w:rightChars="0" w:firstLine="643" w:firstLineChars="200"/>
        <w:jc w:val="left"/>
        <w:textAlignment w:val="auto"/>
        <w:outlineLvl w:val="9"/>
        <w:rPr>
          <w:rFonts w:hint="eastAsia" w:ascii="宋体" w:hAnsi="宋体" w:eastAsia="宋体" w:cs="宋体"/>
          <w:b/>
          <w:bCs/>
          <w:color w:val="auto"/>
          <w:sz w:val="32"/>
          <w:szCs w:val="32"/>
        </w:rPr>
      </w:pPr>
      <w:r>
        <w:rPr>
          <w:rFonts w:hint="eastAsia" w:ascii="宋体" w:hAnsi="宋体" w:cs="宋体"/>
          <w:b/>
          <w:bCs/>
          <w:color w:val="auto"/>
          <w:sz w:val="32"/>
          <w:szCs w:val="32"/>
          <w:lang w:eastAsia="zh-CN"/>
        </w:rPr>
        <w:t>十六、</w:t>
      </w:r>
      <w:r>
        <w:rPr>
          <w:rFonts w:hint="eastAsia" w:ascii="宋体" w:hAnsi="宋体" w:eastAsia="宋体" w:cs="宋体"/>
          <w:b/>
          <w:bCs/>
          <w:color w:val="auto"/>
          <w:sz w:val="32"/>
          <w:szCs w:val="32"/>
        </w:rPr>
        <w:t>办理进程和结果查询</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0" w:leftChars="0" w:right="0" w:rightChars="0" w:firstLine="640" w:firstLineChars="200"/>
        <w:jc w:val="left"/>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晋城市生态环境局阳城分局法制股</w:t>
      </w:r>
    </w:p>
    <w:p>
      <w:pPr>
        <w:keepNext w:val="0"/>
        <w:keepLines w:val="0"/>
        <w:pageBreakBefore w:val="0"/>
        <w:widowControl/>
        <w:numPr>
          <w:ilvl w:val="0"/>
          <w:numId w:val="0"/>
        </w:numPr>
        <w:kinsoku/>
        <w:wordWrap/>
        <w:overflowPunct/>
        <w:topLinePunct w:val="0"/>
        <w:autoSpaceDE/>
        <w:autoSpaceDN/>
        <w:bidi w:val="0"/>
        <w:adjustRightInd/>
        <w:snapToGrid/>
        <w:spacing w:before="0" w:after="0" w:afterLines="0" w:line="480" w:lineRule="auto"/>
        <w:ind w:leftChars="200" w:right="0" w:rightChars="0" w:firstLine="321" w:firstLineChars="100"/>
        <w:jc w:val="left"/>
        <w:textAlignment w:val="auto"/>
        <w:outlineLvl w:val="9"/>
        <w:rPr>
          <w:rFonts w:hint="eastAsia" w:cs="黑体"/>
          <w:kern w:val="2"/>
          <w:sz w:val="32"/>
          <w:szCs w:val="24"/>
          <w:lang w:val="en-US" w:eastAsia="zh-CN"/>
        </w:rPr>
      </w:pPr>
      <w:r>
        <w:rPr>
          <w:rFonts w:hint="eastAsia" w:ascii="宋体" w:hAnsi="宋体" w:cs="宋体"/>
          <w:b/>
          <w:bCs/>
          <w:sz w:val="32"/>
          <w:szCs w:val="32"/>
          <w:lang w:val="en-US" w:eastAsia="zh-CN"/>
        </w:rPr>
        <w:t>十七、</w:t>
      </w:r>
      <w:r>
        <w:rPr>
          <w:rFonts w:hint="eastAsia" w:ascii="宋体" w:hAnsi="宋体" w:eastAsia="宋体" w:cs="宋体"/>
          <w:b/>
          <w:bCs/>
          <w:sz w:val="32"/>
          <w:szCs w:val="32"/>
          <w:lang w:val="en-US" w:eastAsia="zh-CN"/>
        </w:rPr>
        <w:t>办理流程</w:t>
      </w:r>
      <w:bookmarkStart w:id="0" w:name="_GoBack"/>
      <w:bookmarkEnd w:id="0"/>
      <w:r>
        <w:rPr>
          <w:rFonts w:hint="eastAsia" w:ascii="宋体" w:hAnsi="宋体" w:eastAsia="宋体" w:cs="宋体"/>
          <w:b/>
          <w:bCs/>
          <w:sz w:val="32"/>
          <w:szCs w:val="32"/>
          <w:lang w:val="en-US" w:eastAsia="zh-CN"/>
        </w:rPr>
        <w:t>图</w:t>
      </w:r>
      <w:r>
        <w:rPr>
          <w:sz w:val="21"/>
        </w:rPr>
        <mc:AlternateContent>
          <mc:Choice Requires="wps">
            <w:drawing>
              <wp:anchor distT="0" distB="0" distL="114300" distR="114300" simplePos="0" relativeHeight="252720128" behindDoc="0" locked="0" layoutInCell="1" allowOverlap="1">
                <wp:simplePos x="0" y="0"/>
                <wp:positionH relativeFrom="column">
                  <wp:posOffset>4240530</wp:posOffset>
                </wp:positionH>
                <wp:positionV relativeFrom="paragraph">
                  <wp:posOffset>4228465</wp:posOffset>
                </wp:positionV>
                <wp:extent cx="10795" cy="2159000"/>
                <wp:effectExtent l="4445" t="0" r="22860" b="12700"/>
                <wp:wrapNone/>
                <wp:docPr id="1008" name="直接连接符 1008"/>
                <wp:cNvGraphicFramePr/>
                <a:graphic xmlns:a="http://schemas.openxmlformats.org/drawingml/2006/main">
                  <a:graphicData uri="http://schemas.microsoft.com/office/word/2010/wordprocessingShape">
                    <wps:wsp>
                      <wps:cNvCnPr/>
                      <wps:spPr>
                        <a:xfrm>
                          <a:off x="5383530" y="5539105"/>
                          <a:ext cx="10795" cy="215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3.9pt;margin-top:332.95pt;height:170pt;width:0.85pt;z-index:252720128;mso-width-relative:page;mso-height-relative:page;" filled="f" stroked="t" coordsize="21600,21600" o:gfxdata="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jRFu2AAAAAwBAAAPAAAAAAAAAAEAIAAAACIAAABkcnMvZG93bnJldi54bWxQ&#10;SwECFAAUAAAACACHTuJA54iHQPcBAADHAwAADgAAAAAAAAABACAAAAAnAQAAZHJzL2Uyb0RvYy54&#10;bWxQSwUGAAAAAAYABgBZAQAAkAUAAAAA&#10;">
                <v:fill on="f" focussize="0,0"/>
                <v:stroke weight="0.5pt" color="#000000 [3200]" miterlimit="8" joinstyle="miter"/>
                <v:imagedata o:title=""/>
                <o:lock v:ext="edit" aspectratio="f"/>
              </v:line>
            </w:pict>
          </mc:Fallback>
        </mc:AlternateContent>
      </w:r>
      <w:r>
        <w:rPr>
          <w:sz w:val="21"/>
        </w:rPr>
        <mc:AlternateContent>
          <mc:Choice Requires="wpg">
            <w:drawing>
              <wp:anchor distT="0" distB="0" distL="114300" distR="114300" simplePos="0" relativeHeight="252719104" behindDoc="0" locked="0" layoutInCell="1" allowOverlap="1">
                <wp:simplePos x="0" y="0"/>
                <wp:positionH relativeFrom="column">
                  <wp:posOffset>189230</wp:posOffset>
                </wp:positionH>
                <wp:positionV relativeFrom="paragraph">
                  <wp:posOffset>1049020</wp:posOffset>
                </wp:positionV>
                <wp:extent cx="5074285" cy="5509895"/>
                <wp:effectExtent l="4445" t="4445" r="7620" b="10160"/>
                <wp:wrapNone/>
                <wp:docPr id="1250" name="组合 1250"/>
                <wp:cNvGraphicFramePr/>
                <a:graphic xmlns:a="http://schemas.openxmlformats.org/drawingml/2006/main">
                  <a:graphicData uri="http://schemas.microsoft.com/office/word/2010/wordprocessingGroup">
                    <wpg:wgp>
                      <wpg:cNvGrpSpPr/>
                      <wpg:grpSpPr>
                        <a:xfrm>
                          <a:off x="0" y="0"/>
                          <a:ext cx="5074285" cy="5509895"/>
                          <a:chOff x="6020" y="3886"/>
                          <a:chExt cx="8458" cy="9194"/>
                        </a:xfrm>
                      </wpg:grpSpPr>
                      <wps:wsp>
                        <wps:cNvPr id="1226" name="文本框 1226"/>
                        <wps:cNvSpPr txBox="1"/>
                        <wps:spPr>
                          <a:xfrm>
                            <a:off x="9791" y="9528"/>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7" name="直接箭头连接符 1227"/>
                        <wps:cNvCnPr>
                          <a:endCxn id="1234" idx="0"/>
                        </wps:cNvCnPr>
                        <wps:spPr>
                          <a:xfrm flipH="1">
                            <a:off x="9933" y="9627"/>
                            <a:ext cx="5" cy="397"/>
                          </a:xfrm>
                          <a:prstGeom prst="straightConnector1">
                            <a:avLst/>
                          </a:prstGeom>
                          <a:ln w="9525" cap="flat" cmpd="sng">
                            <a:solidFill>
                              <a:srgbClr val="000000"/>
                            </a:solidFill>
                            <a:prstDash val="solid"/>
                            <a:headEnd type="none" w="med" len="med"/>
                            <a:tailEnd type="triangle" w="med" len="med"/>
                          </a:ln>
                        </wps:spPr>
                        <wps:bodyPr/>
                      </wps:wsp>
                      <wpg:grpSp>
                        <wpg:cNvPr id="1249" name="组合 1249"/>
                        <wpg:cNvGrpSpPr/>
                        <wpg:grpSpPr>
                          <a:xfrm>
                            <a:off x="6020" y="3886"/>
                            <a:ext cx="8459" cy="9194"/>
                            <a:chOff x="6020" y="3886"/>
                            <a:chExt cx="8459" cy="9194"/>
                          </a:xfrm>
                        </wpg:grpSpPr>
                        <wps:wsp>
                          <wps:cNvPr id="1228" name="文本框 1228"/>
                          <wps:cNvSpPr txBox="1"/>
                          <wps:spPr>
                            <a:xfrm>
                              <a:off x="9938" y="5585"/>
                              <a:ext cx="868" cy="614"/>
                            </a:xfrm>
                            <a:prstGeom prst="rect">
                              <a:avLst/>
                            </a:prstGeom>
                            <a:solidFill>
                              <a:srgbClr val="FFFFFF"/>
                            </a:solid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是</w:t>
                                </w:r>
                              </w:p>
                            </w:txbxContent>
                          </wps:txbx>
                          <wps:bodyPr upright="1"/>
                        </wps:wsp>
                        <wps:wsp>
                          <wps:cNvPr id="1229" name="文本框 1229"/>
                          <wps:cNvSpPr txBox="1"/>
                          <wps:spPr>
                            <a:xfrm>
                              <a:off x="6674" y="4550"/>
                              <a:ext cx="868" cy="614"/>
                            </a:xfrm>
                            <a:prstGeom prst="rect">
                              <a:avLst/>
                            </a:prstGeom>
                            <a:solidFill>
                              <a:srgbClr val="FFFFFF"/>
                            </a:solidFill>
                            <a:ln w="9525">
                              <a:noFill/>
                            </a:ln>
                          </wps:spPr>
                          <wps:txbx>
                            <w:txbxContent>
                              <w:p>
                                <w:pPr>
                                  <w:jc w:val="center"/>
                                </w:pPr>
                                <w:r>
                                  <w:rPr>
                                    <w:rFonts w:hint="eastAsia" w:ascii="仿宋_GB2312" w:eastAsia="仿宋_GB2312"/>
                                    <w:sz w:val="24"/>
                                    <w:shd w:val="clear" w:color="auto" w:fill="FFFFFF"/>
                                  </w:rPr>
                                  <w:t>否</w:t>
                                </w:r>
                              </w:p>
                            </w:txbxContent>
                          </wps:txbx>
                          <wps:bodyPr upright="1"/>
                        </wps:wsp>
                        <wps:wsp>
                          <wps:cNvPr id="1230" name="直接箭头连接符 1230"/>
                          <wps:cNvCnPr/>
                          <wps:spPr>
                            <a:xfrm flipV="1">
                              <a:off x="6806" y="4456"/>
                              <a:ext cx="0" cy="882"/>
                            </a:xfrm>
                            <a:prstGeom prst="straightConnector1">
                              <a:avLst/>
                            </a:prstGeom>
                            <a:ln w="9525" cap="flat" cmpd="sng">
                              <a:solidFill>
                                <a:srgbClr val="000000"/>
                              </a:solidFill>
                              <a:prstDash val="solid"/>
                              <a:headEnd type="none" w="med" len="med"/>
                              <a:tailEnd type="none" w="med" len="med"/>
                            </a:ln>
                          </wps:spPr>
                          <wps:bodyPr/>
                        </wps:wsp>
                        <wps:wsp>
                          <wps:cNvPr id="1231" name="圆角矩形 1231"/>
                          <wps:cNvSpPr/>
                          <wps:spPr>
                            <a:xfrm>
                              <a:off x="8711" y="3886"/>
                              <a:ext cx="2406"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wps:txbx>
                          <wps:bodyPr upright="1"/>
                        </wps:wsp>
                        <wps:wsp>
                          <wps:cNvPr id="1232" name="矩形 1232"/>
                          <wps:cNvSpPr/>
                          <wps:spPr>
                            <a:xfrm>
                              <a:off x="8727" y="6166"/>
                              <a:ext cx="2400" cy="8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wps:txbx>
                          <wps:bodyPr upright="1"/>
                        </wps:wsp>
                        <wps:wsp>
                          <wps:cNvPr id="1233" name="矩形 1233"/>
                          <wps:cNvSpPr/>
                          <wps:spPr>
                            <a:xfrm>
                              <a:off x="8728" y="10024"/>
                              <a:ext cx="2385"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wps:txbx>
                          <wps:bodyPr upright="1"/>
                        </wps:wsp>
                        <wps:wsp>
                          <wps:cNvPr id="1234" name="圆角矩形 1234"/>
                          <wps:cNvSpPr/>
                          <wps:spPr>
                            <a:xfrm>
                              <a:off x="8779" y="12412"/>
                              <a:ext cx="2354" cy="66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wps:txbx>
                          <wps:bodyPr upright="1"/>
                        </wps:wsp>
                        <wps:wsp>
                          <wps:cNvPr id="1235" name="直接连接符 1235"/>
                          <wps:cNvCnPr/>
                          <wps:spPr>
                            <a:xfrm>
                              <a:off x="11727" y="9187"/>
                              <a:ext cx="1080" cy="1"/>
                            </a:xfrm>
                            <a:prstGeom prst="line">
                              <a:avLst/>
                            </a:prstGeom>
                            <a:ln w="9525" cap="flat" cmpd="sng">
                              <a:solidFill>
                                <a:srgbClr val="000000"/>
                              </a:solidFill>
                              <a:prstDash val="solid"/>
                              <a:headEnd type="none" w="med" len="med"/>
                              <a:tailEnd type="none" w="med" len="med"/>
                            </a:ln>
                          </wps:spPr>
                          <wps:bodyPr upright="1"/>
                        </wps:wsp>
                        <wps:wsp>
                          <wps:cNvPr id="1236" name="直接箭头连接符 1236"/>
                          <wps:cNvCnPr/>
                          <wps:spPr>
                            <a:xfrm flipH="1">
                              <a:off x="11133" y="12738"/>
                              <a:ext cx="1708" cy="18"/>
                            </a:xfrm>
                            <a:prstGeom prst="straightConnector1">
                              <a:avLst/>
                            </a:prstGeom>
                            <a:ln w="9525" cap="flat" cmpd="sng">
                              <a:solidFill>
                                <a:srgbClr val="000000"/>
                              </a:solidFill>
                              <a:prstDash val="solid"/>
                              <a:headEnd type="none" w="med" len="med"/>
                              <a:tailEnd type="triangle" w="med" len="med"/>
                            </a:ln>
                          </wps:spPr>
                          <wps:bodyPr/>
                        </wps:wsp>
                        <wps:wsp>
                          <wps:cNvPr id="1237" name="文本框 1237"/>
                          <wps:cNvSpPr txBox="1"/>
                          <wps:spPr>
                            <a:xfrm>
                              <a:off x="12091" y="10954"/>
                              <a:ext cx="750" cy="600"/>
                            </a:xfrm>
                            <a:prstGeom prst="rect">
                              <a:avLst/>
                            </a:prstGeom>
                            <a:noFill/>
                            <a:ln w="9525">
                              <a:noFill/>
                            </a:ln>
                          </wps:spPr>
                          <wps:txbx>
                            <w:txbxContent>
                              <w:p>
                                <w:pPr>
                                  <w:spacing w:line="320" w:lineRule="exact"/>
                                  <w:jc w:val="center"/>
                                  <w:rPr>
                                    <w:rFonts w:ascii="仿宋_GB2312" w:eastAsia="仿宋_GB2312"/>
                                    <w:sz w:val="24"/>
                                  </w:rPr>
                                </w:pPr>
                                <w:r>
                                  <w:rPr>
                                    <w:rFonts w:hint="eastAsia" w:ascii="仿宋_GB2312" w:eastAsia="仿宋_GB2312"/>
                                    <w:sz w:val="24"/>
                                  </w:rPr>
                                  <w:t>否</w:t>
                                </w:r>
                              </w:p>
                            </w:txbxContent>
                          </wps:txbx>
                          <wps:bodyPr lIns="91439" tIns="45719" rIns="91439" bIns="45719" upright="1"/>
                        </wps:wsp>
                        <wps:wsp>
                          <wps:cNvPr id="1238" name="矩形 1238"/>
                          <wps:cNvSpPr/>
                          <wps:spPr>
                            <a:xfrm>
                              <a:off x="8747" y="7479"/>
                              <a:ext cx="2349"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wps:txbx>
                          <wps:bodyPr upright="1"/>
                        </wps:wsp>
                        <wps:wsp>
                          <wps:cNvPr id="1239" name="矩形标注 1239"/>
                          <wps:cNvSpPr/>
                          <wps:spPr>
                            <a:xfrm>
                              <a:off x="12029" y="3890"/>
                              <a:ext cx="2451" cy="3053"/>
                            </a:xfrm>
                            <a:prstGeom prst="wedgeRectCallout">
                              <a:avLst>
                                <a:gd name="adj1" fmla="val -96880"/>
                                <a:gd name="adj2" fmla="val -40796"/>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wps:txbx>
                          <wps:bodyPr upright="1"/>
                        </wps:wsp>
                        <wps:wsp>
                          <wps:cNvPr id="1240" name="流程图: 决策 1240"/>
                          <wps:cNvSpPr/>
                          <wps:spPr>
                            <a:xfrm>
                              <a:off x="8210" y="8760"/>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1" name="直接箭头连接符 1241"/>
                          <wps:cNvCnPr/>
                          <wps:spPr>
                            <a:xfrm>
                              <a:off x="7593" y="4184"/>
                              <a:ext cx="1043" cy="1"/>
                            </a:xfrm>
                            <a:prstGeom prst="straightConnector1">
                              <a:avLst/>
                            </a:prstGeom>
                            <a:ln w="9525" cap="flat" cmpd="sng">
                              <a:solidFill>
                                <a:srgbClr val="000000"/>
                              </a:solidFill>
                              <a:prstDash val="solid"/>
                              <a:headEnd type="none" w="med" len="med"/>
                              <a:tailEnd type="triangle" w="med" len="med"/>
                            </a:ln>
                          </wps:spPr>
                          <wps:bodyPr/>
                        </wps:wsp>
                        <wps:wsp>
                          <wps:cNvPr id="1242" name="流程图: 决策 1242"/>
                          <wps:cNvSpPr/>
                          <wps:spPr>
                            <a:xfrm>
                              <a:off x="8194" y="4879"/>
                              <a:ext cx="3451"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是否通过</w:t>
                                </w:r>
                              </w:p>
                            </w:txbxContent>
                          </wps:txbx>
                          <wps:bodyPr upright="1"/>
                        </wps:wsp>
                        <wps:wsp>
                          <wps:cNvPr id="1243" name="矩形 1243"/>
                          <wps:cNvSpPr/>
                          <wps:spPr>
                            <a:xfrm>
                              <a:off x="6020" y="3951"/>
                              <a:ext cx="1539"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wps:txbx>
                          <wps:bodyPr upright="1"/>
                        </wps:wsp>
                        <wps:wsp>
                          <wps:cNvPr id="1244" name="直接箭头连接符 1244"/>
                          <wps:cNvCnPr/>
                          <wps:spPr>
                            <a:xfrm flipH="1">
                              <a:off x="6773" y="5305"/>
                              <a:ext cx="1421" cy="0"/>
                            </a:xfrm>
                            <a:prstGeom prst="straightConnector1">
                              <a:avLst/>
                            </a:prstGeom>
                            <a:ln w="9525" cap="flat" cmpd="sng">
                              <a:solidFill>
                                <a:srgbClr val="000000"/>
                              </a:solidFill>
                              <a:prstDash val="solid"/>
                              <a:headEnd type="none" w="med" len="med"/>
                              <a:tailEnd type="none" w="med" len="med"/>
                            </a:ln>
                          </wps:spPr>
                          <wps:bodyPr/>
                        </wps:wsp>
                        <wps:wsp>
                          <wps:cNvPr id="1245" name="直接箭头连接符 1245"/>
                          <wps:cNvCnPr/>
                          <wps:spPr>
                            <a:xfrm flipH="1">
                              <a:off x="9903" y="5746"/>
                              <a:ext cx="5" cy="397"/>
                            </a:xfrm>
                            <a:prstGeom prst="straightConnector1">
                              <a:avLst/>
                            </a:prstGeom>
                            <a:ln w="9525" cap="flat" cmpd="sng">
                              <a:solidFill>
                                <a:srgbClr val="000000"/>
                              </a:solidFill>
                              <a:prstDash val="solid"/>
                              <a:headEnd type="none" w="med" len="med"/>
                              <a:tailEnd type="triangle" w="med" len="med"/>
                            </a:ln>
                          </wps:spPr>
                          <wps:bodyPr/>
                        </wps:wsp>
                        <wps:wsp>
                          <wps:cNvPr id="1246" name="直接箭头连接符 1246"/>
                          <wps:cNvCnPr/>
                          <wps:spPr>
                            <a:xfrm flipH="1">
                              <a:off x="9936" y="7082"/>
                              <a:ext cx="5" cy="397"/>
                            </a:xfrm>
                            <a:prstGeom prst="straightConnector1">
                              <a:avLst/>
                            </a:prstGeom>
                            <a:ln w="9525" cap="flat" cmpd="sng">
                              <a:solidFill>
                                <a:srgbClr val="000000"/>
                              </a:solidFill>
                              <a:prstDash val="solid"/>
                              <a:headEnd type="none" w="med" len="med"/>
                              <a:tailEnd type="triangle" w="med" len="med"/>
                            </a:ln>
                          </wps:spPr>
                          <wps:bodyPr/>
                        </wps:wsp>
                        <wps:wsp>
                          <wps:cNvPr id="1247" name="直接箭头连接符 1247"/>
                          <wps:cNvCnPr/>
                          <wps:spPr>
                            <a:xfrm flipH="1">
                              <a:off x="9950" y="8363"/>
                              <a:ext cx="5" cy="397"/>
                            </a:xfrm>
                            <a:prstGeom prst="straightConnector1">
                              <a:avLst/>
                            </a:prstGeom>
                            <a:ln w="9525" cap="flat" cmpd="sng">
                              <a:solidFill>
                                <a:srgbClr val="000000"/>
                              </a:solidFill>
                              <a:prstDash val="solid"/>
                              <a:headEnd type="none" w="med" len="med"/>
                              <a:tailEnd type="triangle" w="med" len="med"/>
                            </a:ln>
                          </wps:spPr>
                          <wps:bodyPr/>
                        </wps:wsp>
                        <wps:wsp>
                          <wps:cNvPr id="1248" name="直接箭头连接符 1248"/>
                          <wps:cNvCnPr/>
                          <wps:spPr>
                            <a:xfrm flipH="1">
                              <a:off x="9956" y="10782"/>
                              <a:ext cx="9" cy="1630"/>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14.9pt;margin-top:82.6pt;height:433.85pt;width:399.55pt;z-index:252719104;mso-width-relative:page;mso-height-relative:page;" coordorigin="6020,3886" coordsize="8458,9194" o:gfxdata="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sdw+82gAAAAsBAAAPAAAAAAAAAAEAIAAAACIAAABkcnMvZG93bnJldi54bWxQSwECFAAUAAAA&#10;CACHTuJA3fwUdX0HAAA5NgAADgAAAAAAAAABACAAAAApAQAAZHJzL2Uyb0RvYy54bWxQSwUGAAAA&#10;AAYABgBZAQAAGAsAAAAA&#10;">
                <o:lock v:ext="edit" aspectratio="f"/>
                <v:shape id="_x0000_s1026" o:spid="_x0000_s1026" o:spt="202" type="#_x0000_t202" style="position:absolute;left:9791;top:9528;height:614;width:868;" fillcolor="#FFFFFF" filled="t" stroked="f" coordsize="21600,21600" o:gfxdata="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Hi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32" type="#_x0000_t32" style="position:absolute;left:9933;top:9627;flip:x;height:397;width:5;" filled="f" stroked="t" coordsize="21600,21600" o:gfxdata="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IA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_x0000_s1026" o:spid="_x0000_s1026" o:spt="203" style="position:absolute;left:6020;top:3886;height:9194;width:8459;" coordorigin="6020,3886" coordsize="8459,9194"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938;top:5585;height:614;width:868;" fillcolor="#FFFFFF" filled="t" stroked="f" coordsize="21600,21600" o:gfxdata="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P2R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w:t>
                          </w:r>
                        </w:p>
                      </w:txbxContent>
                    </v:textbox>
                  </v:shape>
                  <v:shape id="_x0000_s1026" o:spid="_x0000_s1026" o:spt="202" type="#_x0000_t202" style="position:absolute;left:6674;top:4550;height:614;width:868;" fillcolor="#FFFFFF" filled="t" stroked="f" coordsize="21600,21600" o:gfxdata="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BYC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rPr>
                              <w:rFonts w:hint="eastAsia" w:ascii="仿宋_GB2312" w:eastAsia="仿宋_GB2312"/>
                              <w:sz w:val="24"/>
                              <w:shd w:val="clear" w:color="auto" w:fill="FFFFFF"/>
                            </w:rPr>
                            <w:t>否</w:t>
                          </w:r>
                        </w:p>
                      </w:txbxContent>
                    </v:textbox>
                  </v:shape>
                  <v:shape id="_x0000_s1026" o:spid="_x0000_s1026" o:spt="32" type="#_x0000_t32" style="position:absolute;left:6806;top:4456;flip:y;height:882;width:0;" filled="f" stroked="t" coordsize="21600,21600" o:gfxdata="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CR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roundrect id="_x0000_s1026" o:spid="_x0000_s1026" o:spt="2" style="position:absolute;left:8711;top:3886;height:579;width:2406;" fillcolor="#FFFFFF" filled="t" stroked="t" coordsize="21600,21600" arcsize="0.5" o:gfxdata="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c5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提出申请</w:t>
                          </w:r>
                        </w:p>
                        <w:p>
                          <w:pPr>
                            <w:ind w:firstLine="210" w:firstLineChars="100"/>
                          </w:pPr>
                        </w:p>
                      </w:txbxContent>
                    </v:textbox>
                  </v:roundrect>
                  <v:rect id="_x0000_s1026" o:spid="_x0000_s1026" o:spt="1" style="position:absolute;left:8727;top:6166;height:899;width:2400;" fillcolor="#FFFFFF" filled="t" stroked="t" coordsize="21600,21600" o:gfxdata="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D3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受  理</w:t>
                          </w:r>
                        </w:p>
                        <w:p>
                          <w:pPr>
                            <w:autoSpaceDE w:val="0"/>
                            <w:autoSpaceDN w:val="0"/>
                            <w:adjustRightInd w:val="0"/>
                            <w:spacing w:line="286" w:lineRule="auto"/>
                            <w:jc w:val="center"/>
                            <w:rPr>
                              <w:color w:val="000000"/>
                              <w:kern w:val="0"/>
                              <w:szCs w:val="21"/>
                              <w:lang w:val="zh-CN"/>
                            </w:rPr>
                          </w:pPr>
                          <w:r>
                            <w:rPr>
                              <w:rFonts w:hint="eastAsia"/>
                            </w:rPr>
                            <w:t>（1日）</w:t>
                          </w:r>
                        </w:p>
                      </w:txbxContent>
                    </v:textbox>
                  </v:rect>
                  <v:rect id="_x0000_s1026" o:spid="_x0000_s1026" o:spt="1" style="position:absolute;left:8728;top:10024;height:758;width:2385;" fillcolor="#FFFFFF" filled="t" stroked="t" coordsize="21600,21600" o:gfxdata="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pk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决  定</w:t>
                          </w:r>
                          <w:r>
                            <w:rPr>
                              <w:rFonts w:hint="eastAsia"/>
                            </w:rPr>
                            <w:t>（1日）</w:t>
                          </w:r>
                        </w:p>
                      </w:txbxContent>
                    </v:textbox>
                  </v:rect>
                  <v:roundrect id="_x0000_s1026" o:spid="_x0000_s1026" o:spt="2" style="position:absolute;left:8779;top:12412;height:669;width:2354;" fillcolor="#FFFFFF" filled="t" stroked="t" coordsize="21600,21600" arcsize="0.5" o:gfxdata="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H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办  结</w:t>
                          </w:r>
                          <w:r>
                            <w:rPr>
                              <w:rFonts w:hint="eastAsia"/>
                            </w:rPr>
                            <w:t>（1日）</w:t>
                          </w:r>
                        </w:p>
                      </w:txbxContent>
                    </v:textbox>
                  </v:roundrect>
                  <v:line id="_x0000_s1026" o:spid="_x0000_s1026" o:spt="20" style="position:absolute;left:11727;top:9187;height:1;width:1080;" filled="f" stroked="t" coordsize="21600,21600" o:gfxdata="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h8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11133;top:12738;flip:x;height:18;width:1708;" filled="f" stroked="t" coordsize="21600,21600" o:gfxdata="UEsDBAoAAAAAAIdO4kAAAAAAAAAAAAAAAAAEAAAAZHJzL1BLAwQUAAAACACHTuJAA9czeL4AAADd&#10;AAAADwAAAGRycy9kb3ducmV2LnhtbEVPTWvCQBC9F/wPywheSt0kpS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cz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091;top:10954;height:600;width:750;" filled="f" stroked="f" coordsize="21600,21600" o:gfxdata="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Wp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spacing w:line="320" w:lineRule="exact"/>
                            <w:jc w:val="center"/>
                            <w:rPr>
                              <w:rFonts w:ascii="仿宋_GB2312" w:eastAsia="仿宋_GB2312"/>
                              <w:sz w:val="24"/>
                            </w:rPr>
                          </w:pPr>
                          <w:r>
                            <w:rPr>
                              <w:rFonts w:hint="eastAsia" w:ascii="仿宋_GB2312" w:eastAsia="仿宋_GB2312"/>
                              <w:sz w:val="24"/>
                            </w:rPr>
                            <w:t>否</w:t>
                          </w:r>
                        </w:p>
                      </w:txbxContent>
                    </v:textbox>
                  </v:shape>
                  <v:rect id="_x0000_s1026" o:spid="_x0000_s1026" o:spt="1" style="position:absolute;left:8747;top:7479;height:867;width:2349;" fillcolor="#FFFFFF" filled="t" stroked="t" coordsize="21600,21600" o:gfxdata="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核对</w:t>
                          </w:r>
                        </w:p>
                        <w:p>
                          <w:pPr>
                            <w:autoSpaceDE w:val="0"/>
                            <w:autoSpaceDN w:val="0"/>
                            <w:adjustRightInd w:val="0"/>
                            <w:spacing w:line="286" w:lineRule="auto"/>
                            <w:jc w:val="center"/>
                            <w:rPr>
                              <w:color w:val="000000"/>
                              <w:kern w:val="0"/>
                              <w:szCs w:val="21"/>
                              <w:lang w:val="zh-CN"/>
                            </w:rPr>
                          </w:pPr>
                          <w:r>
                            <w:rPr>
                              <w:rFonts w:hint="eastAsia"/>
                            </w:rPr>
                            <w:t>（3日）</w:t>
                          </w:r>
                        </w:p>
                      </w:txbxContent>
                    </v:textbox>
                  </v:rect>
                  <v:shape id="_x0000_s1026" o:spid="_x0000_s1026" o:spt="61" type="#_x0000_t61" style="position:absolute;left:12029;top:3890;height:3053;width:2451;" fillcolor="#FFFFFF" filled="t" stroked="t" coordsize="21600,21600" o:gfxdata="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qvR&#10;wAAAAN0AAAAPAAAAAAAAAAEAIAAAACIAAABkcnMvZG93bnJldi54bWxQSwECFAAUAAAACACHTuJA&#10;My8FnjsAAAA5AAAAEAAAAAAAAAABACAAAAAPAQAAZHJzL3NoYXBleG1sLnhtbFBLBQYAAAAABgAG&#10;AFsBAAC5AwAAAAA=&#10;" adj="-10126,1988">
                    <v:fill on="t" focussize="0,0"/>
                    <v:stroke color="#000000" joinstyle="miter"/>
                    <v:imagedata o:title=""/>
                    <o:lock v:ext="edit" aspectratio="f"/>
                    <v:textbox>
                      <w:txbxContent>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提供材料：</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1、应急预案备案表</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2、预案及编制说明</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3、环境风险评估报告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4、环境应急资源调查报告</w:t>
                          </w:r>
                        </w:p>
                        <w:p>
                          <w:pPr>
                            <w:spacing w:line="280" w:lineRule="exact"/>
                            <w:rPr>
                              <w:rFonts w:ascii="仿宋_GB2312" w:eastAsia="仿宋_GB2312"/>
                              <w:sz w:val="24"/>
                              <w:shd w:val="clear" w:color="auto" w:fill="FFFFFF"/>
                            </w:rPr>
                          </w:pPr>
                          <w:r>
                            <w:rPr>
                              <w:rFonts w:hint="eastAsia" w:ascii="仿宋_GB2312" w:eastAsia="仿宋_GB2312"/>
                              <w:sz w:val="24"/>
                              <w:shd w:val="clear" w:color="auto" w:fill="FFFFFF"/>
                            </w:rPr>
                            <w:t>5、环境应急预案评审意见</w:t>
                          </w:r>
                        </w:p>
                      </w:txbxContent>
                    </v:textbox>
                  </v:shape>
                  <v:shape id="_x0000_s1026" o:spid="_x0000_s1026" o:spt="110" type="#_x0000_t110" style="position:absolute;left:8210;top:8760;height:867;width:3451;" fillcolor="#FFFFFF" filled="t" stroked="t" coordsize="21600,21600" o:gfxdata="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rc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shape id="_x0000_s1026" o:spid="_x0000_s1026" o:spt="32" type="#_x0000_t32" style="position:absolute;left:7593;top:4184;height:1;width:1043;" filled="f" stroked="t" coordsize="21600,21600" o:gfxdata="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Pd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110" type="#_x0000_t110" style="position:absolute;left:8194;top:4879;height:867;width:3451;" fillcolor="#FFFFFF" filled="t" stroked="t" coordsize="21600,21600" o:gfxdata="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Iz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是否通过</w:t>
                          </w:r>
                        </w:p>
                      </w:txbxContent>
                    </v:textbox>
                  </v:shape>
                  <v:rect id="_x0000_s1026" o:spid="_x0000_s1026" o:spt="1" style="position:absolute;left:6020;top:3951;height:472;width:1539;" fillcolor="#FFFFFF" filled="t" stroked="t" coordsize="21600,21600" o:gfxdata="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9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ascii="仿宋_GB2312" w:eastAsia="仿宋_GB2312"/>
                              <w:sz w:val="24"/>
                            </w:rPr>
                          </w:pPr>
                          <w:r>
                            <w:rPr>
                              <w:rFonts w:hint="eastAsia" w:ascii="仿宋_GB2312" w:eastAsia="仿宋_GB2312"/>
                              <w:sz w:val="24"/>
                            </w:rPr>
                            <w:t>资料补正</w:t>
                          </w:r>
                        </w:p>
                        <w:p>
                          <w:pPr>
                            <w:autoSpaceDE w:val="0"/>
                            <w:autoSpaceDN w:val="0"/>
                            <w:adjustRightInd w:val="0"/>
                            <w:spacing w:line="286" w:lineRule="auto"/>
                            <w:jc w:val="center"/>
                            <w:rPr>
                              <w:color w:val="000000"/>
                              <w:kern w:val="0"/>
                              <w:szCs w:val="21"/>
                              <w:lang w:val="zh-CN"/>
                            </w:rPr>
                          </w:pPr>
                        </w:p>
                      </w:txbxContent>
                    </v:textbox>
                  </v:rect>
                  <v:shape id="_x0000_s1026" o:spid="_x0000_s1026" o:spt="32" type="#_x0000_t32" style="position:absolute;left:6773;top:5305;flip:x;height:0;width:1421;" filled="f" stroked="t" coordsize="21600,21600" o:gfxdata="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t5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903;top:5746;flip:x;height:397;width:5;" filled="f" stroked="t" coordsize="21600,21600" o:gfxdata="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3n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9936;top:7082;flip:x;height:397;width:5;" filled="f" stroked="t" coordsize="21600,21600" o:gfxdata="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FA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0;top:8363;flip:x;height:397;width:5;" filled="f" stroked="t" coordsize="21600,21600" o:gfxdata="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3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956;top:10782;flip:x;height:1630;width:9;" filled="f" stroked="t" coordsize="21600,21600" o:gfxdata="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n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839092"/>
    <w:multiLevelType w:val="singleLevel"/>
    <w:tmpl w:val="FB839092"/>
    <w:lvl w:ilvl="0" w:tentative="0">
      <w:start w:val="1"/>
      <w:numFmt w:val="chineseCounting"/>
      <w:suff w:val="nothing"/>
      <w:lvlText w:val="%1、"/>
      <w:lvlJc w:val="left"/>
      <w:rPr>
        <w:rFonts w:hint="eastAsia"/>
      </w:rPr>
    </w:lvl>
  </w:abstractNum>
  <w:abstractNum w:abstractNumId="1">
    <w:nsid w:val="3848F1D2"/>
    <w:multiLevelType w:val="singleLevel"/>
    <w:tmpl w:val="3848F1D2"/>
    <w:lvl w:ilvl="0" w:tentative="0">
      <w:start w:val="1"/>
      <w:numFmt w:val="chineseCounting"/>
      <w:suff w:val="nothing"/>
      <w:lvlText w:val="%1、"/>
      <w:lvlJc w:val="left"/>
      <w:rPr>
        <w:rFonts w:hint="eastAsia"/>
      </w:rPr>
    </w:lvl>
  </w:abstractNum>
  <w:abstractNum w:abstractNumId="2">
    <w:nsid w:val="50213D8C"/>
    <w:multiLevelType w:val="singleLevel"/>
    <w:tmpl w:val="50213D8C"/>
    <w:lvl w:ilvl="0" w:tentative="0">
      <w:start w:val="7"/>
      <w:numFmt w:val="chineseCounting"/>
      <w:suff w:val="nothing"/>
      <w:lvlText w:val="%1、"/>
      <w:lvlJc w:val="left"/>
      <w:rPr>
        <w:rFonts w:hint="eastAsia"/>
      </w:rPr>
    </w:lvl>
  </w:abstractNum>
  <w:abstractNum w:abstractNumId="3">
    <w:nsid w:val="51F2478E"/>
    <w:multiLevelType w:val="singleLevel"/>
    <w:tmpl w:val="51F2478E"/>
    <w:lvl w:ilvl="0" w:tentative="0">
      <w:start w:val="17"/>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ODNlNGM4YmYzMDQwMTMwMjNkMjVmYjg3MjcxODgifQ=="/>
  </w:docVars>
  <w:rsids>
    <w:rsidRoot w:val="672B6F23"/>
    <w:rsid w:val="002437C9"/>
    <w:rsid w:val="0039004E"/>
    <w:rsid w:val="0040057F"/>
    <w:rsid w:val="00570FCF"/>
    <w:rsid w:val="00593DDD"/>
    <w:rsid w:val="015D09AB"/>
    <w:rsid w:val="01966803"/>
    <w:rsid w:val="01A14EA8"/>
    <w:rsid w:val="01A9679B"/>
    <w:rsid w:val="01B6171C"/>
    <w:rsid w:val="01E8493B"/>
    <w:rsid w:val="0226440B"/>
    <w:rsid w:val="0228703B"/>
    <w:rsid w:val="023538CC"/>
    <w:rsid w:val="0288079F"/>
    <w:rsid w:val="02E61077"/>
    <w:rsid w:val="02E73C26"/>
    <w:rsid w:val="02E87236"/>
    <w:rsid w:val="034512DF"/>
    <w:rsid w:val="038E5F12"/>
    <w:rsid w:val="039F295C"/>
    <w:rsid w:val="03BC02C3"/>
    <w:rsid w:val="03D86E0A"/>
    <w:rsid w:val="03E3167E"/>
    <w:rsid w:val="04684ED8"/>
    <w:rsid w:val="049B432D"/>
    <w:rsid w:val="04CD5C98"/>
    <w:rsid w:val="050213B2"/>
    <w:rsid w:val="05126894"/>
    <w:rsid w:val="05522B08"/>
    <w:rsid w:val="05A06552"/>
    <w:rsid w:val="05BB5169"/>
    <w:rsid w:val="060A210A"/>
    <w:rsid w:val="06141FE1"/>
    <w:rsid w:val="0661483B"/>
    <w:rsid w:val="06B44F7D"/>
    <w:rsid w:val="06E5200C"/>
    <w:rsid w:val="06E77BA9"/>
    <w:rsid w:val="07027280"/>
    <w:rsid w:val="07105518"/>
    <w:rsid w:val="07116574"/>
    <w:rsid w:val="07270199"/>
    <w:rsid w:val="074B3477"/>
    <w:rsid w:val="077B68CC"/>
    <w:rsid w:val="07BA7E5D"/>
    <w:rsid w:val="07C9419A"/>
    <w:rsid w:val="07CC2592"/>
    <w:rsid w:val="07EA63D3"/>
    <w:rsid w:val="081268FC"/>
    <w:rsid w:val="08233E3E"/>
    <w:rsid w:val="08456E25"/>
    <w:rsid w:val="08606A26"/>
    <w:rsid w:val="08652CD8"/>
    <w:rsid w:val="087C501D"/>
    <w:rsid w:val="08C03617"/>
    <w:rsid w:val="08DF3049"/>
    <w:rsid w:val="09163206"/>
    <w:rsid w:val="0919007E"/>
    <w:rsid w:val="09224A90"/>
    <w:rsid w:val="092F2295"/>
    <w:rsid w:val="093213BA"/>
    <w:rsid w:val="093457BA"/>
    <w:rsid w:val="094312A2"/>
    <w:rsid w:val="09456475"/>
    <w:rsid w:val="094B4884"/>
    <w:rsid w:val="095643AF"/>
    <w:rsid w:val="098768EE"/>
    <w:rsid w:val="09EE7FDD"/>
    <w:rsid w:val="0A1705B9"/>
    <w:rsid w:val="0A2A24B7"/>
    <w:rsid w:val="0A366941"/>
    <w:rsid w:val="0A992CA5"/>
    <w:rsid w:val="0A9C10CE"/>
    <w:rsid w:val="0AF54C15"/>
    <w:rsid w:val="0BAD252A"/>
    <w:rsid w:val="0BE9054E"/>
    <w:rsid w:val="0C0A2340"/>
    <w:rsid w:val="0C280516"/>
    <w:rsid w:val="0C4169AF"/>
    <w:rsid w:val="0C4E544A"/>
    <w:rsid w:val="0C5664AB"/>
    <w:rsid w:val="0C5A442C"/>
    <w:rsid w:val="0C6A5BF6"/>
    <w:rsid w:val="0C707563"/>
    <w:rsid w:val="0CA22EA6"/>
    <w:rsid w:val="0CAB3AAF"/>
    <w:rsid w:val="0CCA0BDE"/>
    <w:rsid w:val="0CD23C9C"/>
    <w:rsid w:val="0CDB250E"/>
    <w:rsid w:val="0CED029C"/>
    <w:rsid w:val="0CF10F08"/>
    <w:rsid w:val="0D4F55C1"/>
    <w:rsid w:val="0D7279F5"/>
    <w:rsid w:val="0DDB790A"/>
    <w:rsid w:val="0E246E38"/>
    <w:rsid w:val="0E730C3C"/>
    <w:rsid w:val="0E986766"/>
    <w:rsid w:val="0E9E779C"/>
    <w:rsid w:val="0EAB4560"/>
    <w:rsid w:val="0EBB3C47"/>
    <w:rsid w:val="0ED44906"/>
    <w:rsid w:val="0ED60B4E"/>
    <w:rsid w:val="0EE741B0"/>
    <w:rsid w:val="0F0514A1"/>
    <w:rsid w:val="0F054C80"/>
    <w:rsid w:val="0F09278F"/>
    <w:rsid w:val="0F1E0C79"/>
    <w:rsid w:val="0F2515A4"/>
    <w:rsid w:val="0F743524"/>
    <w:rsid w:val="0FBA70FB"/>
    <w:rsid w:val="10101588"/>
    <w:rsid w:val="104B2CAD"/>
    <w:rsid w:val="1097517C"/>
    <w:rsid w:val="10AF1843"/>
    <w:rsid w:val="10B462C4"/>
    <w:rsid w:val="10BC3BE2"/>
    <w:rsid w:val="110E2949"/>
    <w:rsid w:val="11335730"/>
    <w:rsid w:val="11850B42"/>
    <w:rsid w:val="119D5940"/>
    <w:rsid w:val="11E94F10"/>
    <w:rsid w:val="1213111D"/>
    <w:rsid w:val="125055A9"/>
    <w:rsid w:val="12575108"/>
    <w:rsid w:val="127320F6"/>
    <w:rsid w:val="12840A71"/>
    <w:rsid w:val="12855740"/>
    <w:rsid w:val="128F7A2F"/>
    <w:rsid w:val="129F2FB6"/>
    <w:rsid w:val="12C315FC"/>
    <w:rsid w:val="12F154FA"/>
    <w:rsid w:val="12FF005A"/>
    <w:rsid w:val="1313486A"/>
    <w:rsid w:val="13152143"/>
    <w:rsid w:val="13874A43"/>
    <w:rsid w:val="13952706"/>
    <w:rsid w:val="13AC5203"/>
    <w:rsid w:val="13D44705"/>
    <w:rsid w:val="13EB2B6B"/>
    <w:rsid w:val="140D4AF3"/>
    <w:rsid w:val="142D70FD"/>
    <w:rsid w:val="145E0236"/>
    <w:rsid w:val="14720422"/>
    <w:rsid w:val="149314B6"/>
    <w:rsid w:val="149B0546"/>
    <w:rsid w:val="149D2F73"/>
    <w:rsid w:val="14BB2221"/>
    <w:rsid w:val="14C12AF0"/>
    <w:rsid w:val="15083C9F"/>
    <w:rsid w:val="153F17CA"/>
    <w:rsid w:val="154F581D"/>
    <w:rsid w:val="155C2B2F"/>
    <w:rsid w:val="15CD76A7"/>
    <w:rsid w:val="15DE085E"/>
    <w:rsid w:val="15E87246"/>
    <w:rsid w:val="16152EDC"/>
    <w:rsid w:val="16213879"/>
    <w:rsid w:val="16811E3E"/>
    <w:rsid w:val="16BB49E2"/>
    <w:rsid w:val="16F07B77"/>
    <w:rsid w:val="16F12A02"/>
    <w:rsid w:val="17034A3B"/>
    <w:rsid w:val="17092101"/>
    <w:rsid w:val="17201BD3"/>
    <w:rsid w:val="17401117"/>
    <w:rsid w:val="174C7B8B"/>
    <w:rsid w:val="177F15A0"/>
    <w:rsid w:val="17A750BD"/>
    <w:rsid w:val="17B72962"/>
    <w:rsid w:val="18C576C9"/>
    <w:rsid w:val="197361CE"/>
    <w:rsid w:val="197C0229"/>
    <w:rsid w:val="197D5F82"/>
    <w:rsid w:val="19E5064D"/>
    <w:rsid w:val="1A0279C1"/>
    <w:rsid w:val="1A0566A5"/>
    <w:rsid w:val="1A0E31E8"/>
    <w:rsid w:val="1A1F6166"/>
    <w:rsid w:val="1A2932B4"/>
    <w:rsid w:val="1A3E0B8F"/>
    <w:rsid w:val="1A3E79E9"/>
    <w:rsid w:val="1A562135"/>
    <w:rsid w:val="1A904CFD"/>
    <w:rsid w:val="1A96734C"/>
    <w:rsid w:val="1AB418E9"/>
    <w:rsid w:val="1AC54B1F"/>
    <w:rsid w:val="1AEB7937"/>
    <w:rsid w:val="1AEF0DCE"/>
    <w:rsid w:val="1B247F4F"/>
    <w:rsid w:val="1B7F6BCC"/>
    <w:rsid w:val="1BC2572C"/>
    <w:rsid w:val="1BCC65CC"/>
    <w:rsid w:val="1BD83443"/>
    <w:rsid w:val="1BD87432"/>
    <w:rsid w:val="1C3933F2"/>
    <w:rsid w:val="1C39727A"/>
    <w:rsid w:val="1C726009"/>
    <w:rsid w:val="1C7C1896"/>
    <w:rsid w:val="1CAD1F74"/>
    <w:rsid w:val="1D0E50F0"/>
    <w:rsid w:val="1D0E5E93"/>
    <w:rsid w:val="1D613786"/>
    <w:rsid w:val="1D624A5A"/>
    <w:rsid w:val="1D9F6D59"/>
    <w:rsid w:val="1DB54CBB"/>
    <w:rsid w:val="1DED7316"/>
    <w:rsid w:val="1DEE4136"/>
    <w:rsid w:val="1E81679F"/>
    <w:rsid w:val="1E943BFF"/>
    <w:rsid w:val="1E9C3C9A"/>
    <w:rsid w:val="1E9F1ACB"/>
    <w:rsid w:val="1EA45A58"/>
    <w:rsid w:val="1EE6771F"/>
    <w:rsid w:val="1EF739B7"/>
    <w:rsid w:val="1F174416"/>
    <w:rsid w:val="1F1C2F6A"/>
    <w:rsid w:val="1F2A5FB0"/>
    <w:rsid w:val="1F3F6B40"/>
    <w:rsid w:val="1F55285A"/>
    <w:rsid w:val="1F7F21A1"/>
    <w:rsid w:val="1F956BA7"/>
    <w:rsid w:val="1FD61A61"/>
    <w:rsid w:val="201E043E"/>
    <w:rsid w:val="20240EEC"/>
    <w:rsid w:val="203F6627"/>
    <w:rsid w:val="2051677C"/>
    <w:rsid w:val="20561694"/>
    <w:rsid w:val="20562E06"/>
    <w:rsid w:val="20747A58"/>
    <w:rsid w:val="207A6B12"/>
    <w:rsid w:val="207C1D52"/>
    <w:rsid w:val="209C1EC6"/>
    <w:rsid w:val="20B34693"/>
    <w:rsid w:val="20C45836"/>
    <w:rsid w:val="20CF3E0A"/>
    <w:rsid w:val="21044A3B"/>
    <w:rsid w:val="21290415"/>
    <w:rsid w:val="212C57D3"/>
    <w:rsid w:val="214E4E59"/>
    <w:rsid w:val="217B55EE"/>
    <w:rsid w:val="21904EF0"/>
    <w:rsid w:val="21D553E8"/>
    <w:rsid w:val="22183FDF"/>
    <w:rsid w:val="221C386D"/>
    <w:rsid w:val="223D0E49"/>
    <w:rsid w:val="22880C06"/>
    <w:rsid w:val="229B27E2"/>
    <w:rsid w:val="22A42B5C"/>
    <w:rsid w:val="22D301B9"/>
    <w:rsid w:val="2306541E"/>
    <w:rsid w:val="23090D5F"/>
    <w:rsid w:val="231B6708"/>
    <w:rsid w:val="235F6F80"/>
    <w:rsid w:val="23615C17"/>
    <w:rsid w:val="23870023"/>
    <w:rsid w:val="239654D4"/>
    <w:rsid w:val="23B83E1D"/>
    <w:rsid w:val="23CD35B2"/>
    <w:rsid w:val="23DE554F"/>
    <w:rsid w:val="24073FB6"/>
    <w:rsid w:val="240862AC"/>
    <w:rsid w:val="24246621"/>
    <w:rsid w:val="244D5C99"/>
    <w:rsid w:val="248E3A98"/>
    <w:rsid w:val="24E21114"/>
    <w:rsid w:val="24F9257D"/>
    <w:rsid w:val="2523123A"/>
    <w:rsid w:val="252930CB"/>
    <w:rsid w:val="252D36C6"/>
    <w:rsid w:val="25337329"/>
    <w:rsid w:val="258F28AC"/>
    <w:rsid w:val="25923586"/>
    <w:rsid w:val="25CB132F"/>
    <w:rsid w:val="25FA34DE"/>
    <w:rsid w:val="26150E07"/>
    <w:rsid w:val="261C48CA"/>
    <w:rsid w:val="264B02A6"/>
    <w:rsid w:val="265470A2"/>
    <w:rsid w:val="26790A11"/>
    <w:rsid w:val="26E53031"/>
    <w:rsid w:val="27090375"/>
    <w:rsid w:val="27B31447"/>
    <w:rsid w:val="27D43A83"/>
    <w:rsid w:val="27DA2481"/>
    <w:rsid w:val="28054D60"/>
    <w:rsid w:val="283F4EB9"/>
    <w:rsid w:val="28D01A98"/>
    <w:rsid w:val="29204EC8"/>
    <w:rsid w:val="29232696"/>
    <w:rsid w:val="29350BA4"/>
    <w:rsid w:val="294262ED"/>
    <w:rsid w:val="29604AF5"/>
    <w:rsid w:val="296F7320"/>
    <w:rsid w:val="29AE64BD"/>
    <w:rsid w:val="29B245FA"/>
    <w:rsid w:val="29C825A8"/>
    <w:rsid w:val="2A034448"/>
    <w:rsid w:val="2A0B1FE5"/>
    <w:rsid w:val="2A761985"/>
    <w:rsid w:val="2A946433"/>
    <w:rsid w:val="2AC225B5"/>
    <w:rsid w:val="2B247BB2"/>
    <w:rsid w:val="2B3A3E77"/>
    <w:rsid w:val="2B5727D7"/>
    <w:rsid w:val="2B680458"/>
    <w:rsid w:val="2B6813B7"/>
    <w:rsid w:val="2BD035FB"/>
    <w:rsid w:val="2BFD6368"/>
    <w:rsid w:val="2C3F696C"/>
    <w:rsid w:val="2C8B6B50"/>
    <w:rsid w:val="2CBD1C5E"/>
    <w:rsid w:val="2CBD21BA"/>
    <w:rsid w:val="2CC968A2"/>
    <w:rsid w:val="2CF00DF6"/>
    <w:rsid w:val="2D791155"/>
    <w:rsid w:val="2D801D40"/>
    <w:rsid w:val="2DDD68DA"/>
    <w:rsid w:val="2E087031"/>
    <w:rsid w:val="2E1247A8"/>
    <w:rsid w:val="2E1E5368"/>
    <w:rsid w:val="2E237A73"/>
    <w:rsid w:val="2E2D6179"/>
    <w:rsid w:val="2E3325FF"/>
    <w:rsid w:val="2E454AA4"/>
    <w:rsid w:val="2E525B97"/>
    <w:rsid w:val="2E9F026C"/>
    <w:rsid w:val="2ECA37DF"/>
    <w:rsid w:val="2EDC41AA"/>
    <w:rsid w:val="2EE13275"/>
    <w:rsid w:val="2F030884"/>
    <w:rsid w:val="2F437393"/>
    <w:rsid w:val="2FA01900"/>
    <w:rsid w:val="2FB27E9B"/>
    <w:rsid w:val="2FE30B14"/>
    <w:rsid w:val="301F4CA6"/>
    <w:rsid w:val="3035608A"/>
    <w:rsid w:val="304966A9"/>
    <w:rsid w:val="3074289E"/>
    <w:rsid w:val="30C417D2"/>
    <w:rsid w:val="30F1158A"/>
    <w:rsid w:val="30F86E0C"/>
    <w:rsid w:val="31092048"/>
    <w:rsid w:val="311120B1"/>
    <w:rsid w:val="3185525C"/>
    <w:rsid w:val="31865CD7"/>
    <w:rsid w:val="31960CD5"/>
    <w:rsid w:val="32024669"/>
    <w:rsid w:val="320B1616"/>
    <w:rsid w:val="322304F3"/>
    <w:rsid w:val="32BA2F28"/>
    <w:rsid w:val="32ED39CF"/>
    <w:rsid w:val="333A7317"/>
    <w:rsid w:val="334F4782"/>
    <w:rsid w:val="33560141"/>
    <w:rsid w:val="335F65A5"/>
    <w:rsid w:val="33660001"/>
    <w:rsid w:val="337B0C2A"/>
    <w:rsid w:val="33C8003D"/>
    <w:rsid w:val="33F4134F"/>
    <w:rsid w:val="342579C2"/>
    <w:rsid w:val="342B4B04"/>
    <w:rsid w:val="345F43AD"/>
    <w:rsid w:val="346B2070"/>
    <w:rsid w:val="34962904"/>
    <w:rsid w:val="34C05A4F"/>
    <w:rsid w:val="35013C84"/>
    <w:rsid w:val="3541754E"/>
    <w:rsid w:val="35CE4C2C"/>
    <w:rsid w:val="35D81592"/>
    <w:rsid w:val="360A1AB2"/>
    <w:rsid w:val="360F257C"/>
    <w:rsid w:val="36215B54"/>
    <w:rsid w:val="36461824"/>
    <w:rsid w:val="36470489"/>
    <w:rsid w:val="364716E1"/>
    <w:rsid w:val="364C20A4"/>
    <w:rsid w:val="36753CE3"/>
    <w:rsid w:val="36AA3AAC"/>
    <w:rsid w:val="36B710C4"/>
    <w:rsid w:val="36B73B3A"/>
    <w:rsid w:val="36ED2BF0"/>
    <w:rsid w:val="37172D51"/>
    <w:rsid w:val="378407CD"/>
    <w:rsid w:val="38154A54"/>
    <w:rsid w:val="38277DCF"/>
    <w:rsid w:val="384972A7"/>
    <w:rsid w:val="38C372F9"/>
    <w:rsid w:val="38C50809"/>
    <w:rsid w:val="38E67890"/>
    <w:rsid w:val="38EE335F"/>
    <w:rsid w:val="38F30145"/>
    <w:rsid w:val="390E75C8"/>
    <w:rsid w:val="39570F55"/>
    <w:rsid w:val="39744C4F"/>
    <w:rsid w:val="397E1D36"/>
    <w:rsid w:val="39C02D90"/>
    <w:rsid w:val="39C43B79"/>
    <w:rsid w:val="39E2231E"/>
    <w:rsid w:val="3A035D50"/>
    <w:rsid w:val="3A1079D7"/>
    <w:rsid w:val="3A127455"/>
    <w:rsid w:val="3A19721A"/>
    <w:rsid w:val="3A414AA1"/>
    <w:rsid w:val="3A480495"/>
    <w:rsid w:val="3A6E7409"/>
    <w:rsid w:val="3A843168"/>
    <w:rsid w:val="3A9A72BC"/>
    <w:rsid w:val="3AA436EF"/>
    <w:rsid w:val="3AA663B9"/>
    <w:rsid w:val="3AA8259D"/>
    <w:rsid w:val="3AD529F3"/>
    <w:rsid w:val="3AF01DB2"/>
    <w:rsid w:val="3B0130EC"/>
    <w:rsid w:val="3B6D163E"/>
    <w:rsid w:val="3B7C61D8"/>
    <w:rsid w:val="3BA26663"/>
    <w:rsid w:val="3BAF4CA6"/>
    <w:rsid w:val="3BB16C93"/>
    <w:rsid w:val="3BC6325F"/>
    <w:rsid w:val="3C2062CC"/>
    <w:rsid w:val="3C346E66"/>
    <w:rsid w:val="3C377469"/>
    <w:rsid w:val="3CC411D6"/>
    <w:rsid w:val="3CC8624C"/>
    <w:rsid w:val="3CD35D4C"/>
    <w:rsid w:val="3CF868E1"/>
    <w:rsid w:val="3CFE598F"/>
    <w:rsid w:val="3D186828"/>
    <w:rsid w:val="3D560373"/>
    <w:rsid w:val="3D794A06"/>
    <w:rsid w:val="3D80508B"/>
    <w:rsid w:val="3E062B40"/>
    <w:rsid w:val="3E2170D9"/>
    <w:rsid w:val="3E50573C"/>
    <w:rsid w:val="3E6A221D"/>
    <w:rsid w:val="3EBE5E54"/>
    <w:rsid w:val="3EE735D7"/>
    <w:rsid w:val="3EEB53A0"/>
    <w:rsid w:val="3F086165"/>
    <w:rsid w:val="3F1E3A40"/>
    <w:rsid w:val="3F693311"/>
    <w:rsid w:val="3F8461E1"/>
    <w:rsid w:val="3F8A74BF"/>
    <w:rsid w:val="3F921453"/>
    <w:rsid w:val="3F966A1D"/>
    <w:rsid w:val="3FAE1C3B"/>
    <w:rsid w:val="3FD60EEE"/>
    <w:rsid w:val="3FEE1870"/>
    <w:rsid w:val="3FF54CB6"/>
    <w:rsid w:val="40015526"/>
    <w:rsid w:val="40052792"/>
    <w:rsid w:val="401D53DB"/>
    <w:rsid w:val="40263823"/>
    <w:rsid w:val="403D4675"/>
    <w:rsid w:val="4048201D"/>
    <w:rsid w:val="40571F0D"/>
    <w:rsid w:val="4079006E"/>
    <w:rsid w:val="40E06F3D"/>
    <w:rsid w:val="40F97999"/>
    <w:rsid w:val="41002F85"/>
    <w:rsid w:val="41053F0C"/>
    <w:rsid w:val="411E0B15"/>
    <w:rsid w:val="41332B5E"/>
    <w:rsid w:val="41942068"/>
    <w:rsid w:val="41AA5982"/>
    <w:rsid w:val="41B53878"/>
    <w:rsid w:val="41FB2C7E"/>
    <w:rsid w:val="41FB63A6"/>
    <w:rsid w:val="42176E85"/>
    <w:rsid w:val="423C34AA"/>
    <w:rsid w:val="428E78C6"/>
    <w:rsid w:val="429E2B1C"/>
    <w:rsid w:val="42A87158"/>
    <w:rsid w:val="4331268E"/>
    <w:rsid w:val="434904CD"/>
    <w:rsid w:val="435571BC"/>
    <w:rsid w:val="435A4A8F"/>
    <w:rsid w:val="43AF11D1"/>
    <w:rsid w:val="4407286D"/>
    <w:rsid w:val="44075B6C"/>
    <w:rsid w:val="441B0D3E"/>
    <w:rsid w:val="44840A7C"/>
    <w:rsid w:val="44A75BEA"/>
    <w:rsid w:val="44B20B92"/>
    <w:rsid w:val="44BB1A5C"/>
    <w:rsid w:val="44DB28E2"/>
    <w:rsid w:val="44FC4A6E"/>
    <w:rsid w:val="451604FE"/>
    <w:rsid w:val="457F4D75"/>
    <w:rsid w:val="45864544"/>
    <w:rsid w:val="45A5545D"/>
    <w:rsid w:val="45A76C58"/>
    <w:rsid w:val="460A3AF0"/>
    <w:rsid w:val="46584636"/>
    <w:rsid w:val="466333A5"/>
    <w:rsid w:val="467134CE"/>
    <w:rsid w:val="46857E4B"/>
    <w:rsid w:val="46956644"/>
    <w:rsid w:val="46BA75A9"/>
    <w:rsid w:val="46BB47CD"/>
    <w:rsid w:val="471371AB"/>
    <w:rsid w:val="47172D92"/>
    <w:rsid w:val="471831BD"/>
    <w:rsid w:val="471B30A3"/>
    <w:rsid w:val="474B6D32"/>
    <w:rsid w:val="4755159F"/>
    <w:rsid w:val="47B457F8"/>
    <w:rsid w:val="47D241CB"/>
    <w:rsid w:val="47D95615"/>
    <w:rsid w:val="47ED106B"/>
    <w:rsid w:val="47EF37E8"/>
    <w:rsid w:val="48030BB9"/>
    <w:rsid w:val="481F1F1E"/>
    <w:rsid w:val="48203F8C"/>
    <w:rsid w:val="486D7DB5"/>
    <w:rsid w:val="489F49D9"/>
    <w:rsid w:val="48B57BD7"/>
    <w:rsid w:val="48ED5713"/>
    <w:rsid w:val="49010C1D"/>
    <w:rsid w:val="49261FD0"/>
    <w:rsid w:val="493C7B5E"/>
    <w:rsid w:val="49776AE5"/>
    <w:rsid w:val="49DB1812"/>
    <w:rsid w:val="49EB5436"/>
    <w:rsid w:val="4A01050D"/>
    <w:rsid w:val="4A035CD8"/>
    <w:rsid w:val="4A076EF1"/>
    <w:rsid w:val="4A0D4C52"/>
    <w:rsid w:val="4A1A20BE"/>
    <w:rsid w:val="4A591BD4"/>
    <w:rsid w:val="4A5A0A3E"/>
    <w:rsid w:val="4A720228"/>
    <w:rsid w:val="4A8E2462"/>
    <w:rsid w:val="4AD03D67"/>
    <w:rsid w:val="4AD91FE8"/>
    <w:rsid w:val="4B5257C0"/>
    <w:rsid w:val="4B656A0F"/>
    <w:rsid w:val="4B815E7D"/>
    <w:rsid w:val="4B967388"/>
    <w:rsid w:val="4BC71B6B"/>
    <w:rsid w:val="4BF03FED"/>
    <w:rsid w:val="4C397B71"/>
    <w:rsid w:val="4C42502F"/>
    <w:rsid w:val="4C72036A"/>
    <w:rsid w:val="4C8E572D"/>
    <w:rsid w:val="4CB6483F"/>
    <w:rsid w:val="4CC30334"/>
    <w:rsid w:val="4CE03F1F"/>
    <w:rsid w:val="4D2F1595"/>
    <w:rsid w:val="4D2F62BA"/>
    <w:rsid w:val="4D6A7F56"/>
    <w:rsid w:val="4D8920A0"/>
    <w:rsid w:val="4D9F5DBF"/>
    <w:rsid w:val="4DC47330"/>
    <w:rsid w:val="4E015372"/>
    <w:rsid w:val="4E0B5DAD"/>
    <w:rsid w:val="4E736D9A"/>
    <w:rsid w:val="4E834C7E"/>
    <w:rsid w:val="4EA31905"/>
    <w:rsid w:val="4EC850B6"/>
    <w:rsid w:val="4ED970BA"/>
    <w:rsid w:val="4EF115BB"/>
    <w:rsid w:val="4F1D270B"/>
    <w:rsid w:val="4F2350BD"/>
    <w:rsid w:val="4F47163C"/>
    <w:rsid w:val="4F8746A0"/>
    <w:rsid w:val="4F8F7AC4"/>
    <w:rsid w:val="4F980571"/>
    <w:rsid w:val="4FDA27D5"/>
    <w:rsid w:val="4FF12067"/>
    <w:rsid w:val="501447A6"/>
    <w:rsid w:val="50284829"/>
    <w:rsid w:val="50487F8E"/>
    <w:rsid w:val="50A76354"/>
    <w:rsid w:val="50CD2E8E"/>
    <w:rsid w:val="50D37CF4"/>
    <w:rsid w:val="50DE2645"/>
    <w:rsid w:val="512423F4"/>
    <w:rsid w:val="514F5AB5"/>
    <w:rsid w:val="51B20BFB"/>
    <w:rsid w:val="51CC352E"/>
    <w:rsid w:val="522A6A99"/>
    <w:rsid w:val="52373B91"/>
    <w:rsid w:val="525260D7"/>
    <w:rsid w:val="528F4D6C"/>
    <w:rsid w:val="52BA644D"/>
    <w:rsid w:val="52BB5A4E"/>
    <w:rsid w:val="52E60EAE"/>
    <w:rsid w:val="5316752C"/>
    <w:rsid w:val="53736515"/>
    <w:rsid w:val="53833B7F"/>
    <w:rsid w:val="539A5CD3"/>
    <w:rsid w:val="53F12CD7"/>
    <w:rsid w:val="53FA6C11"/>
    <w:rsid w:val="540A0286"/>
    <w:rsid w:val="542D4375"/>
    <w:rsid w:val="54465330"/>
    <w:rsid w:val="54683150"/>
    <w:rsid w:val="54735147"/>
    <w:rsid w:val="54881828"/>
    <w:rsid w:val="54C0171C"/>
    <w:rsid w:val="54EB0FC2"/>
    <w:rsid w:val="54F37D53"/>
    <w:rsid w:val="54F53C4F"/>
    <w:rsid w:val="554671C1"/>
    <w:rsid w:val="556D5635"/>
    <w:rsid w:val="55780AAB"/>
    <w:rsid w:val="55826192"/>
    <w:rsid w:val="55D17665"/>
    <w:rsid w:val="56522593"/>
    <w:rsid w:val="56614114"/>
    <w:rsid w:val="566D58B8"/>
    <w:rsid w:val="56714AD9"/>
    <w:rsid w:val="567911E1"/>
    <w:rsid w:val="567C31F5"/>
    <w:rsid w:val="56A430F6"/>
    <w:rsid w:val="56AD706F"/>
    <w:rsid w:val="56BF068F"/>
    <w:rsid w:val="56FE3B7F"/>
    <w:rsid w:val="574F1A0C"/>
    <w:rsid w:val="578A7DA2"/>
    <w:rsid w:val="57925538"/>
    <w:rsid w:val="57941FDD"/>
    <w:rsid w:val="57C47603"/>
    <w:rsid w:val="581103C9"/>
    <w:rsid w:val="58362953"/>
    <w:rsid w:val="584F6A61"/>
    <w:rsid w:val="58DD795D"/>
    <w:rsid w:val="58F75E1E"/>
    <w:rsid w:val="58FC7DAD"/>
    <w:rsid w:val="59845721"/>
    <w:rsid w:val="59956D8E"/>
    <w:rsid w:val="59BE625B"/>
    <w:rsid w:val="59D54BC9"/>
    <w:rsid w:val="5A5D3D9F"/>
    <w:rsid w:val="5B387239"/>
    <w:rsid w:val="5B47177A"/>
    <w:rsid w:val="5BEB383A"/>
    <w:rsid w:val="5C0F1CFE"/>
    <w:rsid w:val="5C563488"/>
    <w:rsid w:val="5C6E5B1E"/>
    <w:rsid w:val="5C90282D"/>
    <w:rsid w:val="5C972701"/>
    <w:rsid w:val="5CE23BDC"/>
    <w:rsid w:val="5CF95C34"/>
    <w:rsid w:val="5D0A57F5"/>
    <w:rsid w:val="5D2C7D20"/>
    <w:rsid w:val="5D372C9F"/>
    <w:rsid w:val="5D381D06"/>
    <w:rsid w:val="5D7C2E76"/>
    <w:rsid w:val="5DAA18F1"/>
    <w:rsid w:val="5DDC546F"/>
    <w:rsid w:val="5DDE10C3"/>
    <w:rsid w:val="5DDF115D"/>
    <w:rsid w:val="5DEF4494"/>
    <w:rsid w:val="5E392B95"/>
    <w:rsid w:val="5E4B2680"/>
    <w:rsid w:val="5E5C6522"/>
    <w:rsid w:val="5E752300"/>
    <w:rsid w:val="5E9D73AC"/>
    <w:rsid w:val="5F2C3209"/>
    <w:rsid w:val="5F2D4689"/>
    <w:rsid w:val="5F2E7127"/>
    <w:rsid w:val="5FB07762"/>
    <w:rsid w:val="5FB3100F"/>
    <w:rsid w:val="60310474"/>
    <w:rsid w:val="60397A32"/>
    <w:rsid w:val="60463A1C"/>
    <w:rsid w:val="604B2BE0"/>
    <w:rsid w:val="60507D41"/>
    <w:rsid w:val="605243E8"/>
    <w:rsid w:val="605E71B7"/>
    <w:rsid w:val="6069383F"/>
    <w:rsid w:val="6081349F"/>
    <w:rsid w:val="609451A5"/>
    <w:rsid w:val="6097615A"/>
    <w:rsid w:val="60C14D85"/>
    <w:rsid w:val="60E32229"/>
    <w:rsid w:val="614E7572"/>
    <w:rsid w:val="61691342"/>
    <w:rsid w:val="619B612E"/>
    <w:rsid w:val="61B5705A"/>
    <w:rsid w:val="61B835F1"/>
    <w:rsid w:val="61D044BB"/>
    <w:rsid w:val="61D50A3A"/>
    <w:rsid w:val="61DB785E"/>
    <w:rsid w:val="61F4750B"/>
    <w:rsid w:val="61F752D4"/>
    <w:rsid w:val="622B2C7A"/>
    <w:rsid w:val="625A035C"/>
    <w:rsid w:val="628D3097"/>
    <w:rsid w:val="6290219D"/>
    <w:rsid w:val="62CE6144"/>
    <w:rsid w:val="62D03AA2"/>
    <w:rsid w:val="62D14AD2"/>
    <w:rsid w:val="62E24A35"/>
    <w:rsid w:val="635F551F"/>
    <w:rsid w:val="6366388F"/>
    <w:rsid w:val="63747DC0"/>
    <w:rsid w:val="639D41F1"/>
    <w:rsid w:val="63BB02F3"/>
    <w:rsid w:val="63DC0183"/>
    <w:rsid w:val="63DC2A09"/>
    <w:rsid w:val="63DD0478"/>
    <w:rsid w:val="63F708F4"/>
    <w:rsid w:val="63FD4653"/>
    <w:rsid w:val="64235527"/>
    <w:rsid w:val="6431094A"/>
    <w:rsid w:val="644F562C"/>
    <w:rsid w:val="648962CD"/>
    <w:rsid w:val="649A1D1A"/>
    <w:rsid w:val="64B41B61"/>
    <w:rsid w:val="64DD2B5A"/>
    <w:rsid w:val="6557376C"/>
    <w:rsid w:val="656A36C0"/>
    <w:rsid w:val="656A429E"/>
    <w:rsid w:val="65722093"/>
    <w:rsid w:val="6579759B"/>
    <w:rsid w:val="65951799"/>
    <w:rsid w:val="66330BA1"/>
    <w:rsid w:val="66AE1EB2"/>
    <w:rsid w:val="66B93F9D"/>
    <w:rsid w:val="66D00FC7"/>
    <w:rsid w:val="66DB38F2"/>
    <w:rsid w:val="672B6F23"/>
    <w:rsid w:val="67B85E50"/>
    <w:rsid w:val="68416A59"/>
    <w:rsid w:val="68451C1D"/>
    <w:rsid w:val="68697734"/>
    <w:rsid w:val="686A6EA4"/>
    <w:rsid w:val="68B012E4"/>
    <w:rsid w:val="690D53D2"/>
    <w:rsid w:val="691C3D17"/>
    <w:rsid w:val="69271E48"/>
    <w:rsid w:val="69C37D41"/>
    <w:rsid w:val="6A590036"/>
    <w:rsid w:val="6A7D2BC0"/>
    <w:rsid w:val="6AB029C7"/>
    <w:rsid w:val="6AE02D09"/>
    <w:rsid w:val="6AF81A6A"/>
    <w:rsid w:val="6B3843BA"/>
    <w:rsid w:val="6B455EEB"/>
    <w:rsid w:val="6B4B3B3E"/>
    <w:rsid w:val="6B5E005A"/>
    <w:rsid w:val="6B5E448F"/>
    <w:rsid w:val="6BAD029E"/>
    <w:rsid w:val="6BAF08A1"/>
    <w:rsid w:val="6BD67A8B"/>
    <w:rsid w:val="6BD94AE0"/>
    <w:rsid w:val="6C927146"/>
    <w:rsid w:val="6CC573B3"/>
    <w:rsid w:val="6CE56C8B"/>
    <w:rsid w:val="6CEC227C"/>
    <w:rsid w:val="6D535020"/>
    <w:rsid w:val="6D93081D"/>
    <w:rsid w:val="6DE80CB2"/>
    <w:rsid w:val="6DF226C8"/>
    <w:rsid w:val="6DF668BE"/>
    <w:rsid w:val="6DFE7B7D"/>
    <w:rsid w:val="6E0E7F14"/>
    <w:rsid w:val="6E480A8A"/>
    <w:rsid w:val="6E634FD4"/>
    <w:rsid w:val="6E69121A"/>
    <w:rsid w:val="6E716BA6"/>
    <w:rsid w:val="6EB60A9A"/>
    <w:rsid w:val="6EE227A5"/>
    <w:rsid w:val="6EE935DA"/>
    <w:rsid w:val="6F190799"/>
    <w:rsid w:val="6F86465A"/>
    <w:rsid w:val="6FE1121A"/>
    <w:rsid w:val="6FED1105"/>
    <w:rsid w:val="6FFB5D08"/>
    <w:rsid w:val="70116E59"/>
    <w:rsid w:val="701414A3"/>
    <w:rsid w:val="70167A4C"/>
    <w:rsid w:val="70520885"/>
    <w:rsid w:val="706B3BCB"/>
    <w:rsid w:val="708072D0"/>
    <w:rsid w:val="708F58EE"/>
    <w:rsid w:val="7097643E"/>
    <w:rsid w:val="709D11D3"/>
    <w:rsid w:val="70AB2614"/>
    <w:rsid w:val="70BB3657"/>
    <w:rsid w:val="70E44EC7"/>
    <w:rsid w:val="710D17E0"/>
    <w:rsid w:val="712B1E27"/>
    <w:rsid w:val="71555F3F"/>
    <w:rsid w:val="71646324"/>
    <w:rsid w:val="716C20D2"/>
    <w:rsid w:val="71AF0BFB"/>
    <w:rsid w:val="71C26C48"/>
    <w:rsid w:val="71F93933"/>
    <w:rsid w:val="72693AB2"/>
    <w:rsid w:val="728E4BF3"/>
    <w:rsid w:val="72BB57EC"/>
    <w:rsid w:val="72CD7151"/>
    <w:rsid w:val="7306689C"/>
    <w:rsid w:val="7312085A"/>
    <w:rsid w:val="732775D0"/>
    <w:rsid w:val="73351265"/>
    <w:rsid w:val="734B4B0A"/>
    <w:rsid w:val="736837ED"/>
    <w:rsid w:val="737A29E4"/>
    <w:rsid w:val="739567E8"/>
    <w:rsid w:val="739835A2"/>
    <w:rsid w:val="73CC3084"/>
    <w:rsid w:val="74123294"/>
    <w:rsid w:val="74140006"/>
    <w:rsid w:val="74154833"/>
    <w:rsid w:val="7440127C"/>
    <w:rsid w:val="74902E62"/>
    <w:rsid w:val="74B84557"/>
    <w:rsid w:val="74E92CC0"/>
    <w:rsid w:val="74FA4968"/>
    <w:rsid w:val="74FD09D2"/>
    <w:rsid w:val="75132787"/>
    <w:rsid w:val="75853F55"/>
    <w:rsid w:val="75A27694"/>
    <w:rsid w:val="75B17814"/>
    <w:rsid w:val="75BF2838"/>
    <w:rsid w:val="75CA1294"/>
    <w:rsid w:val="75D81F03"/>
    <w:rsid w:val="75FC7055"/>
    <w:rsid w:val="760865B3"/>
    <w:rsid w:val="762308AF"/>
    <w:rsid w:val="765C0E6B"/>
    <w:rsid w:val="76930337"/>
    <w:rsid w:val="76AE2A5A"/>
    <w:rsid w:val="76BA082F"/>
    <w:rsid w:val="76F229FD"/>
    <w:rsid w:val="77105154"/>
    <w:rsid w:val="774D258B"/>
    <w:rsid w:val="77530864"/>
    <w:rsid w:val="77C96CA5"/>
    <w:rsid w:val="78017A25"/>
    <w:rsid w:val="78166ECF"/>
    <w:rsid w:val="785370DF"/>
    <w:rsid w:val="78B577B2"/>
    <w:rsid w:val="78D13422"/>
    <w:rsid w:val="791470D4"/>
    <w:rsid w:val="79A01856"/>
    <w:rsid w:val="79B314D2"/>
    <w:rsid w:val="79D73663"/>
    <w:rsid w:val="79EA11EF"/>
    <w:rsid w:val="79EA3851"/>
    <w:rsid w:val="7A43399A"/>
    <w:rsid w:val="7A5D75A4"/>
    <w:rsid w:val="7A850136"/>
    <w:rsid w:val="7A956C29"/>
    <w:rsid w:val="7A972540"/>
    <w:rsid w:val="7ACD614F"/>
    <w:rsid w:val="7B0624F9"/>
    <w:rsid w:val="7B2E70D8"/>
    <w:rsid w:val="7B4550D2"/>
    <w:rsid w:val="7B7C0F53"/>
    <w:rsid w:val="7B8D77E6"/>
    <w:rsid w:val="7BA64106"/>
    <w:rsid w:val="7BCE02B0"/>
    <w:rsid w:val="7C140EBA"/>
    <w:rsid w:val="7C8055C2"/>
    <w:rsid w:val="7CD42728"/>
    <w:rsid w:val="7D0F7110"/>
    <w:rsid w:val="7D2737F9"/>
    <w:rsid w:val="7D2F7C1E"/>
    <w:rsid w:val="7D5A74B1"/>
    <w:rsid w:val="7D5C30E1"/>
    <w:rsid w:val="7D85440F"/>
    <w:rsid w:val="7DA31A80"/>
    <w:rsid w:val="7DAC15ED"/>
    <w:rsid w:val="7DC46540"/>
    <w:rsid w:val="7DD207F4"/>
    <w:rsid w:val="7DF051D9"/>
    <w:rsid w:val="7DF93D72"/>
    <w:rsid w:val="7E3063BE"/>
    <w:rsid w:val="7E3C6A12"/>
    <w:rsid w:val="7E701D7C"/>
    <w:rsid w:val="7E824D9E"/>
    <w:rsid w:val="7E892509"/>
    <w:rsid w:val="7E9C2AFD"/>
    <w:rsid w:val="7EEA4685"/>
    <w:rsid w:val="7F9C458A"/>
    <w:rsid w:val="7FA405B5"/>
    <w:rsid w:val="7FB01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142</Pages>
  <Words>20546</Words>
  <Characters>22011</Characters>
  <Lines>0</Lines>
  <Paragraphs>0</Paragraphs>
  <TotalTime>63</TotalTime>
  <ScaleCrop>false</ScaleCrop>
  <LinksUpToDate>false</LinksUpToDate>
  <CharactersWithSpaces>22732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2020-09-10T01:38:00Z</dcterms:created>
  <dc:creator>Administrator</dc:creator>
  <cp:lastModifiedBy>太平洋</cp:lastModifiedBy>
  <dcterms:modified xsi:type="dcterms:W3CDTF">2022-12-13T09:46:04Z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8E7B4887C0DA480BAF6F4AEEF15F44A5</vt:lpwstr>
  </property>
</Properties>
</file>