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1"/>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对建设单位未依法提交建设项目环境影响评价文件或者环境影响评价文件未经批准，擅自开工建设的处罚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《中华人民共和国环境保护法》、《中华人民共和国环境影响评价法》</w:t>
      </w:r>
      <w:r>
        <w:rPr>
          <w:rFonts w:hint="eastAsia" w:ascii="黑体" w:hAnsi="黑体" w:eastAsia="黑体" w:cs="黑体"/>
          <w:sz w:val="32"/>
          <w:szCs w:val="32"/>
          <w:lang w:eastAsia="zh-CN"/>
        </w:rPr>
        <w:t>、《中华人民共和国放射性污染防治法》、《畜禽规模养殖污染防治条例》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r>
        <mc:AlternateContent>
          <mc:Choice Requires="wps">
            <w:drawing>
              <wp:anchor distT="0" distB="0" distL="114300" distR="114300" simplePos="0" relativeHeight="25167462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 name="矩形标注 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67462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FM7PTYAAAA&#10;CQEAAA8AAAAAAAAAAQAgAAAAIgAAAGRycy9kb3ducmV2LnhtbFBLAQIUABQAAAAIAIdO4kBgpODo&#10;VgIAAKQEAAAOAAAAAAAAAAEAIAAAACcBAABkcnMvZTJvRG9jLnhtbFBLBQYAAAAABgAGAFkBAADv&#10;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 name="文本框 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66745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payzbZAAAACAEAAA8AAAAAAAAAAQAgAAAAIgAAAGRycy9kb3ducmV2LnhtbFBLAQIU&#10;ABQAAAAIAIdO4kDVHHgEKwIAAGoEAAAOAAAAAAAAAAEAIAAAACgBAABkcnMvZTJvRG9jLnhtbFBL&#10;BQYAAAAABgAGAFkBAADF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65926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 name="直接箭头连接符 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65926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N+7GgYCAADx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3XFZ5xZ&#10;MHTht+9uvr/9eHv95duHmx9f3yf78yc2S1L1HkvKWNrLsN+hvwyJ97YJJv2JEdtmeXcHeeU2MkHO&#10;k8dUQ5B/evZkcpq1L46ZPmB8Jp1hyag4xgCq7eLSWUu36MIk6wub5xipNiX+SkhltWV9xc9m01QB&#10;aCobmgYyjSdmaNuci06r+kJpnTIwtOulDmwDaTLylxgS7h9hqcgKsBvi8tEwM52E+qmtWdx50szS&#10;U+GpBSNrzrSkl5UsAoQygtLHyBgU2Fb/I5rKa0tdJKEHaZO1dvUuK579NAm5z/3UplH7fZ+zjy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g0/P2AAAAAgBAAAPAAAAAAAAAAEAIAAAACIAAABk&#10;cnMvZG93bnJldi54bWxQSwECFAAUAAAACACHTuJAZN+7GgYCAADxAwAADgAAAAAAAAABACAAAAAn&#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6643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 name="矩形 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66643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0c4iPQECAAAp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ImKLimxzGDDf3/7&#10;8evnd7JM2nQeSgy587dh9ADNRLSvg0l/pED6rOfprKfsI+G4OVuuVlerBSUcz97N379dLBJo8XDb&#10;B4gfpTMkGRUN2K8sIzt+gjiE/g1JycBpJXZK6+yEZn+jAzky7O0ufyP6kzBtSVfR1WKe6mA4sDUO&#10;CprGI2mwTc735AY8Bp7m73/AqbAtg3YoICOkMFYaFWXIViuZ+GAFiSePwlp8TzQVY6SgREt8fsnK&#10;kZEpfUkkaqctSpgaM7QiWbHf9wiTzL0TJ+zowQfVtCjpLJeeTnCCsvbjtKcRfexn0IcXv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nxWsdgAAAAJAQAADwAAAAAAAAABACAAAAAiAAAAZHJzL2Rv&#10;d25yZXYueG1sUEsBAhQAFAAAAAgAh07iQNHOIj0BAgAAKQQAAA4AAAAAAAAAAQAgAAAAJwEAAGRy&#10;cy9lMm9Eb2MueG1sUEsFBgAAAAAGAAYAWQEAAJo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66233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 name="直接箭头连接符 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66233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yYmSwDAgAA8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oEz&#10;C4Yu/Pbd9fe3H2+/fvn24frHzftkf/7EJkmq3mNJGUu7Docd+nVIvHdNMOlPjNguy7s/yit3kQly&#10;nj2ecSbIP51Nx+ezBFicMn3A+Ew6w5JRcYwBVNvFpbOWbtGFSdYXts8xDom/ElJZbVlf8fPZNFUA&#10;msqGpoFM44kZ2jbnotOqvlRapwwM7WapA9tCmoz8HRr6IywVWQF2Q1w+SmFQdhLqp7Zmce9JM0tP&#10;hacWjKw505JeVrJyZASlT5ExKLCt/kc06aEtyZKEHqRN1sbV+6x49tMkZOEOU5tG7fd9zj691M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Jj2OdkAAAAJAQAADwAAAAAAAAABACAAAAAiAAAAZHJz&#10;L2Rvd25yZXYueG1sUEsBAhQAFAAAAAgAh07iQKyYmSwDAgAA8QMAAA4AAAAAAAAAAQAgAAAAKAEA&#10;AGRycy9lMm9Eb2MueG1sUEsFBgAAAAAGAAYAWQEAAJ0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66848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 name="文本框 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66848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R8B2AAAAAgBAAAPAAAAAAAAAAEAIAAAACIAAABkcnMvZG93bnJldi54bWxQSwECFAAUAAAA&#10;CACHTuJA0cBvoycCAABqBAAADgAAAAAAAAABACAAAAAnAQAAZHJzL2Uyb0RvYy54bWxQSwUGAAAA&#10;AAYABgBZAQAAw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6950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 name="矩形标注 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66950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F8xblWAgAAo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QXzF&#10;uVYCAACj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 name="直接箭头连接符 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66336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irrE1wAAAAgBAAAPAAAAAAAAAAEAIAAAACIAAABkcnMv&#10;ZG93bnJldi54bWxQSwECFAAUAAAACACHTuJA8/0S7gQCAADxAwAADgAAAAAAAAABACAAAAAmAQAA&#10;ZHJzL2Uyb0RvYy54bWxQSwUGAAAAAAYABgBZAQAAn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7564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 name="文本框 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67564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qqWyMpAgAAa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B7Q02QAAAAkBAAAPAAAAAAAAAAEAIAAAACIAAABkcnMvZG93bnJldi54bWxQSwECFAAU&#10;AAAACACHTuJAmqpbIykCAABqBAAADgAAAAAAAAABACAAAAAo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6438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0" name="直接箭头连接符 1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66438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jLInAEAgAA8w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oEk&#10;sWDoxm/fXX9/+/H265dvH65/3LxP9udPjM5JrN5jSTlLuw6HHfp1SMx3TTDpT5zYLgu8Pwosd5EJ&#10;cp49nnEmyD+dTcfnswRYnDJ9wPhMOsOSUXGMAVTbxaWzlu7RhUlWGLbPMQ6JvxJSWW1ZX/Hz2TRV&#10;AJrLhuaBTOOJG9o256LTqr5UWqcMDO1mqQPbQpqN/B0a+iMsFVkBdkNcPkphUHYS6qe2ZnHvSTRL&#10;j4WnFoysOdOS3laycmQEpU+RMSiwrf5HNOmhLcmShB6kTdbG1fusePbTLGThDnObhu33fc4+vdX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Z+f/ZAAAACQEAAA8AAAAAAAAAAQAgAAAAIgAAAGRy&#10;cy9kb3ducmV2LnhtbFBLAQIUABQAAAAIAIdO4kCoyyJwBAIAAPMDAAAOAAAAAAAAAAEAIAAAACg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76672" behindDoc="0" locked="0" layoutInCell="1" allowOverlap="1">
                <wp:simplePos x="0" y="0"/>
                <wp:positionH relativeFrom="column">
                  <wp:posOffset>1782445</wp:posOffset>
                </wp:positionH>
                <wp:positionV relativeFrom="paragraph">
                  <wp:posOffset>181610</wp:posOffset>
                </wp:positionV>
                <wp:extent cx="2014855" cy="542290"/>
                <wp:effectExtent l="18415" t="5080" r="24130" b="5080"/>
                <wp:wrapNone/>
                <wp:docPr id="11" name="流程图: 决策 11"/>
                <wp:cNvGraphicFramePr/>
                <a:graphic xmlns:a="http://schemas.openxmlformats.org/drawingml/2006/main">
                  <a:graphicData uri="http://schemas.microsoft.com/office/word/2010/wordprocessingShape">
                    <wps:wsp>
                      <wps:cNvSpPr/>
                      <wps:spPr>
                        <a:xfrm>
                          <a:off x="0" y="0"/>
                          <a:ext cx="2014855" cy="5422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42.7pt;width:158.65pt;z-index:251676672;mso-width-relative:page;mso-height-relative:page;" fillcolor="#FFFFFF" filled="t" stroked="t" coordsize="21600,21600" o:gfxdata="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CB13NkA&#10;AAAKAQAADwAAAAAAAAABACAAAAAiAAAAZHJzL2Rvd25yZXYueG1sUEsBAhQAFAAAAAgAh07iQL5w&#10;9XUeAgAAQwQAAA4AAAAAAAAAAQAgAAAAKAEAAGRycy9lMm9Eb2MueG1sUEsFBgAAAAAGAAYAWQEA&#10;ALg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2" name="矩形标注 1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67872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GP9yOJV&#10;AgAApQ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6540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3" name="直接箭头连接符 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66540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kYOz+gUCAADz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Zom4Ywz&#10;C4Zu/Pbtzfc3H26/fP72/ubH13fJ/vSR0TmJ1XssKWdp1+GwQ78OifmuCSb9iRPbZYH3R4HlLjJB&#10;zvOzGWeC/NPZdHwxS4DFKdMHjE+lMywZFccYQLVdXDpr6R5dmGSFYfsM45D4KyGV1Zb1Fb+YTVMF&#10;oLlsaB7INJ64oW1zLjqt6iuldcrA0G6WOrAtpNnI36GhP8JSkRVgN8TloxQGZSehfmJrFveeRLP0&#10;WHhqwciaMy3pbSUrR0ZQ+hQZgwLb6n9Ekx7akixJ6EHaZG1cvc+KZz/NQhbuMLdp2H7f5+zTW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CRg7P6BQIAAPM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769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4" name="文本框 1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67769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jm+ZNg4CAAA4BAAADgAAAGRycy9lMm9Eb2MueG1srVNL&#10;jhMxEN0jcQfLe9KdM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COb5k2DgIAADg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5" name="直接箭头连接符 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66028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ohXgNAYCAADz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ohXgNAYCAADz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7052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6" name="文本框 1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67052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AMbeQyCwIAADg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7" name="矩形标注 1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67155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rFUV11QC&#10;AACk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8" name="直接箭头连接符 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66131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IHuQoFAgAA8w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oHu&#10;3YKhG799d/397cfbr1++fbj+cfM+2Z8/MTonsXqPJeUs7TocdujXITHfNcGkP3Fiuyzw/iiw3EUm&#10;yHn2eMaZIP90Nh2fzxJgccr0AeMz6QxLRsUxBlBtF5fOWrpHFyZZYdg+xzgk/kpIZbVlfcXPZ9NU&#10;AWguG5oHMo0nbmjbnItOq/pSaZ0yMLSbpQ5sC2k28ndo6I+wVGQF2A1x+SiFQdlJqJ/amsW9J9Es&#10;PRaeWjCy5kxLelvJypERlD5FxqDAtvof0aSHtiRLEnqQNlkbV++z4tlPs5CFO8xtGrbf9zn79FY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kge5Cg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9" name="文本框 1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67257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XCMT0JAgAAOA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EXCMT0JAgAAOA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7974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0" name="直接箭头连接符 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67974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jSrS8FAgAA8w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64lOSxIKh&#10;G799d/397cfbr1++fbj+cfM+2Z8/MTonsXqPJeUs7TocdujXITHfNcGkP3Fiuyzw/iiw3EUmyHn2&#10;eMaZIP90Nh2fzxJgccr0AeMz6QxLRsUxBlBtF5fOWrpHFyZZYdg+xzgk/kpIZbVlfcXPZ9NUAWgu&#10;G5oHMo0nbmjbnItOq/pSaZ0yMLSbpQ5sC2k28ndo6I+wVGQF2A1x+SiFQdlJqJ/amsW9J9EsPRae&#10;WjCy5kxLelvJypERlD5FxqDAtvof0aSHtiRLEnqQNlkbV++z4tlPs5CFO8xtGrbf9zn79FY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6NKtLwUCAADz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360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1" name="圆角矩形 2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67360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l4H&#10;otgAAAAJAQAADwAAAAAAAAABACAAAAAiAAAAZHJzL2Rvd25yZXYueG1sUEsBAhQAFAAAAAgAh07i&#10;QE8DBuEiAgAAWAQAAA4AAAAAAAAAAQAgAAAAJwEAAGRycy9lMm9Eb2MueG1sUEsFBgAAAAAGAAYA&#10;WQEAALs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对建设项目需要配套建设的环境保护设施未建成、未经验收或者经验收不合格，主体工程正式投入生产或者使用的处罚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放射性污染防治法》、《中华人民共和国水污染防治法》、《中华人民共和国大气污染防治法》、《中华人民共和国环境噪声污染防治法》、《建设项目环境保护管理条例》、《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r>
        <mc:AlternateContent>
          <mc:Choice Requires="wps">
            <w:drawing>
              <wp:anchor distT="0" distB="0" distL="114300" distR="114300" simplePos="0" relativeHeight="25169612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2" name="矩形标注 2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69612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J+1&#10;4UhYAgAApg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3" name="文本框 2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68896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BzK1hUsAgAAbA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HMrWFSwCAABs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68076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4" name="直接箭头连接符 2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68076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0b8MQgCAADz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zRvwxCAIAAPM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8793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5" name="矩形 2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68793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JI0JJcEAgAAKw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68384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6" name="直接箭头连接符 2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68384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tE/uEFAgAA8w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tM5&#10;ZxYM3fjtu+vvbz/efv3y7cP1j5v3yf78idE5idV7LClnZS/DYYf+MiTmuyaY9CdObJcF3h8FlrvI&#10;BDnnj2ecCfJPZ9Px2SwBFqdMHzA+k86wZFQcYwDVdnHlrKV7dGGSFYbtc4xD4q+EVFZb1lf8bDZN&#10;FYDmsqF5INN44oa2zbnotKovlNYpA0O7WenAtpBmI3+Hhv4IS0XWgN0Ql49SGJSdhPqprVncexLN&#10;0mPhqQUja860pLeVrBwZQelTZAwKbKv/EU16aEuyJKEHaZO1cfU+K579NAtZuMPcpmH7fZ+zT2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20T+4QUCAADz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68998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7" name="文本框 2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68998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03OPCkCAABsBAAADgAAAGRycy9lMm9Eb2MueG1srVTN&#10;jtMwEL4j8Q6W7zRpaLt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TTc48KQIAAGw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8" name="矩形标注 2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69100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4d8N&#10;n1YCAACl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9" name="直接箭头连接符 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68486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FJrksBQIAAPM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Tc84s&#10;GLrx23fX399+vP365duH6x8375P9+ROjcxKr91hSztKuw2GHfh0S810TTPoTJ7bLAu+PAstdZIKc&#10;Z49nnAnyT2fT8fksARanTB8wPpPOsGRUHGMA1XZx6ayle3RhkhWG7XOMQ+KvhFRWW9ZX/Hw2TRWA&#10;5rKheSDTeOKGts256LSqL5XWKQNDu1nqwLaQZiN/h4b+CEtFVoDdEJePUhiUnYT6qa1Z3HsSzdJj&#10;4akFI2vOtKS3lawcGUHpU2QMCmyr/xFNemhLsiShB2mTtXH1Piue/TQLWbjD3KZh+32fs09vdf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MUmuSwFAgAA8w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9715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0" name="文本框 3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69715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B2Oqc0rAgAAbA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AdjqnN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1" name="直接箭头连接符 3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68588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ADgiNUFAgAA8w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cT&#10;ziwYuvHbtzff33y4/fL52/ubH1/fJfvTR0bnJFbvsaScpV2Hww79OiTmuyaY9CdObJcF3h8FlrvI&#10;BDnPz2acCfJPZ9PxxSwBFqdMHzA+lc6wZFQcYwDVdnHprKV7dGGSFYbtM4xD4q+EVFZb1lf8YjZN&#10;FYDmsqF5INN44oa2zbnotKqvlNYpA0O7WerAtpBmI3+Hhv4IS0VWgN0Ql49SGJSdhPqJrVncexLN&#10;0mPhqQUja860pLeVrBwZQelTZAwKbKv/EU16aEuyJKEHaZO1cfU+K579NAtZuMPcpmH7fZ+zT2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AOCI1QUCAADz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9817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2" name="流程图: 决策 3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69817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DtD0KAc&#10;AgAAQw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0022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3" name="矩形标注 3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0022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zzu7WlUCAACl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M87u1pV&#10;AgAApQ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8691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4" name="直接箭头连接符 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68691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Cj5KkQYCAADzAwAADgAAAGRycy9lMm9Eb2MueG1srVPN&#10;bhMxEL4j8Q6W72STlFR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zzm&#10;zIKhG799d/P97cfb6y/fPtz8+Po+2Z8/MTonsXqPJeUs7WXY79BfhsR82wST/sSJbbPAu4PAchuZ&#10;IOfpyYwzQf7pbDo+myXA4pjpA8Zn0hmWjIpjDKDaLi6dtXSPLkyywrB5jnFI/JWQymrL+oqfzaap&#10;AtBcNjQPZBpP3NC2ORedVvWF0jplYGjXSx3YBtJs5G/f0B9hqcgKsBvi8lEKg7KTUD+1NYs7T6JZ&#10;eiw8tWBkzZmW9LaSlSMjKH2MjEGBbfU/okkPbUmWJPQgbbLWrt5lxbOfZiELt5/bNGy/73P28a0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Cj5KkQYCAADz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920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5" name="文本框 3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69920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PAv8Ug8CAAA4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8179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6" name="直接箭头连接符 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68179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AkTlRiBQIAAPM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9203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7" name="文本框 3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69203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vgmBVgwCAAA4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8" name="矩形标注 3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69305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d5rsdUwIA&#10;AKQ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68281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9" name="直接箭头连接符 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68281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osE68FAgAA8w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cX&#10;nFkwdOO3b2++v/lw++Xzt/c3P76+S/anj4zOSazeY0k5S7sOhx36dUjMd00w6U+c2C4LvD8KLHeR&#10;CXKen804E+Sfzqbji1kCLE6ZPmB8Kp1hyag4xgCq7eLSWUv36MIkKwzbZxiHxF8Jqay2rK/4xWya&#10;KgDNZUPzQKbxxA1tm3PRaVVfKa1TBoZ2s9SBbSHNRv4ODf0RloqsALshLh+lMCg7CfUTW7O49ySa&#10;pcfCUwtG1pxpSW8rWTkygtKnyBgU2Fb/I5r00JZkSUIP0iZr4+p9Vjz7aRaycIe5TcP2+z5nn97q&#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OiwTrw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408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0" name="文本框 4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69408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vz1wKAgAAOA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f789cCgIAADg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0124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1" name="直接箭头连接符 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0124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YPOkFAgAA8wMAAA4AAABkcnMvZTJvRG9jLnhtbK1TzY7T&#10;MBC+I/EOlu80baEr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NGEMwuG&#10;bvzm7fX3Nx9uvnz+9v76x9d3yf70kdE5idV7LClnadfhsEO/Don5rgkm/YkT22WB90eB5S4yQc6z&#10;hzPOBPmns+n4fJYAi1OmDxifSmdYMiqOMYBqu7h01tI9ujDJCsP2GcYh8VdCKqst6yt+PpumCkBz&#10;2dA8kGk8cUPb5lx0WtWXSuuUgaHdLHVgW0izkb9DQ3+EpSIrwG6Iy0cpDMpOQv3E1izuPYlm6bHw&#10;1IKRNWda0ttKVo6MoPQpMgYFttX/iCY9tCVZktCDtMnauHqfFc9+moUs3GFu07D9vs/Zp7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f9g86QUCAADz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510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2" name="圆角矩形 4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69510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uZp2fiQCAABY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对拒绝环境保护行政主管部门现场检查或者在被检查时弄虚作假等行为的处罚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中华人民共和国固体废物污染环境防治法》、《中华人民共和国放射性污染防治法》、《中华人民共和国环境噪声污染防治法》、《中华人民共和国土壤污染防治法》、《环境监测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r>
        <mc:AlternateContent>
          <mc:Choice Requires="wps">
            <w:drawing>
              <wp:anchor distT="0" distB="0" distL="114300" distR="114300" simplePos="0" relativeHeight="25171763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3" name="矩形标注 4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1763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Aau&#10;/aZYAgAApg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4" name="文本框 4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1046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zAb3bCwCAABs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0227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5" name="直接箭头连接符 4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0227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Ext9wcCAADz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CRMbfcHAgAA8w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0944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6" name="矩形 4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0944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aWY++wICAAArBAAADgAAAGRycy9lMm9Eb2MueG1srVPN&#10;jtMwEL4j8Q6W7zRt2Z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pSYpnBjv/5&#10;/vP3rx8EN1CdzkOJQXf+NoweoJmo9nUw6Y8kSJ8VPZ0VlX0kHDdny9XqerWghOPZ1fzd28UigRb3&#10;t32A+FE6Q5JR0YAdy0Ky4yeIQ+i/kJQMnFZip7TOTmj273UgR4bd3eVvRH8Upi3pKrpazFMdDEe2&#10;xlFB03ikDbbJ+R7dgIfA0/w9B5wK2zJohwIyQgpjpVFRhmy1kokPVpB48qisxRdFUzFGCkq0xAeY&#10;rBwZmdKXRKJ22qKEqTFDK5IV+32PMMncO3HCnh58UE2Lks5y6ekEZyhrP857GtKHfga9f+O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pZj77AgIAACs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0534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7" name="直接箭头连接符 4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0534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ExObycGAgAA8w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e&#10;c2bB0I3fvLv+/vbjzZerbx+uf3x9n+zPnxidk1i9x5JylvYi7HfoL0Jivm2CSX/ixLZZ4N1BYLmN&#10;TJDz5OGMM0H+6Ww6Pp0lwOKY6QPGZ9IZloyKYwyg2i4unbV0jy5MssKweY5xSPyVkMpqy/qKn86m&#10;qQLQXDY0D2QaT9zQtjkXnVb1udI6ZWBo10sd2AbSbORv39AfYanICrAb4vJRCoOyk1A/tTWLO0+i&#10;WXosPLVgZM2ZlvS2kpUjIyh9jIxBgW31P6JJD21JliT0IG2y1q7eZcWzn2YhC7ef2zRsv+9z9vGt&#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ExObycGAgAA8w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1148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8" name="文本框 4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1148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Kg59Q0oAgAAbA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1251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9" name="矩形标注 4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1251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Nqd41UAgAApQ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ONqd41U&#10;AgAApQ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0" name="直接箭头连接符 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0636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X6hkTBQIAAPM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IzksSC&#10;oRu/fXf9/e3H269fvn24/nHzPtmfPzE6J7F6jyXlLO06HHbo1yEx3zXBpD9xYrss8P4osNxFJsh5&#10;9njGmSD/dDYdn88SYHHK9AHjM+kMS0bFMQZQbReXzlq6RxcmWWHYPsc4JP5KSGW1ZX3Fz2fTVAFo&#10;LhuaBzKNJ25o25yLTqv6UmmdMjC0m6UObAtpNvJ3aOiPsFRkBdgNcfkohUHZSaif2prFvSfRLD0W&#10;nlowsuZMS3pbycqREZQ+RcagwLb6H9Gkh7YkSxJ6kDZZG1fvs+LZT7OQhTvMbRq23/c5+/RW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JfqGRMFAgAA8w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1865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1" name="文本框 5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1865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LxX/QrAgAAbA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C8V/0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0739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2" name="直接箭头连接符 5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0739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maB+AFAgAA8w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Mp&#10;ZxYM3fjtu+vvbz/efv3y7cP1j5v3yf78idE5idV7LClnadfhsEO/Don5rgkm/YkT22WB90eB5S4y&#10;Qc6zxzPOBPmns+n4fJYAi1OmDxifSWdYMiqOMYBqu7h01tI9ujDJCsP2OcYh8VdCKqst6yt+Ppum&#10;CkBz2dA8kGk8cUPb5lx0WtWXSuuUgaHdLHVgW0izkb9DQ3+EpSIrwG6Iy0cpDMpOQv3U1izuPYlm&#10;6bHw1IKRNWda0ttKVo6MoPQpMgYFttX/iCY9tCVZktCDtMnauHqfFc9+moUs3GFu07D9vs/Zp7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uZoH4AUCAADz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1968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3" name="流程图: 决策 5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1968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MTJyDIc&#10;AgAAQw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2172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4" name="矩形标注 5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2172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IdhSlgCAACl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RLM09gA&#10;AAAIAQAADwAAAAAAAAABACAAAAAiAAAAZHJzL2Rvd25yZXYueG1sUEsBAhQAFAAAAAgAh07iQBSH&#10;YUpYAgAApQQAAA4AAAAAAAAAAQAgAAAAJwEAAGRycy9lMm9Eb2MueG1sUEsFBgAAAAAGAAYAWQEA&#10;APE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0841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5" name="直接箭头连接符 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0841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&#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nTTbVwYCAADz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2070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6" name="文本框 5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2070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OqmU/4NAgAAOA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0329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7" name="直接箭头连接符 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0329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s0TFpAUCAADzAwAADgAAAGRycy9lMm9Eb2MueG1s&#10;rVPNjtMwEL4j8Q6W7zRtURc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d8&#10;9ogzC4Zu/Obt9fc3H26+fP72/vrH13fJ/vSR0TmJ1XssKWdp1+GwQ78OifmuCSb9iRPbZYH3R4Hl&#10;LjJBzrOHM84E+aez6fh8lgCLU6YPGJ9KZ1gyKo4xgGq7uHTW0j26MMkKw/YZxiHxV0Iqqy3rK34+&#10;m6YKQHPZ0DyQaTxxQ9vmXHRa1ZdK65SBod0sdWBbSLORv0NDf4SlIivAbojLRykMyk5C/cTWLO49&#10;iWbpsfDUgpE1Z1rS20pWjoyg9CkyBgW21f+IJj20JVmS0IO0ydq4ep8Vz36ahSzcYW7TsP2+z9mn&#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CzRMWkBQIAAPM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1353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8" name="文本框 5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1353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BZy0eGCwIAADg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1456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9" name="矩形标注 5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1456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EtOfQUwIA&#10;AKQ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0432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0" name="直接箭头连接符 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0432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fzlkwFAgAA8w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nOS&#10;xIKhG799d/397cfbr1++fbj+cfM+2Z8/MTonsXqPJeWs7GU47NBfhsR81wST/sSJ7bLA+6PAcheZ&#10;IOf88YwzQf7pbDo+myXA4pTpA8Zn0hmWjIpjDKDaLq6ctXSPLkyywrB9jnFI/JWQymrL+oqfzaap&#10;AtBcNjQPZBpP3NC2ORedVvWF0jplYGg3Kx3YFtJs5O/Q0B9hqcgasBvi8lEKg7KTUD+1NYt7T6JZ&#10;eiw8tWBkzZmW9LaSlSMjKH2KjEGBbfU/okkPbUmWJPQgbbI2rt5nxbOfZiELd5jbNGy/73P26a0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1/OWTA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1558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1" name="文本框 6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1558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G2LqjgJAgAAOA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2275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2" name="直接箭头连接符 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2275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mDiL8FAgAA8w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vMpZxYM&#10;3fjtu+vvbz/efv3y7cP1j5v3yf78idE5idV7LClnZS/DYYf+MiTmuyaY9CdObJcF3h8FlrvIBDnn&#10;j2ecCfJPZ9Px2SwBFqdMHzA+k86wZFQcYwDVdnHlrKV7dGGSFYbtc4xD4q+EVFZb1lf8bDZNFYDm&#10;sqF5INN44oa2zbnotKovlNYpA0O7WenAtpBmI3+Hhv4IS0XWgN0Ql49SGJSdhPqprVncexLN0mPh&#10;qQUja860pLeVrBwZQelTZAwKbKv/EU16aEuyJKEHaZO1cfU+K579NAtZuMPcpmH7fZ+zT29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YOIvwUCAADz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1660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3" name="圆角矩形 6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1660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DU74m9IwIAAFg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对拒报或者谎报污染物排放申报登记事项的处罚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《中华人民共和国固体废物污染环境防治法》、《中华人民共和国环境噪声污染防治法》、《新化学物质环境管理办法》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73913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4" name="矩形标注 6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3913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evgo&#10;hlcCAACm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5" name="文本框 6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3196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bwh7AywCAABs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2377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6" name="直接箭头连接符 6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2377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iF9mhCAIAAPM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3094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7" name="矩形 6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3094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1XnaQICAAArBAAADgAAAGRycy9lMm9Eb2MueG1srVPN&#10;jtMwEL4j8Q6W7zRtod1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XV5RYpnBjv/5&#10;/vP3rx8EN1CdzkOJQXf+NoweoJmo9nUw6Y8kSJ8VPZ0VlX0kHDdny9XqerWghOPZu/nV28UigRb3&#10;t32A+FE6Q5JR0YAdy0Ky4yeIQ+i/kJQMnFZip7TOTmj273UgR4bd3eVvRH8Upi3pKrpazFMdDEe2&#10;xlFB03ikDbbJ+R7dgIfA0/w9B5wK2zJohwIyQgpjpVFRhmy1kokPVpB48qisxRdFUzFGCkq0xAeY&#10;rBwZmdKXRKJ22qKEqTFDK5IV+32PMMncO3HCnh58UE2Lks5y6ekEZyhrP857GtKHfga9f+O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D/VedpAgIAACs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2684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8" name="直接箭头连接符 6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2684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O0/DTYFAgAA8w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nO6&#10;dwuGbvz23fX3tx9vv3759uH6x837ZH/+xOicxOo9lpSzspfhsEN/GRLzXRNM+hMntssC748Cy11k&#10;gpzzxzPOBPmns+n4bJYAi1OmDxifSWdYMiqOMYBqu7hy1tI9ujDJCsP2OcYh8VdCKqst6yt+Npum&#10;CkBz2dA8kGk8cUPb5lx0WtUXSuuUgaHdrHRgW0izkb9DQ3+EpSJrwG6Iy0cpDMpOQv3U1izuPYlm&#10;6bHw1IKRNWda0ttKVo6MoPQpMgYFttX/iCY9tCVZktCDtMnauHqfFc9+moUs3GFu07D9vs/Zp7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7T8NNgUCAADz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3299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9" name="文本框 6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3299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zd5YikCAABs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LN3liKQIAAGw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3401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0" name="矩形标注 7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3401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iRQfRUAgAApQ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FiRQfRU&#10;AgAApQ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1" name="直接箭头连接符 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2787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D/Bs7YFAgAA8w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4016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2" name="文本框 7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4016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FuTsRIrAgAAbA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bk7ES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2889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3" name="直接箭头连接符 7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2889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BGxrUUGAgAA8w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10;4cyCoRu/fXfz/e3H2+sv3z7c/Pj6PtmfPzE6J7F6jyXlLO1l2O/QX4bEfNsEk/7EiW2zwLuDwHIb&#10;mSDn6cmMM0H+6Ww6PpslwOKY6QPGZ9IZloyKYwyg2i4unbV0jy5MssKweY5xSPyVkMpqy/qKn82m&#10;qQLQXDY0D2QaT9zQtjkXnVb1hdI6ZWBo10sd2AbSbORv39AfYanICrAb4vJRCoOyk1A/tTWLO0+i&#10;WXosPLVgZM2ZlvS2kpUjIyh9jIxBgW31P6JJD21JliT0IG2y1q7eZcWzn2YhC7ef2zRsv+9z9vGt&#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BGxrUUGAgAA8w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4118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4" name="流程图: 决策 7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4118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MZEx&#10;HQIAAEM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4323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5" name="矩形标注 7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4323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uEES8lUCAACl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LhBEvJV&#10;AgAApQ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2992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6" name="直接箭头连接符 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2992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Abb28BBQIAAPM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4220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7" name="文本框 7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4220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BYwjaaDgIAADg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2480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8" name="直接箭头连接符 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2480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EjWntQUCAADzAwAADgAAAGRycy9lMm9Eb2MueG1s&#10;rVPNjtMwEL4j8Q6W7zRtURc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ASNae1BQIAAPM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3504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9" name="文本框 7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3504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668i4gwCAAA4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3606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0" name="矩形标注 8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3606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SEB7PlICAACk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xDsAtgAAAAJAQAA&#10;DwAAAAAAAAABACAAAAAiAAAAZHJzL2Rvd25yZXYueG1sUEsBAhQAFAAAAAgAh07iQEhAez5SAgAA&#10;pAQAAA4AAAAAAAAAAQAgAAAAJwEAAGRycy9lMm9Eb2MueG1sUEsFBgAAAAAGAAYAWQEAAOsFAAAA&#10;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2582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1" name="直接箭头连接符 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2582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67cUwFAgAA8w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J&#10;ZxYM3fjt25vvbz7cfvn87f3Nj6/vkv3pI6NzEqv3WFLO0q7DYYd+HRLzXRNM+hMntssC748Cy11k&#10;gpxnj2ecCfJPZ9PxxSwBFqdMHzA+lc6wZFQcYwDVdnHprKV7dGGSFYbtM4xD4q+EVFZb1lf8YjZN&#10;FYDmsqF5INN44oa2zbnotKqvlNYpA0O7WerAtpBmI3+Hhv4IS0VWgN0Ql49SGJSdhPqJrVncexLN&#10;0mPhqQUja860pLeVrBwZQelTZAwKbKv/EU16aEuyJKEHaZO1cfU+K579NAtZuMPcpmH7fZ+zT2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PrtxTA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3708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2" name="文本框 8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3708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daDn1CgIAADg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4425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3" name="直接箭头连接符 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4425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DLb78GAgAA8w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3811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4" name="圆角矩形 8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3811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Ur+abIwIAAFg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对不正常使用污染物处理设施或未经环境保护主管部门批准拆除、闲置污染物处理设施的处罚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《中华人民共和国环境保护法》、《中华人民共和国水污染防治法》</w:t>
      </w:r>
      <w:r>
        <w:rPr>
          <w:rFonts w:hint="eastAsia" w:ascii="黑体" w:hAnsi="黑体" w:eastAsia="黑体" w:cs="黑体"/>
          <w:sz w:val="32"/>
          <w:szCs w:val="32"/>
          <w:lang w:eastAsia="zh-CN"/>
        </w:rPr>
        <w:t>、《中华人民共和国固体废物污染环境防治法》、中华人民共和国环境噪声污染防治法》、《山西省减少污染物排放条例》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r>
        <mc:AlternateContent>
          <mc:Choice Requires="wps">
            <w:drawing>
              <wp:anchor distT="0" distB="0" distL="114300" distR="114300" simplePos="0" relativeHeight="25176064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5" name="矩形标注 8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6064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2+y9C1cCAACm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2+y9&#10;C1cCAACm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6" name="文本框 8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5347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HL4Gx8tAgAAbA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4528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7" name="直接箭头连接符 8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4528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18+oQcCAADz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EtfPqEHAgAA8w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5244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8" name="矩形 8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5244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aJQhjAgIAACs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4835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9" name="直接箭头连接符 8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4835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R36jYFAgAA8w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L&#10;ziwYuvHbtzff33y4/fL52/ubH1/fJfvTR0bnJFbvsaScpV2Hww79OiTmuyaY9CdObJcF3h8FlrvI&#10;BDnPHs84E+Sfzqbji1kCLE6ZPmB8Kp1hyag4xgCq7eLSWUv36MIkKwzbZxiHxF8Jqay2rK/4xWya&#10;KgDNZUPzQKbxxA1tm3PRaVVfKa1TBoZ2s9SBbSHNRv4ODf0RloqsALshLh+lMCg7CfUTW7O49ySa&#10;pcfCUwtG1pxpSW8rWTkygtKnyBgU2Fb/I5r00JZkSUIP0iZr4+p9Vjz7aRaycIe5TcP2+z5nn97q&#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BHfqNgUCAADz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5449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0" name="文本框 9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5449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I//qicCAABs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R8B2AAAAAgBAAAPAAAAAAAAAAEAIAAAACIAAABkcnMvZG93bnJldi54bWxQSwECFAAUAAAA&#10;CACHTuJA+I//qicCAABsBAAADgAAAAAAAAABACAAAAAnAQAAZHJzL2Uyb0RvYy54bWxQSwUGAAAA&#10;AAYABgBZAQAAw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5552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1" name="矩形标注 9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5552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EfFWGlU&#10;AgAApQ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2" name="直接箭头连接符 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4937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4+UpFBAIAAPM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nU84s&#10;GLrx23fX399+vP365duH6x8375P9+ROjcxKr91hSztKuw2GHfh0S810TTPoTJ7bLAu+PAstdZIKc&#10;Z49nnAnyT2fT8fksARanTB8wPpPOsGRUHGMA1XZx6ayle3RhkhWG7XOMQ+KvhFRWW9YTidk0VQCa&#10;y4bmgUzjiRvaNuei06q+VFqnDAztZqkD20KajfwdGvojLBVZAXZDXD5KYVB2EuqntmZx70k0S4+F&#10;pxaMrDnTkt5WsnJkBKVPkTEosK3+RzTpoS3JkoQepE3WxtX7rHj20yxk4Q5zm4bt933OPr3V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irrE1wAAAAgBAAAPAAAAAAAAAAEAIAAAACIAAABkcnMv&#10;ZG93bnJldi54bWxQSwECFAAUAAAACACHTuJA+PlKRQQCAADzAwAADgAAAAAAAAABACAAAAAmAQAA&#10;ZHJzL2Uyb0RvYy54bWxQSwUGAAAAAAYABgBZAQAAn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6166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3" name="文本框 9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6166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wPs4crAgAAbA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D8D7OH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5040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4" name="直接箭头连接符 9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5040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tvGYsEAgAA8w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PwR&#10;ZxYM3fjN2+vvbz7cfPn87f31j6/vkv3pI6NzEqv3WFLO0q7DYYd+HRLzXRNM+hMntssC748Cy11k&#10;gpxnD2ecCfJPZ9Px+SwBFqdMHzA+lc6wZFQcYwDVdnHprKV7dGGSFYbtM4xD4q+EVFZb1hOJ2TRV&#10;AJrLhuaBTOOJG9o256LTqr5UWqcMDO1mqQPbQpqN/B0a+iMsFVkBdkNcPkphUHYS6ie2ZnHvSTRL&#10;j4WnFoysOdOS3laycmQEpU+RMSiwrf5HNOmhLcmShB6kTdbG1fusePbTLGThDnObhu33fc4+vdX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Z+f/ZAAAACQEAAA8AAAAAAAAAAQAgAAAAIgAAAGRy&#10;cy9kb3ducmV2LnhtbFBLAQIUABQAAAAIAIdO4kDLbxmLBAIAAPMDAAAOAAAAAAAAAAEAIAAAACg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6268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5" name="流程图: 决策 9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6268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CKbcYYc&#10;AgAAQw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6473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6" name="矩形标注 9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6473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EO2UblQCAACl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NEszT2AAAAAgB&#10;AAAPAAAAAAAAAAEAIAAAACIAAABkcnMvZG93bnJldi54bWxQSwECFAAUAAAACACHTuJAEO2UblQC&#10;AAClBAAADgAAAAAAAAABACAAAAAnAQAAZHJzL2Uyb0RvYy54bWxQSwUGAAAAAAYABgBZAQAA7QUA&#10;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5142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7" name="直接箭头连接符 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5142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Bt529gAAAAIAQAADwAAAAAAAAABACAAAAAiAAAAZHJz&#10;L2Rvd25yZXYueG1sUEsBAhQAFAAAAAgAh07iQPIniAEEAgAA8wMAAA4AAAAAAAAAAQAgAAAAJw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6371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8" name="文本框 9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6371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2U7MKw0CAAA4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NlOzCsNAgAAOA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4630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9" name="直接箭头连接符 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4630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31AtQQCAADz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WYY9sAAAAJAQAADwAAAAAAAAABACAAAAAiAAAA&#10;ZHJzL2Rvd25yZXYueG1sUEsBAhQAFAAAAAgAh07iQPt9QLUEAgAA8wMAAA4AAAAAAAAAAQAgAAAA&#10;KgEAAGRycy9lMm9Eb2MueG1sUEsFBgAAAAAGAAYAWQEAAKA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5654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00" name="文本框 10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5654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D88Du8CwIAADo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5756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01" name="矩形标注 10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5756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DzA2w+&#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4732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02" name="直接箭头连接符 1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4732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MpQXE8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5859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03" name="文本框 10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5859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MQKoEoKAgAAOgQAAA4AAABkcnMvZTJvRG9jLnhtbK1T&#10;Ta7TMBDeI3EHy3uatI8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ECqBK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6576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04" name="直接箭头连接符 1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6576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KsDjE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5961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05" name="圆角矩形 10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5961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4AQtM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对排放污染物超过排放标准或总量控制指标的处罚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《中华人民共和国环境保护法》、《中华人民共和国大气污染防治法》</w:t>
      </w:r>
      <w:r>
        <w:rPr>
          <w:rFonts w:hint="eastAsia" w:ascii="黑体" w:hAnsi="黑体" w:eastAsia="黑体" w:cs="黑体"/>
          <w:sz w:val="32"/>
          <w:szCs w:val="32"/>
          <w:lang w:eastAsia="zh-CN"/>
        </w:rPr>
        <w:t>、《中华人民共和国水污染防治法》、《中华人民共和国</w:t>
      </w:r>
      <w:r>
        <w:rPr>
          <w:rFonts w:hint="eastAsia" w:ascii="黑体" w:hAnsi="黑体" w:eastAsia="黑体" w:cs="黑体"/>
          <w:color w:val="0000FF"/>
          <w:sz w:val="32"/>
          <w:szCs w:val="32"/>
          <w:lang w:eastAsia="zh-CN"/>
        </w:rPr>
        <w:t>环境噪</w:t>
      </w:r>
      <w:bookmarkStart w:id="0" w:name="_GoBack"/>
      <w:bookmarkEnd w:id="0"/>
      <w:r>
        <w:rPr>
          <w:rFonts w:hint="eastAsia" w:ascii="黑体" w:hAnsi="黑体" w:eastAsia="黑体" w:cs="黑体"/>
          <w:color w:val="0000FF"/>
          <w:sz w:val="32"/>
          <w:szCs w:val="32"/>
          <w:lang w:eastAsia="zh-CN"/>
        </w:rPr>
        <w:t>声污染防治法</w:t>
      </w:r>
      <w:r>
        <w:rPr>
          <w:rFonts w:hint="eastAsia" w:ascii="黑体" w:hAnsi="黑体" w:eastAsia="黑体" w:cs="黑体"/>
          <w:sz w:val="32"/>
          <w:szCs w:val="32"/>
          <w:lang w:eastAsia="zh-CN"/>
        </w:rPr>
        <w:t>》、《畜禽规模养殖污染防治条例》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78214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06" name="矩形标注 10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8214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1Egz&#10;yV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07" name="文本框 10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7497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3FiTY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6678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08" name="直接箭头连接符 10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6678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B0J7fu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7395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09" name="矩形 10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7395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EKQFDg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uAklCtKLDPY8l9f&#10;v//88Y2kHdSn91Bh2J2/DZMHaCayQxNM+iMNMmRNT2dN5RAJx8351Wp1vVpSwvHszeLt6+UygRYP&#10;t32A+EE6Q5JR04A9y1Ky40eIY+ifkJQMnFZip7TOTmj373QgR4b93eVvQn8Spi3pa7paLlIdDIe2&#10;wWFB03gkDrbN+Z7cgMfAZf7+BZwK2zLoxgIyQgpjlVFRhmx1kon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QpAUO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6985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10" name="直接箭头连接符 11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6985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BxtqvcF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mFC&#10;mlgwdOW3766/v/14+/XLtw/XP27eJ/vzJ5YCSK7eY0lZS7sOhx36dUjcd00w6U+s2C5LvD9KLHeR&#10;CXKePZ5xJsg/nU3H57MEWJwyfcD4TDrDklFxjAFU28Wls5Zu0oVJ1hi2zzEOib8SUlltWV/x89k0&#10;VQCazIYmgkzjiR3aNuei06q+VFqnDAztZqkD20KajvwdGvojLBVZAXZDXD5KYVB2Euq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HG2q9w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7600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11" name="文本框 11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7600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CD3e8koAgAAbg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7702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12" name="矩形标注 11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7702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ou9WFV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aLvVh&#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13" name="直接箭头连接符 1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7088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IE4P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8316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14" name="文本框 11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8316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g/u+Y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6D+75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7190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15" name="直接箭头连接符 1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7190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Dv0bYH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Dg79G2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8419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16" name="流程图: 决策 11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8419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R4P/2&#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8624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17" name="矩形标注 11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8624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nnueYFU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J57nm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7292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18" name="直接箭头连接符 1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7292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fMNsX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521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19" name="文本框 11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8521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Judfa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6780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20" name="直接箭头连接符 1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6780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j9GTmwU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CP0ZOb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7804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21" name="文本框 12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7804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fTv9S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7907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22" name="矩形标注 12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7907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xDsAtgAAAAJ&#10;AQAADwAAAAAAAAABACAAAAAiAAAAZHJzL2Rvd25yZXYueG1sUEsBAhQAFAAAAAgAh07iQK4vJjJV&#10;AgAApgQAAA4AAAAAAAAAAQAgAAAAJwEAAGRycy9lMm9Eb2MueG1sUEsFBgAAAAAGAAYAWQEAAO4F&#10;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6883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23" name="直接箭头连接符 1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6883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uvuqQ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aJmF6&#10;xpkFQ1d++/bm+5sPt18+f3t/8+Pru2R/+shSAMnVeywpa2nX4bBDvw6J+64JJv2JFdtlifdHieUu&#10;MkHO87MZZ4L809l0fDFLgMUp0weMT6UzLBkVxxhAtV1cOmvpJl2YZI1h+wzjkPgrIZXVlvUVv5hN&#10;UwWgyWxoIsg0ntihbXMuOq3qK6V1ysDQbpY6sC2k6cjfoaE/wlKRFWA3xOWjFAZlJ6F+YmsW955U&#10;s/RceGrByJozLel1JStHRlD6FBmDAtvqf0STHtqSLEnoQdpkbVy9z4pnP01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NuvuqQ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009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24" name="文本框 12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8009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DyH1b0K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A8h9W9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8726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25" name="直接箭头连接符 1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8726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NT6NoHAgAA9Q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aJmE648yC&#10;oSu/fXf9/e3H269fvn24/nHzPtmfP7EUQHL1HkvKWtp1OOzQr0PivmuCSX9ixXZZ4v1RYrmLTJDz&#10;7DFVEeSfzqbj8wxYnDJ9wPhMOsOSUXGMAVTbxaWzlm7ShUnWGLbPMVJtSvyVkMpqy/qKn88SDwE0&#10;mQ1NBJnGEzu0bc5Fp1V9qbROGRjazVIHtoU0HflLDAn3j7BUZAXYDXH5aJibTkL91NYs7j2pZum5&#10;8NSCkTVnWtLrShYBQhlB6VNkDApsq/8RTeW1pS6S0IO0ydq4ep8Vz36ahtzn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zU+ja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112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26" name="圆角矩形 12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8112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JCjX68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对造成环境污染事故的处罚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《中华人民共和国环境保护法》、《中华人民共和国水污染防治法》</w:t>
      </w:r>
      <w:r>
        <w:rPr>
          <w:rFonts w:hint="eastAsia" w:ascii="黑体" w:hAnsi="黑体" w:eastAsia="黑体" w:cs="黑体"/>
          <w:sz w:val="32"/>
          <w:szCs w:val="32"/>
          <w:lang w:eastAsia="zh-CN"/>
        </w:rPr>
        <w:t>、《中华人民共和国大气污染防治法》、《中华人民共和国固体废物污染环境防治法》、《废弃危险化学品污染环境防治办法》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80364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27" name="矩形标注 12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0364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FGX&#10;KA9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28" name="文本框 12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9648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oeAk0sAgAAbg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mh4CTS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8828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29" name="直接箭头连接符 12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8828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ZdhRB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9545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30" name="矩形 13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9545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DMx+RU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9136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31" name="直接箭头连接符 13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9136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2STBw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aJuFs&#10;wpkFQ1d++/bm+5sPt18+f3t/8+Pru2R/+shSAMnVeywpa2nX4bBDvw6J+64JJv2JFdtlifdHieUu&#10;MkHO87MZZ4L809l0fDFLgMUp0weMT6UzLBkVxxhAtV1cOmvpJl2YZI1h+wzjkPgrIZXVlvUVv5hN&#10;UwWgyWxoIsg0ntihbXMuOq3qK6V1ysDQbpY6sC2k6cjfoaE/wlKRFWA3xOWjFAZlJ6F+YmsW955U&#10;s/RceGrByJozLel1JStHRlD6FBmDAtvqf0STHtqSLEnoQdpkbVy9z4pnP01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2STBw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9750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32" name="文本框 13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9750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hJVfSkCAABuBAAADgAAAGRycy9lMm9Eb2MueG1srVTN&#10;jtMwEL4j8Q6W7zRpti1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yElV9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9852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33" name="矩形标注 13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9852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AZ83ZY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Dg&#10;GfN2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34" name="直接箭头连接符 1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9238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xEDdd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0467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35" name="文本框 13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0467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vTnJ0r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r05yd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9340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36" name="直接箭头连接符 1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9340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m7Bnc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aJuFs&#10;zpkFQ1d++/bm+5sPt18+f3t/8+Pru2R/+shSAMnVeywpa2WvwmGH/iok7rsmmPQnVmyXJd4fJZa7&#10;yAQ552czzgT5p7Pp+HyWAItTpg8Yn0pnWDIqjjGAaru4ctbSTbowyRrD9hnGIfFXQiqrLesrfj6b&#10;pgpAk9nQRJBpPLFD2+ZcdFrVl0rrlIGh3ax0YFtI05G/Q0N/hKUia8BuiMtHKQzKTkL9xNYs7j2p&#10;Zum58NSCkTVnWtLrSlaOjKD0KTIGBbbV/4gmPbQlWZLQg7TJ2rh6nxXPfpqGLNxhctO4/b7P2afX&#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Gm7Bnc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0569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37" name="流程图: 决策 13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0569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4DMOh&#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0774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38" name="矩形标注 13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0774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Of2pe1U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Dn9qXt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9443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39" name="直接箭头连接符 1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9443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bTyKtA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Zom4eyC&#10;MwuGrvz27c33Nx9uv3z+9v7mx9d3yf70kaUAkqv3WFLW0q7DYYd+HRL3XRNM+hMrtssS748Sy11k&#10;gpznZzPOBPmns+n4YpYAi1OmDxifSmdYMiqOMYBqu7h01tJNujDJGsP2GcYh8VdCKqst6yt+MZum&#10;CkCT2dBEkGk8sUPb5lx0WtV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bTyKtA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672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40" name="文本框 14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0672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vbB/cQ4CAAA6BAAADgAAAGRycy9lMm9Eb2MueG1srVNL&#10;jhMxEN0jcQfLe9KdM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C9sH9x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8931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41" name="直接箭头连接符 1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8931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ZX34VgYCAAD1AwAADgAAAGRycy9lMm9Eb2MueG1s&#10;rVPNjtMwEL4j8Q6W7zRtoSs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ZX34Vg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9955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42" name="文本框 14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9955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v2HHjA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0057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43" name="矩形标注 14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0057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jvYPhlM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CO9g+G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9033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44" name="直接箭头连接符 1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9033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n/gxcGAgAA9QMAAA4AAABkcnMvZTJvRG9jLnhtbK1T&#10;zW4TMRC+I/EOlu9kk9B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ZqmoST&#10;E84sGLry23c3399+vL3+8u3DzY+v75P9+RNLASRX77GkrKW9DPsd+suQuG+bYNKfWLFtlnh3kFhu&#10;IxPkPH0840yQfzqbjs9mCbA4ZvqA8Zl0hiWj4hgDqLaLS2ct3aQLk6wxbJ5jHBJ/JaSy2rK+4mez&#10;aaoANJkNTQSZxhM7tG3ORadVfaG0ThkY2vVSB7aBNB352zf0R1gqsgLshrh8lMKg7CTUT23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Jn/gx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160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45" name="文本框 14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0160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CngfnkK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Ap4H55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0876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46" name="直接箭头连接符 1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0876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FUsj0GAgAA9QMAAA4AAABkcnMvZTJvRG9jLnhtbK1TzY7T&#10;MBC+I/EOlu80baEV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XTJDyac2bB&#10;0JXfvL3+/ubDzZfP395f//j6LtmfPrIUQHL1HkvKWtnLcNihvwyJ+64JJv2JFdtlifdHieUuMkHO&#10;+cMZZ4L809l0fDZLgMUp0weMT6UzLBkVxxhAtV1cOWvpJl2YZI1h+wzjkPgrIZXVlvUVP5tNUwWg&#10;yWxoIsg0ntihbXMuOq3qC6V1ysDQblY6sC2k6cjfoaE/wlKRNWA3xOWjFAZlJ6F+YmsW955Us/Rc&#10;eGrByJozLel1JStHRlD6FBmDAtvqf0STHtqSLEnoQdpkbVy9z4pnP01DFu4wuWncft/n7N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AFUsj0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262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47" name="圆角矩形 14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0262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Hcire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对违反在线监测及数据规定的行政处罚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《中华人民共和国大气污染防治法》、《中华人民共和国水污染防治法》、《污染源自动监控管理办法》、《山西省减少污染物排放条例》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82515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48" name="矩形标注 14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2515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4rMR6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OKz&#10;Eet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49" name="文本框 14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1798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ziJjDy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0979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50" name="直接箭头连接符 15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0979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oUw78ggCAAD1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hTDvy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1696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51" name="矩形 15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1696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lxZ2A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uAkLOeUWGaw5b++&#10;fv/54xtJO6hP76HCsDt/GyYP0ExkhyaY9EcaZMians6ayiESjpvzq9XqerWkhOPZm8Xb18tlAi0e&#10;bvsA8YN0hiSjpgF7lqVkx48Qx9A/ISkZOK3ETmmdndDu3+lAjgz7u8vfhP4kTFvS13S1XKQ6GA5t&#10;g8OCpvFIHGyb8z25AY+By/z9CzgVtmXQjQVkhBTGKqOiDNnqJBPvrSDx5FFai2+KpmKMFJRoiU8w&#10;WTkyMqUviUTttEUJU2PGViQrDvsBYZK5d+KEXT34oNoOJc1tzOE4RVn7aeLTmD72M+jDK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6XFnY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1286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52" name="直接箭头连接符 15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1286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H+VFvs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mE2&#10;5cyCoSu/fXf9/e3H269fvn24/nHzPtmfP7EUQHL1HkvKWtp1OOzQr0PivmuCSX9ixXZZ4v1RYrmL&#10;TJDz7PGMM0H+6Ww6Pp8lwOKU6QPGZ9IZloyKYwyg2i4unbV0ky5MssawfY5xSPyVkMpqy/qKn8+m&#10;qQLQZDY0EWQaT+zQtjkXnVb1pdI6ZWBoN0sd2BbSdOTv0NAfYanICrAb4vJRCoOyk1A/t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H+VFvs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1900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53" name="文本框 15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1900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Ji40Pyk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mLjQ/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2003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54" name="矩形标注 15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2003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DgWUp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Q4FlK&#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55" name="直接箭头连接符 1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1388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bvFyQBw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miZhNuPM&#10;gqErv313/f3tx9uvX759uP5x8z7Znz+xFEBy9R5LylradTjs0K9D4r5rgkl/YsV2WeL9UWK5i0yQ&#10;8+wxVRHkn86m4/MMWJwyfcD4TDrDklFxjAFU28Wls5Zu0oVJ1hi2zzFSbUr8lZDKasv6ip/PpqkC&#10;0GQ2NBFkGk/s0LY5F51W9aXSOmVgaDdLHdgW0nTkLzEk3D/CUpEVYDfE5aNhbjoJ9VNbs7j3pJql&#10;58JTC0bWnGlJrytZBAhlBKVPkTEosK3+RzSV15a6SEIP0iZr4+p9Vjz7aRpyn4fJTeP2+z5nn17r&#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G7xckA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2617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56" name="文本框 15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2617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7m9BA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7ub0EC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1491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57" name="直接箭头连接符 1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1491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MXbboG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XTJMwe&#10;cWbB0JXfvL3+/ubDzZfP395f//j6LtmfPrIUQHL1HkvKWtp1OOzQr0PivmuCSX9ixXZZ4v1RYrmL&#10;TJDz7OGMM0H+6Ww6Pp8lwOKU6QPGp9IZloyKYwyg2i4unbV0ky5MssawfYZxSPyVkMpqy/qKn8+m&#10;qQLQZDY0EWQaT+zQtjkXnVb1p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IMXbbo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2720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58" name="流程图: 决策 15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2720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BQ7UM&#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2924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59" name="矩形标注 15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2924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KPRzQF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Cj0c0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1593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60" name="直接箭头连接符 1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1593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dIIevQU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ZomYU6a&#10;WDB05bfvrr+//Xj79cu3D9c/bt4n+/MnlgJIrt5jSVkrexkOO/SXIXHfNcGkP7Fiuyzx/iix3EUm&#10;yDl/PONMkH86m47PZgmwOGX6gPGZdIYlo+IYA6i2iytnLd2kC5OsMWyfYxwSfyWkstqyvuJns2mq&#10;ADSZDU0EmcYTO7RtzkWnVX2htE4ZGNrNSge2hTQd+Ts09EdYKrIG7Ia4fJTCoOwk1E9tzeLek2qW&#10;ngtPLRhZc6Ylva5k5cgISp8iY1BgW/2PaNJDW5IlCT1Im6yNq/dZ8eynacjCHSY3jdvv+5x9eq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B0gh69BQIAAPU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822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61" name="文本框 16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2822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Hu5hA4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A8e7mE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1081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62" name="直接箭头连接符 1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1081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7CkvlwY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7Ckvl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2105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63" name="文本框 16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2105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PqoBe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2208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64" name="矩形标注 16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2208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xDsAtgAAAAJAQAA&#10;DwAAAAAAAAABACAAAAAiAAAAZHJzL2Rvd25yZXYueG1sUEsBAhQAFAAAAAgAh07iQBR3sipSAgAA&#10;pgQAAA4AAAAAAAAAAQAgAAAAJwEAAGRycy9lMm9Eb2MueG1sUEsFBgAAAAAGAAYAWQEAAOsFAAAA&#10;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1184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65" name="直接箭头连接符 1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1184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gAZfwHAgAA9Q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IAGX8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310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66" name="文本框 16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2310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8WKY0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H8WKY0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3027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67" name="直接箭头连接符 1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3027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CrVNYGAgAA9QMAAA4AAABkcnMvZTJvRG9jLnhtbK1TzY7T&#10;MBC+I/EOlu80bVEL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XTJMwfcWbB&#10;0JXfvL3+/ubDzZfP395f//j6LtmfPrIUQHL1HkvKWtnLcNihvwyJ+64JJv2JFdtlifdHieUuMkHO&#10;+cMZZ4L809l0fDZLgMUp0weMT6UzLBkVxxhAtV1cOWvpJl2YZI1h+wzjkPgrIZXVlvUVP5tNUwWg&#10;yWxoIsg0ntihbXMuOq3qC6V1ysDQblY6sC2k6cjfoaE/wlKRNWA3xOWjFAZlJ6F+YmsW955Us/Rc&#10;eGrByJozLel1JStHRlD6FBmDAtvqf0STHtqSLEnoQdpkbVy9z4pnP01DFu4wuWncft/n7N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CrVNY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412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68" name="圆角矩形 16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2412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6fR24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对违法设置排污口的处罚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84665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69" name="矩形标注 16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4665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2wKLVY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FM7PTYAAAA&#10;CQEAAA8AAAAAAAAAAQAgAAAAIgAAAGRycy9kb3ducmV2LnhtbFBLAQIUABQAAAAIAIdO4kBnbAot&#10;VgIAAKgEAAAOAAAAAAAAAAEAIAAAACcBAABkcnMvZTJvRG9jLnhtbFBLBQYAAAAABgAGAFkBAADv&#10;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70" name="文本框 17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3948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6Tt2ssAgAAbg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DpO3ay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3129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71" name="直接箭头连接符 17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3129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LPdGQgCAAD1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ws90Z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3846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72" name="矩形 17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3846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j6MjEAM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MBJuF5QYpnBlv/6&#10;+v3nj28k7aA+vYcKw+79XZg8QDORHZpg0h9pkCFrejprKodIOG7Or1arm9WSEo5nbxbXr5fLBFo8&#10;3PYB4nvpDElGTQP2LEvJjh8gjqF/QlIycFqJndI6O6Hdv9WBHBn2d5e/Cf1JmLakr+lquUh1MBza&#10;BocFTeORONg253tyAx4Dl/n7F3AqbMugGwvICCmMVUZFGbLVSSbeWUHiyaO0Ft8UTcUYKSjREp9g&#10;snJkZEpfEonaaYsSpsaMrUhWHPYDwiRz78QJu3rwQbUdSjrPpacTnKKs/TTxaUwf+xn04ZV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j6MjEA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3436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73" name="直接箭头连接符 17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3436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G5q8BAG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ZqmoTH&#10;J5xZMHTlt+9uvr/9eHv95duHmx9f3yf78yeWAkiu3mNJWUt7GfY79Jchcd82waQ/sWLbLPHuILHc&#10;RibIeXoy40yQfzqbjs9mCbA4ZvqA8Zl0hiWj4hgDqLaLS2ct3aQLk6wxbJ5jHBJ/JaSy2rK+4mez&#10;aaoANJkNTQSZxhM7tG3ORadVfaG0ThkY2vVSB7aBNB352zf0R1gqsgLshrh8lMKg7CTUT23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G5q8BA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4051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74" name="文本框 17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4051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CX3nnO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4153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75" name="矩形标注 17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4153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CrXX11U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CrXX11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76" name="直接箭头连接符 1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3539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S6ItR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4768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77" name="文本框 17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4768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0K02sr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tCtNr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3641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78" name="直接箭头连接符 1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3641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Fq6H4cG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XTJDyi&#10;i7dg6Mpv3l5/f/Ph5svnb++vf3x9l+xPH1kKILl6jyVlLe06HHbo1yFx3zXBpD+xYrss8f4osdxF&#10;Jsh59nDGmSD/dDYdn88SYHHK9AHjU+kMS0bFMQZQbReXzlq6SRcmWWPYPsM4JP5KSGW1ZX3Fz2fT&#10;VAFoMhuaCDKNJ3Zo25yLTqv6UmmdMjC0m6UObAtpOvJ3aOiPsFRkBdgNcfkohUHZSaif2JrFvSfV&#10;LD0XnlowsuZMS3pdycqREZQ+RcagwLb6H9Gkh7YkSxJ6kDZZG1fvs+LZT9OQhTtMbhq33/c5+/R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Fq6H4c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4870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79" name="流程图: 决策 17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4870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or4lb&#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5075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80" name="矩形标注 18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5075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HJHVQlU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ByR1UJ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3744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81" name="直接箭头连接符 1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3744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aIlvPQY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E2TcD7h&#10;zIKhK799e/P9zYfbL5+/vb/58fVdsj99ZCmA5Oo9lpS1tOtw2KFfh8R91wST/sSK7bLE+6PEcheZ&#10;IOfZ4xlngvzT2XR8MUuAxSnTB4xPpTMsGRXHGEC1XVw6a+kmXZhkjWH7DOOQ+CshldWW9RW/mE1T&#10;BaDJbGgiyDSe2KFtcy46reorpXXKwNBuljqwLaTpyN+hoT/CUpEVYDfE5aMUBmUnoX5iaxb3nlSz&#10;9Fx4asHImjMt6XUlK0dGUPoUGYMC2+p/RJMe2pIsSehB2mRtXL3Pimc/TUMW7jC5adx+3+fs0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aIlvP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972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82" name="文本框 18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4972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1nhYIw4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DWeFgj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3232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83" name="直接箭头连接符 1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3232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8CJeF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4256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84" name="文本框 18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4256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HrSwt0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4358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85" name="矩形标注 18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4358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I79qV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3334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86" name="直接箭头连接符 1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3334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ygJVY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Nk3A2&#10;58yCoSu/fXvz/c2H2y+fv72/+fH1XbI/fWQpgOTqPZaUtbJX4bBDfxUS910TTPoTK7bLEu+PEstd&#10;ZIKc88czzgT5p7Pp+HyWAItTpg8Yn0pnWDIqjjGAaru4ctbSTbowyRrD9hnGIfFXQiqrLesrfj6b&#10;pgpAk9nQRJBpPLFD2+ZcdFrVl0rrlIGh3ax0YFtI05G/Q0N/hKUia8BuiMtHKQzKTkL9xNYs7j2p&#10;Zum58NSCkTVnWtLrSlaOjKD0KTIGBbbV/4gmPbQlWZLQg7TJ2rh6nxXPfpqGLNxhctO4/b7P2afX&#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AygJVY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460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87" name="文本框 18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4460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IoWSsKAgAAOgQAAA4AAABkcnMvZTJvRG9jLnhtbK1T&#10;Ta7TMBDeI3EHy3uatNC+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BCKFkr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5177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88" name="直接箭头连接符 1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5177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MTysYA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563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89" name="圆角矩形 18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4563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Goe7d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对不按照规定制定污染事故的应急方案或污染事故发生后，未及时启动污染事故的应急方案，采取有关应急措施的处罚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w:t>
      </w:r>
      <w:r>
        <w:rPr>
          <w:rFonts w:hint="eastAsia" w:ascii="黑体" w:hAnsi="黑体" w:eastAsia="黑体" w:cs="黑体"/>
          <w:sz w:val="32"/>
          <w:szCs w:val="32"/>
          <w:lang w:eastAsia="zh-CN"/>
        </w:rPr>
        <w:t>《</w:t>
      </w:r>
      <w:r>
        <w:rPr>
          <w:rFonts w:hint="eastAsia" w:ascii="黑体" w:hAnsi="黑体" w:eastAsia="黑体" w:cs="黑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86816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90" name="矩形标注 19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6816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CCz0Wlc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CCz0&#10;W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91" name="文本框 19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6099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PQOW1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5280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92" name="直接箭头连接符 19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5280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NBOds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5996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93" name="矩形 19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5996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l21TG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5587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94" name="直接箭头连接符 19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5587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qd0+4GAgAA9QMAAA4AAABkcnMvZTJvRG9jLnhtbK1T&#10;zY7TMBC+I/EOlu80baEr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mSZg/&#10;4syCoSu/eXv9/c2Hmy+fv72//vH1XbI/fWQpgOTqPZaUtbKX4bBDfxkS910TTPoTK7bLEu+PEstd&#10;ZIKcZw9nnAnyT2fT8XyWAItTpg8Yn0pnWDIqjjGAaru4ctbSTbowyRrD9hnGIfFXQiqrLesrPp9N&#10;UwWgyWxoIsg0ntihbXMuOq3qC6V1ysDQblY6sC2k6cjfoaE/wlKRNWA3xOWjFAZlJ6F+YmsW955U&#10;s/RceGrByJozLel1JStHRlD6FBmDAtvqf0STHtqSLEnoQdpkbVy9z4pnP01DFu4wuWncft/n7NNr&#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Nqd0+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6201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95" name="文本框 19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6201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bUOV/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6304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96" name="矩形标注 19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6304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Ly7T1VAgAApwQAAA4AAABkcnMvZTJvRG9jLnhtbK1U&#10;zY7TMBC+I/EOlu/bJP3ZNlXTPWxZhIRgxQJ3N3YSI//Jdpv0CXgMECc4c+ZxWF6DsRNKd7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y8u09&#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97" name="直接箭头连接符 1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5689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O4/rR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6918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98" name="文本框 19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6918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Ogk1s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Y6CTW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5792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99" name="直接箭头连接符 1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5792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&#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axbgc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7020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00" name="流程图: 决策 20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7020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N/YCp&#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7225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01" name="矩形标注 20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7225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hd5pZ1cCAACn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hd5p&#10;Z1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5894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02" name="直接箭头连接符 2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5894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iKs2J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7123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03" name="文本框 20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7123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a3qcRACAAA6BAAADgAAAGRycy9lMm9Eb2MueG1srVNL&#10;jhMxEN0jcQfLe9KdD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EGt6nE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5382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04" name="直接箭头连接符 2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5382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IFdkW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6406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05" name="文本框 20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6406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DtB3CP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6508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06" name="矩形标注 20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6508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5g4T7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5484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07" name="直接箭头连接符 2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5484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HQpTW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6611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08" name="文本框 20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6611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BMHH0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PBMHH0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7328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09" name="直接箭头连接符 2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7328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Lx72bEFAgAA9Q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64tPxOWcW&#10;DF357bvr728/3n798u3D9Y+b98n+/ImlAJKr91hS1tKuw2GHfh0S910TTPoTK7bLEu+PEstdZIKc&#10;Z49nnAnyT2eEN0uAxSnTB4zPpDMsGRXHGEC1XVw6a+kmXZhkjWH7HOOQ+CshldWW9RU/n01TBaDJ&#10;bGgiyDSe2KFtcy46repLpXXKwNBuljqwLaTpyN+hoT/CUpEVYDfE5aMUBmUnoX5qaxb3nlSz9Fx4&#10;asHImjMt6XUlK0dGUPoUGYMC2+p/RJMe2pIsSehB2mRtXL3Pimc/TUMW7jC5adx+3+fs02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vHvZsQUCAAD1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6713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10" name="圆角矩形 21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6713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6vrgQ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对擅自向水体排放禁止性污染物的处罚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188966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11" name="矩形标注 21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8966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7sC01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Ke7&#10;AtN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12" name="文本框 21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8249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lgWxA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GlgWxA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7430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13" name="直接箭头连接符 21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7430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TJr1g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8147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14" name="矩形 21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8147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gM7jF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7737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15" name="直接箭头连接符 2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7737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IUu98H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iFLvf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8352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16" name="文本框 21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8352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8C2VtS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h7N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8C2Vt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8454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17" name="矩形标注 21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8454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u9URh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rvVEY&#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18" name="直接箭头连接符 2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7840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OAY2Bg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TCV28&#10;BUNXfvvu+vvbj7dfv3z7cP3j5n2yP39iKYDk6j2WlLW063DYoV+HxH3XBJP+xIrtssT7o8RyF5kg&#10;59njGWeC/NPZdHw+S4DFKdMHjM+kMywZFccYQLVdXDpr6SZdmGSNYfsc45D4KyGV1Zb1FT+fTVMF&#10;oMlsaCLINJ7YoW1zLjqt6kuldcrA0G6WOrAtpOnI36GhP8JSkRVgN8TloxQGZSehfmp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OAY2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9068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19" name="文本框 21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9068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C/Hmt8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0nFN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C/Hmt8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7942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20" name="直接箭头连接符 2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7942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&#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zSr58gUCAAD1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9171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21" name="流程图: 决策 22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9171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kEbz+&#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9376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22" name="矩形标注 22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9376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4Lm/&#10;cl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8044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23" name="直接箭头连接符 2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8044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mVTQz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9273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24" name="文本框 22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9273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uSCfhhACAAA6BAAADgAAAGRycy9lMm9Eb2MueG1srVNL&#10;jhMxEN0jcQfLe9KdM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Lkgn4Y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7532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25" name="直接箭头连接符 2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7532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MaiCswc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DGogrM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8556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26" name="文本框 22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8556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LvxJ3s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8659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27" name="矩形标注 22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8659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Cn+g1K&#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7635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28" name="直接箭头连接符 2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7635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K2EP1o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8761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29" name="文本框 22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8761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GH2ogLAgAAOg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KjpbHZFiWUG&#10;W378+eP468/x93eSNlGi3kOFyBuP2Di8dQMOzt0+4GaqfGiCSX+sieA5Cnw4CyyHSHi6tJgvXk/n&#10;lHA8e/Vyin6iKe5v+wDxg3SGJKOmARuYdWX7jxBH6B0kBQOnldgorbMT2u07HcieYbM3+TuxP4Jp&#10;S/qaXs1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cYfai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9478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30" name="直接箭头连接符 2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9478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O8PmAG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tMz0sSC&#10;oSu/fXvz/c2H2y+fv72/+fH1XbI/fWQpgOTqPZaUtbTrcNihX4fEfdcEk/7Eiu2yxPujxHIXmSDn&#10;+dmMM0H+6Ww6vpglwOKU6QPGp9IZloyKYwyg2i4unbV0ky5MssawfYZxSPyVkMpqy/qKX8ymqQLQ&#10;ZDY0EWQaT+zQtjkXnVb1ldI6ZWBoN0sd2BbSdOTv0NAfYanICrAb4vJRCoOyk1A/sTWLe0+qWXou&#10;PLVgZM2ZlvS6kpUjIyh9ioxBgW31P6JJD21JliT0IG2yNq7eZ8Wzn6YhC3eY3DRuv+9z9um1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IO8PmA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8864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31" name="圆角矩形 23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8864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CIWdDn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对擅自在饮用水水源一级、二级保护区内违法建设、排污的处罚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《中华人民共和国水污染防治法》</w:t>
      </w:r>
      <w:r>
        <w:rPr>
          <w:rFonts w:hint="eastAsia" w:ascii="黑体" w:hAnsi="黑体" w:eastAsia="黑体" w:cs="黑体"/>
          <w:sz w:val="32"/>
          <w:szCs w:val="32"/>
          <w:lang w:eastAsia="zh-CN"/>
        </w:rPr>
        <w:t>、《山西省重点工业污染监督条例》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1116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32" name="矩形标注 23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1116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AX&#10;+M/u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33" name="文本框 23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0400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qMfG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9580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34" name="直接箭头连接符 23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9580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9ZlBF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0297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35" name="矩形 23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0297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8VrHYAAAACQEAAA8AAAAAAAAAAQAgAAAAIgAAAGRy&#10;cy9kb3ducmV2LnhtbFBLAQIUABQAAAAIAIdO4kCB/zjaBQIAAC0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9888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36" name="直接箭头连接符 2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9888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tAbB4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64tOz&#10;OWcWDF357dub728+3H75/O39zY+v75L96SNLASRX77GkrJW9Cocd+quQuO+aYNKfWLFdlnh/lFju&#10;IhPknJ/N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CtAbB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0502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37" name="文本框 23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0502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c8Gyz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0604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38" name="矩形标注 23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0604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Aw7&#10;ZgN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39" name="直接箭头连接符 2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9990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vx+Dd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1219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40" name="文本框 24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1219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HNNE3Mr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zTRNz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0092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41" name="直接箭头连接符 2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0092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eGkj8G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fPpo&#10;wp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CeGkj8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1321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42" name="流程图: 决策 24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1321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fJPkH&#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1526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43" name="矩形标注 24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1526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8bBlSVY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DxsGVJ&#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0195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44" name="直接箭头连接符 2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0195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NsE6X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1424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45" name="文本框 24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1424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KxHNEI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9683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46" name="直接箭头连接符 2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9683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Q6/YVAY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mjO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Q6/YV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0707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47" name="文本框 24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0707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K6WjL8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0809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48" name="矩形标注 24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0809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TIaOe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9785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49" name="直接箭头连接符 2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9785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EcoVJcGAgAA9QMAAA4AAABkcnMvZTJvRG9jLnhtbK1T&#10;zY7TMBC+I/EOlu80baEr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u+PTR&#10;nDMLhq785u319zcfbr58/vb++sfXd8n+9JGlAJKr91hS1spehsMO/WVI3HdNMOlPrNguS7w/Six3&#10;kQlynj2ccSbIP51Nx/NZAixOmT5gfCqdYcmoOMYAqu3iyllLN+nCJGsM22cYh8RfCamstqyv+H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EcoVJ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0912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50" name="文本框 25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0912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B18bkY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B18bkY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1628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51" name="直接箭头连接符 2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1628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kQVa0GAgAA9Q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64tPZhDML&#10;hq789t3197cfb79++fbh+sfN+2R//sRSAMnVeywpa2nX4bBDvw6J+64JJv2JFdtlifdHieUuMkHO&#10;s8czzgT5p7Pp+HyWAItTpg8Yn0lnWDIqjjGAaru4dNbSTbowyRrD9jnGIfFXQiqrLesrfj6bpgpA&#10;k9nQRJBpPLFD2+ZcdFrVl0rrlIGh3Sx1YFtI05G/Q0N/hKUiK8BuiMtHKQzKTkL91NYs7j2pZum5&#10;8NSCkTVnWtLrSlaOjKD0KTIGBbbV/4gmPbQlWZLQg7TJ2rh6nxXPfpqGLNxhctO4/b7P2af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kQVa0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1014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52" name="圆角矩形 25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1014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fdxgl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对未采取防燃、防尘措施，在人口集中地区存放煤炭、煤矸石、煤渣、煤灰、砂石、灰土等物料的处罚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3267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53" name="矩形标注 25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3267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Ds&#10;AkSE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54" name="文本框 25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2550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Iysd6M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1731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55" name="直接箭头连接符 25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1731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HzUq2ggCAAD1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fNSra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2448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56" name="矩形 25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2448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w6okUQMCAAAt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ImKzhdLSiwz2PLf&#10;3378+vmdpB3Up/NQYtidvw2jB2gmsn0dTPojDdJnTU9nTWUfCcfN2XK1ulotKOF49m7+/u1ikUCL&#10;h9s+QPwonSHJqGjAnmUp2fETxCH0b0hKBk4rsVNaZyc0+xsdyJFhf3f5G9GfhGlLuoquFvNUB8Oh&#10;rXFY0DQeiYNtcr4nN+Ax8DR//wNOhW0ZtEMBGSGFsdKoKEO2WsnEBytIPHmU1uKboqkYIwUlWuIT&#10;TFaOjEzpSyJRO21RwtSYoRXJiv2+R5hk7p04YVcPPqimRUlnufR0glOUtR8nPo3pYz+DPrzy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w6okU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2038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57" name="直接箭头连接符 2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2038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HsB9MG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eTl9&#10;xJkFQ1d+8/b6+5sPN18+f3t//ePru2R/+shSAMm19VhR1sKuwmGHfhUS910bTPoTK7bLEu+PEstd&#10;ZIKcZw+nnAnyl9NyfD5NgMUp0weMT6UzLBk1xxhAdX1cOGvpJl2YZI1h8wzjkPgrIZXVlm1rfj4t&#10;UwWgyWxpIsg0ntih7XIuOq2aS6V1ysDQrRc6sA2k6cjfoaE/wlKRJWA/xOWjFAZVL6F5Y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HsB9M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2652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58" name="文本框 25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2652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DTyn+M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2755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59" name="矩形标注 25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2755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0yvDh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dMrw4&#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60" name="直接箭头连接符 2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2140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2eXT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3369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61" name="文本框 26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3369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ChNAg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0HVJ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PChNAg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2243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62" name="直接箭头连接符 2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2243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K7SRf4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3472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63" name="流程图: 决策 26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3472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tsjF&#10;UB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64" name="矩形标注 26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3676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0SzNPY&#10;AAAACAEAAA8AAAAAAAAAAQAgAAAAIgAAAGRycy9kb3ducmV2LnhtbFBLAQIUABQAAAAIAIdO4kAq&#10;dxNZWQIAAKcEAAAOAAAAAAAAAAEAIAAAACcBAABkcnMvZTJvRG9jLnhtbFBLBQYAAAAABgAGAFkB&#10;AADy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2345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65" name="直接箭头连接符 2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2345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yvsPlQg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bedvYAAAACAEAAA8AAAAAAAAAAQAgAAAAIgAA&#10;AGRycy9kb3ducmV2LnhtbFBLAQIUABQAAAAIAIdO4kDK+w+VCAIAAPU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574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66" name="文本框 26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3574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Fjtg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rFjt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1833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67" name="直接箭头连接符 2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1833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UlA+vwYCAAD1AwAADgAAAGRycy9lMm9Eb2MueG1s&#10;rVPNjtMwEL4j8Q6W7zRtUQs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On/E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UlA+v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2857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68" name="文本框 26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2857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rsvU4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2960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69" name="矩形标注 26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2960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DS/wfI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1936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70" name="直接箭头连接符 2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1936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Hjvs0YF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efmI&#10;NLFg6Mpv3l5/f/Ph5svnb++vf3x9l+xPH1kKILm2HivKWthVOOzQr0LivmuDSX9ixXZZ4v1RYrmL&#10;TJDz7OGUM0H+clqOz6cJsDhl+oDxqXSGJaPmGAOoro8LZy3dpAuTrDFsnmEcEn8lpLLasm3Nz6dl&#10;qgA0mS1NBJnGEzu0Xc5Fp1VzqbROGRi69UIHtoE0Hfk7NPRHWCqyBOyHuHyUwqDqJTRPbMPi3pNq&#10;lp4LTy0Y2XCmJb2uZOXICEqfImNQYDv9j2jSQ1uSJQk9SJustWv2WfHsp2nIwh0mN43b7/ucfXqt&#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eO+zRg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062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71" name="文本框 27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3062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y3qLM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7GpKiWUG&#10;W378+eP468/x93eSNlGi3kOFyBuP2Di8dQMOzt0+4GaqfGiCSX+sieA5Cnw4CyyHSHi6tJgvrqZz&#10;SjievXo5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nLeos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3779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72" name="直接箭头连接符 2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3779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OBEgmw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164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73" name="圆角矩形 27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3164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rZBw0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对在当地人民政府规定的期限届满后继续燃用高污染燃料的处罚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5417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74" name="矩形标注 27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5417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39VlVk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B3&#10;f1WV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75" name="文本框 27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4700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9AUNg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9AUNg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3881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76" name="直接箭头连接符 27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3881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lmH9G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4598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77" name="矩形 27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4598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wpv/n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4188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78" name="直接箭头连接符 2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4188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BhBde4G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efmI&#10;Lt6CoSu/eXv9/c2Hmy+fv72//vH1XbI/fWQpgOTaeqwoa2FX4bBDvwqJ+64NJv2JFdtlifdHieUu&#10;MkHOs4dTzgT5y2k5Pp8mwOKU6QPGp9IZloyaYwyguj4unLV0ky5MssaweYZxSPyVkMpqy7Y1P5+W&#10;qQLQZLY0EWQaT+zQdjkXnVbNpdI6ZWDo1gsd2AbSdOTv0NAfYanIErAf4vJRCoOql9A8sQ2Le0+q&#10;WXouPLVgZMOZlvS6kpUjIyh9ioxBge30P6JJD21JliT0IG2y1q7ZZ8Wzn6YhC3eY3DRuv+9z9um1&#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BhBde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4803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79" name="文本框 27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4803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CZY9yoCAABuBAAADgAAAGRycy9lMm9Eb2MueG1srVTN&#10;jtMwEL4j8Q6W7zRpaLt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UCZY9y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4905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80" name="矩形标注 28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4905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ClXGjp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pVxo6&#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81" name="直接箭头连接符 2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4291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&#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qcgV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5520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82" name="文本框 28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5520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2zXR9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4393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83" name="直接箭头连接符 2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4393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y2TR+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5622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84" name="流程图: 决策 28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5622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oSAIu&#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5827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85" name="矩形标注 28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5827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bQJxO1Y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tAnE7&#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4496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86" name="直接箭头连接符 2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4496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&#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TltPP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724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87" name="文本框 28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5724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x48TEBACAAA6BAAADgAAAGRycy9lMm9Eb2MueG1srVNL&#10;jhMxEN0jcQfLe9KdwGQ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MePExA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3984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88" name="直接箭头连接符 2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3984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hgnb6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5008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89" name="文本框 28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5008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fSzeg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5110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90" name="矩形标注 29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5110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pEhAV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TpEhA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4086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91" name="直接箭头连接符 2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4086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TkwsY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tPz&#10;CWcWDF357bvr728/3n798u3D9Y+b98n+/ImlAJKr91hS1tKuw2GHfh0S910TTPoTK7bLEu+PEstd&#10;ZIKcZ49nnAnyT2fT8fksARanTB8wPpPOsGRUHGMA1XZx6aylm3RhkjWG7XOMQ+KvhFRWW9ZX/Hw2&#10;TRWAJrOhiSDTeGKHts256LSqL5XWKQNDu1nqwLaQpiN/h4b+CEtFVoDdEJePUhiUnYT6qa1Z3HtS&#10;zdJz4akFI2vOtKTXlawcGUHpU2QMCmyr/xFNemhLsiShB2mTtXH1Piue/TQNWbj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GTkwsY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212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92" name="文本框 29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5212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a0SRQLAgAAOg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Kjp7GpGiWUG&#10;W378+eP468/x93eSNlGi3kOFyBuP2Di8dQMOzt0+4GaqfGiCSX+sieA5Cnw4CyyHSHi6tJgvXk/n&#10;lHA8e/Vyin6iKe5v+wDxg3SGJKOmARuYdWX7jxBH6B0kBQOnldgorbMT2u07HcieYbM3+TuxP4Jp&#10;S/qaXs1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drRJF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5929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93" name="直接箭头连接符 2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5929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xP8+w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315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94" name="圆角矩形 29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5315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HAs+Xs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对擅自在城市集中供热管网覆盖地区建燃煤锅炉的处罚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7568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95" name="矩形标注 29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7568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McmPfV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DHJ&#10;j31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96" name="文本框 29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6851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TUtScu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Ak1LUn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6032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97" name="直接箭头连接符 29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6032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Kaoyb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6748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98" name="矩形 29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6748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1jzqg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6339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99" name="直接箭头连接符 2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6339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RKBG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6953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00" name="文本框 30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6953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ngWNNyk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CeBY03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7056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01" name="矩形标注 30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7056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A8K7kl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02" name="直接箭头连接符 3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6441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JAMC3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7670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03" name="文本框 30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7670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ZNEnk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6544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04" name="直接箭头连接符 3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6544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Ah/JLJ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7772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05" name="流程图: 决策 30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7772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IYZzY&#10;AAAACgEAAA8AAAAAAAAAAQAgAAAAIgAAAGRycy9kb3ducmV2LnhtbFBLAQIUABQAAAAIAIdO4kDh&#10;28rXIAIAAEUEAAAOAAAAAAAAAAEAIAAAACcBAABkcnMvZTJvRG9jLnhtbFBLBQYAAAAABgAGAFkB&#10;AAC5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7977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06" name="矩形标注 30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7977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UD1VK&#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6646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07" name="直接箭头连接符 3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6646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dYK79gcCAAD1AwAADgAAAGRycy9lMm9Eb2MueG1srVPN&#10;bhMxEL4j8Q6W72STVCl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4wf&#10;c2bB0JXfvrv5/vbj7fWXbx9ufnx9n+zPn1gKILl6jyVlLe1l2O/QX4bEfdsEk/7Eim2zxLuDxHIb&#10;mSDn6cmMM0H+6Ww6PpslwOKY6QPGZ9IZloyKYwyg2i4unbV0ky5MssaweY5xSPyVkMpqy/qKn82m&#10;qQLQZDY0EWQaT+zQtjkXnVb1h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HWCu/Y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875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08" name="文本框 30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7875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C31R9A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6134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09" name="直接箭头连接符 3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6134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vdAvI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7158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10" name="文本框 31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7158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gYVxJ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7260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11" name="矩形标注 31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7260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yTRq&#10;KV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6236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12" name="直接箭头连接符 3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6236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eWByU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eT&#10;KWcWDF357dub728+3H75/O39zY+v75L96SNLASRX77GkrKVdh8MO/Tok7rsmmPQnVmyXJd4fJZa7&#10;yAQ5z89mnAnyT2fT8cUsARanTB8wPpXOsGRUHGMA1XZx6aylm3RhkjWG7TOMQ+KvhFRWW9ZX/GI2&#10;TRWAJrOhiSDTeGKHts256LSqr5TWKQNDu1nqwLaQpiN/h4b+CEtFVoDdEJePUhiUnYT6ia1Z3HtS&#10;zdJz4akFI2vOtKTXlawcGUHpU2QMCmyr/xFNemhLsiShB2mTtXH1Piue/TQNWbj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MeWByU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363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13" name="文本框 31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7363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uX/q0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8080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14" name="直接箭头连接符 3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8080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9qVVsHAgAA9QMAAA4AAABkcnMvZTJvRG9jLnhtbK1TzW4T&#10;MRC+I/EOlu9kk5RU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p9MHnNm&#10;wdCV3767+f724+31l28fbn58fZ/sz59YCiC5eo8lZS3tZdjv0F+GxH3bBJP+xIpts8S7g8RyG5kg&#10;5+nJjDNB/ulsOj6bJcDimOkDxmfSGZaMimMMoNouLp21dJMuTLLGsHmOcUj8lZDKasv6ip/NpqkC&#10;0GQ2NBFkGk/s0LY5F51W9YXSOmVgaNdLHdgG0nTkb9/QH2GpyAqwG+LyUQqDspNQP7U1iztPqll6&#10;Ljy1YGTNmZb0upKVIyMofYyMQYFt9T+iSQ9tSZYk9CBtstau3mXFs5+mIQu3n9w0br/vc/bx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valVb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465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15" name="圆角矩形 31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7465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B/u5Np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对未取得委托进行机动车船排气污染检测或在检测中弄虚作假的处罚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9718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16" name="矩形标注 31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9718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CQnVFg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KQk&#10;J1R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17" name="文本框 31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9001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swQ0I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JswQ0I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8182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18" name="直接箭头连接符 31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8182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eeHsh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8899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19" name="矩形 31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8899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t0/Ne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8489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20" name="直接箭头连接符 3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8489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yBD2M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dT&#10;0sSCoSu/fXvz/c2H2y+fv72/+fH1XbI/fWQpgOTqPZaUtbTrcNihX4fEfdcEk/7Eiu2yxPujxHIX&#10;mSDn+dmMM0H+6Ww6vpglwOKU6QPGp9IZloyKYwyg2i4unbV0ky5MssawfYZxSPyVkMpqy/qKX8ym&#10;qQLQZDY0EWQaT+zQtjkXnVb1l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yBD2M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9104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21" name="文本框 32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9104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emqTCoCAABuBAAADgAAAGRycy9lMm9Eb2MueG1srVTN&#10;jtMwEL4j8Q6W7zRpti1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HemqT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9206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22" name="矩形标注 32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9206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GptOFxW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am04&#10;XF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23" name="直接箭头连接符 3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8592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Y/yZc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9820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24" name="文本框 32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9820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UhamM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mNKb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NUhamM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8694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25" name="直接箭头连接符 3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8694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ADdCIH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AwA3Qi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9923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26" name="流程图: 决策 32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9923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N1wB&#10;mR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0128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27" name="矩形标注 32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0128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uOFNd&#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8796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28" name="直接箭头连接符 3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8796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rC/Jyw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briZ1O6&#10;eAuGrvz27c33Nx9uv3z+9v7mx9d3yf70kaUAkqv3WFLW0q7DYYd+HRL3XRNM+hMrtssS748Sy11k&#10;gpznZzPOBPmns+n4YpYAi1OmDxifSmdYMiqOMYBqu7h01tJNujDJGsP2GcYh8VdCKqst6yt+MZum&#10;CkCT2dBEkGk8sUPb5lx0WtV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rC/Jy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0025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29" name="文本框 32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0025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rD6BJQ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8284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30" name="直接箭头连接符 3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8284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ghfI8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9308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31" name="文本框 33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9308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BOt9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9411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32" name="矩形标注 33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9411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CUGCAl&#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8387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33" name="直接箭头连接符 3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8387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NZp4c4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9513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34" name="文本框 33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9513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QfKfJ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0230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35" name="直接箭头连接符 3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0230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6Vs7AH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mdnM84s&#10;GLry27c33998uP3y+dv7mx9f3yX700eWAkiu3mNJWUu7Docd+nVI3HdNMOlPrNguS7w/Six3kQly&#10;nqcqgvzT2XR8kQGLU6YPGJ9KZ1gyKo4xgGq7uHTW0k26MMkaw/YZRqpNib8SUlltWV/xi9k0VQCa&#10;zIYmgkzjiR3aNuei06q+UlqnDAztZqkD20KajvwlhoT7R1gqsgLshrh8NMxNJ6F+YmsW955Us/Rc&#10;eGrByJozLel1JYsAoYyg9CkyBgW21f+IpvLaUhdJ6EHaZG1cvc+KZz9NQ+7z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lbOw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9616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36" name="圆角矩形 33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9616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1xnHi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对使用排放不合格的非道路移动机械，或者在用重型柴油车、非道路移动机械未按照规定加装、更换污染控制装置的处罚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rPr>
          <w:rFonts w:hint="eastAsia"/>
        </w:rPr>
        <w:sectPr>
          <w:pgSz w:w="11906" w:h="16838"/>
          <w:pgMar w:top="1440" w:right="1800" w:bottom="1440" w:left="1800" w:header="851" w:footer="992" w:gutter="0"/>
          <w:cols w:space="425" w:num="1"/>
          <w:docGrid w:type="lines" w:linePitch="312" w:charSpace="0"/>
        </w:sect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Pr>
        <w:rPr>
          <w:rFonts w:hint="eastAsia"/>
        </w:rPr>
        <w:sectPr>
          <w:pgSz w:w="11906" w:h="16838"/>
          <w:pgMar w:top="1440" w:right="1800" w:bottom="1440" w:left="1800" w:header="851" w:footer="992" w:gutter="0"/>
          <w:cols w:space="425" w:num="1"/>
          <w:docGrid w:type="lines" w:linePitch="312" w:charSpace="0"/>
        </w:sectPr>
      </w:pPr>
    </w:p>
    <w:p/>
    <w:p>
      <w:r>
        <mc:AlternateContent>
          <mc:Choice Requires="wps">
            <w:drawing>
              <wp:anchor distT="0" distB="0" distL="114300" distR="114300" simplePos="0" relativeHeight="25271500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009" name="矩形标注 100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71500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Dz8&#10;OE5YAgAAqg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70784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010" name="文本框 101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70784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aaYYwtAgAAcA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69964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011" name="直接箭头连接符 101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69964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YNPz9gAAAAIAQAADwAAAAAAAAABACAAAAAi&#10;AAAAZHJzL2Rvd25yZXYueG1sUEsBAhQAFAAAAAgAh07iQFQMbzMKAgAA9wMAAA4AAAAAAAAAAQAg&#10;AAAAJw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70681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012" name="矩形 101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70681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9fD6zwQCAAAv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uAklPMFJZYZ7Pmv&#10;r99//vhG8hYq1HuoMPDO34bJAzQT3aEJJv2RCBmyqqezqnKIhOPm/Gq1ul4tKeF49mbx9vVymWQv&#10;Hm77APGDdIYko6YBu5bFZMePEMfQPyEpGTitxE5pnZ3Q7t/pQI4MO7zL34T+JExb0td0tVykOhiO&#10;bYPjgqbxSB1sm/M9uQGPgcv8/Qs4FbZl0I0FZIQUxiqjogzZ6iQT760g8eRRW4uviqZijBSUaImP&#10;MFk5MjKlL4lE7bRFCVNjxlYkKw77AWGSuXfihH09+KDaDiWd59LTCc5R1n6a+TSoj/0M+vDO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PXw+s8EAgAALw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70272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013" name="直接箭头连接符 10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70272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mPY52QAAAAkBAAAPAAAAAAAAAAEAIAAAACIA&#10;AABkcnMvZG93bnJldi54bWxQSwECFAAUAAAACACHTuJA6OyZGAgCAAD3AwAADgAAAAAAAAABACAA&#10;AAAoAQAAZHJzL2Uyb0RvYy54bWxQSwUGAAAAAAYABgBZAQAAog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70886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041" name="文本框 104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70886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D1/BM7KQIAAHA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70988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042" name="矩形标注 104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70988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L1uIxWAgAAqQ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cvW4&#10;jFYCAACp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70374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126" name="直接箭头连接符 112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70374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&#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Yq6xNcAAAAIAQAADwAAAAAAAAABACAAAAAiAAAA&#10;ZHJzL2Rvd25yZXYueG1sUEsBAhQAFAAAAAgAh07iQMPzeOsIAgAA9wMAAA4AAAAAAAAAAQAgAAAA&#10;Jg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71603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127" name="文本框 112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71603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DQXaAgtAgAAcA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70476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128" name="直接箭头连接符 11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70476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AlD+3RBwIAAPc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71705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129" name="流程图: 决策 112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71705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4hhnNgA&#10;AAAKAQAADwAAAAAAAAABACAAAAAiAAAAZHJzL2Rvd25yZXYueG1sUEsBAhQAFAAAAAgAh07iQIIG&#10;16MfAgAARwQAAA4AAAAAAAAAAQAgAAAAJwEAAGRycy9lMm9Eb2MueG1sUEsFBgAAAAAGAAYAWQEA&#10;ALg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71910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130" name="矩形标注 113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71910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3lWmu&#10;VgIAAKk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70579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131" name="直接箭头连接符 113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70579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eHWC2AgCAAD3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bedvYAAAACAEAAA8AAAAAAAAAAQAgAAAAIgAA&#10;AGRycy9kb3ducmV2LnhtbFBLAQIUABQAAAAIAIdO4kB4dYLYCAIAAPc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71808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132" name="文本框 113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71808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D/taXMQAgAAPA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70067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133" name="直接箭头连接符 11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70067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2lmGPbAAAACQEAAA8AAAAAAAAAAQAgAAAA&#10;IgAAAGRycy9kb3ducmV2LnhtbFBLAQIUABQAAAAIAIdO4kCC52jQCAIAAPcDAAAOAAAAAAAAAAEA&#10;IAAAACo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71091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134" name="文本框 113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71091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MeKQWENAgAAPA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71193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135" name="矩形标注 113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71193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LecUTVQC&#10;AACo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70169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136" name="直接箭头连接符 11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70169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uLyMUIAgAA9w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8AYA2QAAAAkBAAAPAAAAAAAAAAEAIAAAACIA&#10;AABkcnMvZG93bnJldi54bWxQSwECFAAUAAAACACHTuJAC4vIxQgCAAD3AwAADgAAAAAAAAABACAA&#10;AAAoAQAAZHJzL2Uyb0RvYy54bWxQSwUGAAAAAAYABgBZAQAAog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71296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137" name="文本框 113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71296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9KbdkAAAAJAQAADwAAAAAAAAABACAA&#10;AAAiAAAAZHJzL2Rvd25yZXYueG1sUEsBAhQAFAAAAAgAh07iQFUWg+EMAgAAPA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72012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138" name="直接箭头连接符 11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72012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Dtd13/BwIAAPc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sectPr>
          <w:pgSz w:w="11906" w:h="16838"/>
          <w:pgMar w:top="1440" w:right="1800" w:bottom="1440" w:left="1800" w:header="851" w:footer="992" w:gutter="0"/>
          <w:cols w:space="425" w:num="1"/>
          <w:docGrid w:type="lines" w:linePitch="312" w:charSpace="0"/>
        </w:sectPr>
      </w:pPr>
      <w:r>
        <w:rPr>
          <w:rFonts w:hint="eastAsia"/>
        </w:rPr>
        <mc:AlternateContent>
          <mc:Choice Requires="wps">
            <w:drawing>
              <wp:anchor distT="0" distB="0" distL="114300" distR="114300" simplePos="0" relativeHeight="25271398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139" name="圆角矩形 113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71398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AXAtDolAgAAXA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对城市饮食服务业的经营者未采取有效污染防治措施，致使排放的油烟对附近居民的居住环境造成污染的处罚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01868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37" name="矩形标注 33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1868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Ah&#10;+zyS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38" name="文本框 33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1152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zryDk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0332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39" name="直接箭头连接符 33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0332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aB4Kb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1049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40" name="矩形 34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1049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MdQQaw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0640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41" name="直接箭头连接符 3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0640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YtZK4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88&#10;nn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AmLWSu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1254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42" name="文本框 34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1254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NzCwSoCAABuBAAADgAAAGRycy9lMm9Eb2MueG1srVTN&#10;jtMwEL4j8Q6W7zRpti1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mNzCw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1356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43" name="矩形标注 34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1356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tk4mdY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B7&#10;ZOJn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44" name="直接箭头连接符 3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0742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2q8f7w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1971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45" name="文本框 34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1971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EdCyEs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gR0LI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0844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46" name="直接箭头连接符 3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0844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IELsUGAgAA9QMAAA4AAABkcnMvZTJvRG9jLnhtbK1T&#10;S44TMRDdI3EHy3vSSYZE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c8e&#10;TzmzYOjKb9/dfH/78fb6y7cPNz++vk/2508sBZBcW48lZS3sKhx26Fchcd81waQ/sWK7LPH+KLHc&#10;RSbIOT2b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IELsU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2073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47" name="流程图: 决策 34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2073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MwKz&#10;eR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2278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48" name="矩形标注 34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2278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ooC4alY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igLhq&#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0947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49" name="直接箭头连接符 3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0947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&#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RoOiB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2176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50" name="文本框 35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2176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wMU16w4CAAA6BAAADgAAAGRycy9lMm9Eb2MueG1srVNL&#10;jhMxEN0jcQfLe9KdD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DAxTXr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0435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51" name="直接箭头连接符 3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0435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aLujP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1459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52" name="文本框 35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1459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whSNF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1561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53" name="矩形标注 35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1561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tMEJk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0537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54" name="直接箭头连接符 3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0537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Q52H0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M&#10;HnN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UOdh9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1664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55" name="文本框 35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1664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FSVNOMLAgAAOgQAAA4AAABkcnMvZTJvRG9jLnhtbK1T&#10;Ta7TMBDeI3EHy3uatI8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VJU04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2380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56" name="直接箭头连接符 3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2380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AyS6Vc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1766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57" name="圆角矩形 35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1766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WnIzX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对在人口集中地区和其他需要特殊保护的区域内焚烧禁止性物质的处罚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 《中华人民共和国大气污染防治法》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04019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58" name="矩形标注 35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4019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CS&#10;3wV2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59" name="文本框 35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3302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LjXqX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2483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60" name="直接箭头连接符 36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2483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BxoJ5m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3200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61" name="矩形 36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3200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mGaYwMCAAAtBAAADgAAAGRycy9lMm9Eb2MueG1srVPN&#10;jtMwEL4j8Q6W7zRtl5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rOKLHMYMv/&#10;fP/5+9cPknZQn85DiWF3/jaMHqCZyPZ1MOmPNEifNT2dNZV9JBw3Z8vV6nq1oITj2dv5u6vFIoEW&#10;97d9gPhROkOSUdGAPctSsuMniEPov5CUDJxWYqe0zk5o9u91IEeG/d3lb0R/FKYt6Sq6WsxTHQyH&#10;tsZhQdN4JA62yfke3YCHwNP8PQecCtsyaIcCMkIKY6VRUYZstZKJD1aQePIorcU3RVMxRgpKtMQn&#10;mKwcGZnSl0SidtqihKkxQyuSFft9jzDJ3Dtxwq4efFBNi5LmNuZwnKKs/TjxaUwf+hn0/pV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xmGaYw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2790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62" name="直接箭头连接符 3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2790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95s28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64mfz&#10;KWcWDF357dub728+3H75/O39zY+v75L96SNLASRX77GkrJW9Cocd+quQuO+aYNKfWLFdlnh/lFju&#10;IhPknJ/N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K95s2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3404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63" name="文本框 36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3404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GzDlu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3507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64" name="矩形标注 36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3507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CjlHdW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Hw5&#10;wU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Bdwf+JhMp1lcLCnme1pZmcs&#10;rxsYXhblBjTY3+jycNfCBTk9RyJ//1/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oKOU&#10;d1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2892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65" name="直接箭头连接符 3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2892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&#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Yq6xNcAAAAIAQAADwAAAAAAAAABACAAAAAiAAAA&#10;ZHJzL2Rvd25yZXYueG1sUEsBAhQAFAAAAAgAh07iQMtQ+QQIAgAA9QMAAA4AAAAAAAAAAQAgAAAA&#10;Jg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4121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66" name="文本框 36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4121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P4JZU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mOqX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NP4JZU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2995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67" name="直接箭头连接符 3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2995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FP7yC4GAgAA9QMAAA4AAABkcnMvZTJvRG9jLnhtbK1T&#10;S44TMRDdI3EHy3vSSUYJ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c+m&#10;jzmzYOjKb9/dfH/78fb6y7cPNz++vk/2508sBZBcW48lZS3sKhx26Fchcd81waQ/sWK7LPH+KLHc&#10;RSbIOT2b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FP7yC4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4224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68" name="流程图: 决策 36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4224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n/0tj&#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4428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69" name="矩形标注 36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4428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Yt759&#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3097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70" name="直接箭头连接符 3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3097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eURF1wYCAAD1AwAADgAAAGRycy9lMm9Eb2MueG1srVPN&#10;bhMxEL4j8Q6W72STVCl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zwm&#10;TSwYuvLbdzff3368vf7y7cPNj6/vk/35E0sBJFfvsaSspb0M+x36y5C4b5tg0p9YsW2WeHeQWG4j&#10;E+Q8PZlxJsg/nU3HZ7MEWBwzfcD4TDrDklFxjAFU28Wls5Zu0oVJ1hg2zzEOib8SUlltWV/xs9k0&#10;VQCazIYmgkzjiR3aNuei06q+UFqnDAzteqkD20CajvztG/ojLBVZAXZDXD5KYVB2EuqntmZx50k1&#10;S8+FpxaMrDnTkl5XsnJkBKWPkTEosK3+RzTpoS3JkoQepE3W2tW7rHj20zRk4faTm8bt933OPr7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eURF1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4326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71" name="文本框 37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4326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EEO8x4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2585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72" name="直接箭头连接符 3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2585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OHvdP0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3609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73" name="文本框 37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3609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EPfS+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3712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74" name="矩形标注 37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3712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LkC0PV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LkC0P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2688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75" name="直接箭头连接符 3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2688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XGPpYI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8AYA2QAAAAkBAAAPAAAAAAAAAAEAIAAAACIA&#10;AABkcnMvZG93bnJldi54bWxQSwECFAAUAAAACACHTuJAhcY+lggCAAD1AwAADgAAAAAAAAABACAA&#10;AAAoAQAAZHJzL2Uyb0RvYy54bWxQSwUGAAAAAAYABgBZAQAAog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3814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76" name="文本框 37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3814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AmNjF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4531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77" name="直接箭头连接符 3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4531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AdbQ+8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3916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78" name="圆角矩形 37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3916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rk7ux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对违反城市扬尘规定的处罚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06169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79" name="矩形标注 37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6169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BcA&#10;HrB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5452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80" name="文本框 38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5452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Er8raUsAgAAbg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SvytpS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4633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81" name="直接箭头连接符 38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4633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bavv5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5350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82" name="矩形 38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5350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amFLb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4940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83" name="直接箭头连接符 3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4940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LNywu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5555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84" name="文本框 38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5555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07FjACo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07FjA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5657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85" name="矩形标注 38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5657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fW9hVU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OfW9hV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5043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86" name="直接箭头连接符 3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5043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&#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T/C5rg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6272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87" name="文本框 38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6272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KWXJp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5145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88" name="直接箭头连接符 3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5145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&#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Hoi14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6374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89" name="流程图: 决策 38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6374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MKV&#10;N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6579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90" name="矩形标注 39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6579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mU7OhFU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JlOzoR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5248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91" name="直接箭头连接符 3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5248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ZU80Vw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briZxcT&#10;ziwYuvLbtzff33y4/fL52/ubH1/fJfvTR5YCSK7eY0lZS7sOhx36dUjcd00w6U+s2C5LvD9KLHeR&#10;CXKen804E+Sfzqbji1kCLE6ZPmB8Kp1hyag4xgCq7eLSWUs36cIkawzbZxiHxF8Jqay2rK/4xWya&#10;KgBNZkMTQabxxA5tm3PRaVVfKa1TBoZ2s9SBbSFNR/4ODf0RloqsALshLh+lMCg7CfUTW7O496Sa&#10;pefCUwtG1pxpSa8rWTkygtKnyBgU2Fb/I5r00JZkSUIP0iZr4+p9Vjz7aRqycIfJTeP2+z5nn17r&#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ZU80V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6476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92" name="文本框 39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6476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qw0SuQ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4736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93" name="直接箭头连接符 3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4736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eQFf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5760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94" name="文本框 39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5760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eniE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5862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95" name="矩形标注 39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5862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ctjcg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4838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96" name="直接箭头连接符 3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4838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AFmfjw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5964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97" name="文本框 39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5964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9KbdkAAAAJAQAADwAAAAAAAAABACAA&#10;AAAiAAAAZHJzL2Rvd25yZXYueG1sUEsBAhQAFAAAAAgAh07iQD9dE7EMAgAAOg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6681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98" name="直接箭头连接符 3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6681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k06uoG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mcXdPEW&#10;DF357dub728+3H75/O39zY+v75L96SNLASRX77GkrKVdh8MO/Tok7rsmmPQnVmyXJd4fJZa7yAQ5&#10;z89mnAnyT2fT8cUsARanTB8wPpXOsGRUHGMA1XZx6aylm3RhkjWG7TOMQ+KvhFRWW9ZX/GI2TRWA&#10;JrOhiSDTeGKHts256LSqr5TWKQNDu1nqwLaQpiN/h4b+CEtFVoDdEJePUhiUnYT6ia1Z3HtSzdJz&#10;4akFI2vOtKTXlawcGUHpU2QMCmyr/xFNemhLsiShB2mTtXH1Piue/TQNWbjD5KZx+32fs0+vdf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Mk06uo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6067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99" name="圆角矩形 39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6067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F09I1I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对擅自转移固体废物的处罚或者违反固体废物存贮规定的处罚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208320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00" name="矩形标注 40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8320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89ZUaV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PPW&#10;VGl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01" name="文本框 40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7603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KGaKjk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6784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02" name="直接箭头连接符 40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6784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i//1wkCAAD1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Si//1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7500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03" name="矩形 40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7500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LSQg0o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7091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04" name="直接箭头连接符 4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7091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kobGK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7705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05" name="文本框 40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7705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ONfknCoCAABu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ONfkn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7808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06" name="矩形标注 40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7808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sCp5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Je&#10;Yq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f7Aqe&#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7193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07" name="直接箭头连接符 4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7193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8N+YtQ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8422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08" name="文本框 40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8422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DY04jk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NjTiO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7296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09" name="直接箭头连接符 4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7296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DiNDGM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8524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10" name="流程图: 决策 41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8524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Kiw2u&#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8729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11" name="矩形标注 41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8729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iTiDVcCAACn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fiTi&#10;DV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7398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12" name="直接箭头连接符 4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7398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QsskZ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8627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13" name="文本框 41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8627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M3i8xw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6886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14" name="直接箭头连接符 4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6886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Oo3dhg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7910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15" name="文本框 41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7910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BhSGni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8012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16" name="矩形标注 41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8012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oil7A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6988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17" name="直接箭头连接符 4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6988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L5JXycH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m&#10;jzmzYOjKb95df3/78ebL1bcP1z++vk/2508sBZBcvceSspb2Iux36C9C4r5tgkl/YsW2WeLdQWK5&#10;jUyQ8+ThjDNB/ulsOj6dJcDimOkDxmfSGZaMimMMoNouLp21dJMuTLLGsHmOcUj8lZDKasv6ip/O&#10;pqkC0GQ2NBFkGk/s0LY5F51W9bn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SV8n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8115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18" name="文本框 41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8115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wDBRAL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fAMFE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8832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19" name="直接箭头连接符 4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8832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Yby/E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8217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20" name="圆角矩形 42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8217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83ARf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对尾矿、矸石、废石等矿业未按规定进行封场的处罚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10470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42" name="矩形标注 44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0470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C4&#10;bxI+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9753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43" name="文本框 44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9753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CnQ2XP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8934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44" name="直接箭头连接符 44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8934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GYAgj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9651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45" name="矩形 44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9651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&#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fFax2AAAAAkBAAAPAAAAAAAAAAEAIAAAACIAAABk&#10;cnMvZG93bnJldi54bWxQSwECFAAUAAAACACHTuJAn2kHAQYCAAAtBAAADgAAAAAAAAABACAAAAAn&#10;AQAAZHJzL2Uyb0RvYy54bWxQSwUGAAAAAAYABgBZAQAAnw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9241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46" name="直接箭头连接符 4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9241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dZDYYGAgAA9QMAAA4AAABkcnMvZTJvRG9jLnhtbK1T&#10;S44TMRDdI3EHy3vSSZhE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c/O&#10;ppxZMHTlt+9uvr/9eHv95duHmx9f3yf78yeWAkiurceSshZ2FQ479KuQuO+aYNKfWLFdlnh/lFju&#10;IhPknD6e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dZDYY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9856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47" name="文本框 44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9856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Pg6raioCAABuBAAADgAAAGRycy9lMm9Eb2MueG1srVTN&#10;jtMwEL4j8Q6W7zRpSbt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Pg6ra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9958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48" name="矩形标注 44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9958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Olj&#10;575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9344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49" name="直接箭头连接符 4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9344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D3oFF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0572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50" name="文本框 45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0572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KK5Vx8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orlXH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9446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51" name="直接箭头连接符 4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9446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3mgH8G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Fs&#10;wp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O3mgH8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0675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52" name="流程图: 决策 45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0675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YUnQA&#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0880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53" name="矩形标注 45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0880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CkruI1Y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KSu4j&#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9548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54" name="直接箭头连接符 4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9548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EWT7PgcCAAD1AwAADgAAAGRycy9lMm9Eb2MueG1srVPN&#10;bhMxEL4j8Q6W72ST0FR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8xO&#10;OLNg6Mpv3918f/vx9vrLtw83P76+T/bnTywFkFy9x5KylvYy7HfoL0Pivm2CSX9ixbZZ4t1BYrmN&#10;TJDz9PGMM0H+6Ww6PpslwOKY6QPGZ9IZloyKYwyg2i4unbV0ky5MssaweY5xSPyVkMpqy/qKn82m&#10;qQLQZDY0EWQaT+zQtjkXnVb1h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BFk+z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0777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55" name="文本框 45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0777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IAgtL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9036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56" name="直接箭头连接符 4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9036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ic/KFAY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f8&#10;0WzO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ic/KF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0060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57" name="文本框 45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0060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CLZldI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0163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58" name="矩形标注 45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0163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XY9UQ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9139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59" name="直接箭头连接符 4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9139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1IRtcGAgAA9QMAAA4AAABkcnMvZTJvRG9jLnhtbK1T&#10;zY7TMBC+I/EOlu80baEr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u+KPZ&#10;nDMLhq785u319zcfbr58/vb++sfXd8n+9JGlAJKr91hS1spehsMO/WVI3HdNMOlPrNguS7w/Six3&#10;kQlynj2ccSbIP51Nx/NZAixOmT5gfCqdYcmoOMYAqu3iyllLN+nCJGsM22cYh8RfCamstqyv+H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I1IRt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0265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60" name="文本框 46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0265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vlwTML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2+XBM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0982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61" name="直接箭头连接符 4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0982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5auRMGAgAA9QMAAA4AAABkcnMvZTJvRG9jLnhtbK1TzY7T&#10;MBC+I/EOlu80baEV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VX/NF8wpkF&#10;Q1d+8/b6+5sPN18+f3t//ePru2R/+shSAMnVeywpa2Uvw2GH/jIk7rsmmPQnVmyXJd4fJZa7yAQ5&#10;5w9nnAnyT2fT8dksARanTB8wPpXOsGRUHGMA1XZx5aylm3RhkjWG7TOMQ+KvhFRWW9ZX/Gw2TRWA&#10;JrOhiSDTeGKHts256LSqL5TWKQNDu1npwLaQpiN/h4b+CEtF1oDdEJePUhiUnYT6i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5auR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0368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62" name="圆角矩形 46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0368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Na5sUs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对违反危险废物污染环境防治有关规定的处罚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12620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63" name="矩形标注 46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2620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D2w&#10;Cfh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64" name="文本框 46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1904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FrMoPi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1084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65" name="直接箭头连接符 46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1084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CH/GZ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1801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66" name="矩形 46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1801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pZ9yQMCAAAtBAAADgAAAGRycy9lMm9Eb2MueG1srVPN&#10;jtMwEL4j8Q6W7zRt2Z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ouKbHMYMv/&#10;fP/5+9cPknZQn85DiWF3/jaMHqCZyPZ1MOmPNEifNT2dNZV9JBw3Z8vV6nq1oITj2dX83d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KpZ9y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1392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67" name="直接箭头连接符 4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1392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&#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DWputt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2006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68" name="文本框 46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2006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J1SAR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2108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69" name="矩形标注 46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2108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NU4al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HK5&#10;wE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GE/fDxMpr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TVOGp&#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70" name="直接箭头连接符 4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1494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8GWa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2723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71" name="文本框 47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2723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CFVcGQ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Xg2pM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IVVwZC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1596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72" name="直接箭头连接符 4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1596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SyV74H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e&#10;TzmzYOjKb95df3/78ebL1bcP1z++vk/2508sBZBcvceSspb2Iux36C9C4r5tgkl/YsW2WeLdQWK5&#10;jUyQ8+ThjDNB/ulsOj6dJcDimOkDxmfSGZaMimMMoNouLp21dJMuTLLGsHmOcUj8lZDKasv6ip/O&#10;pqkC0GQ2NBFkGk/s0LY5F51W9bn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Bksle+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2825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73" name="流程图: 决策 47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2825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8b5I&#10;V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3030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74" name="矩形标注 47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3030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0Y2YM1gCAACn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RLM09gA&#10;AAAIAQAADwAAAAAAAAABACAAAAAiAAAAZHJzL2Rvd25yZXYueG1sUEsBAhQAFAAAAAgAh07iQNGN&#10;mDNYAgAApwQAAA4AAAAAAAAAAQAgAAAAJwEAAGRycy9lMm9Eb2MueG1sUEsFBgAAAAAGAAYAWQEA&#10;APE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1699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75" name="直接箭头连接符 4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1699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bedvYAAAACAEAAA8AAAAAAAAAAQAgAAAAIgAA&#10;AGRycy9kb3ducmV2LnhtbFBLAQIUABQAAAAIAIdO4kAAmx3VCAIAAPU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2928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76" name="文本框 47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2928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Hb+ets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1187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77" name="直接箭头连接符 4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1187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JgwLP8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2211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78" name="文本框 47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2211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hqOkIw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2313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79" name="矩形标注 47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2313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w/bd81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w/bd81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1289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80" name="直接箭头连接符 4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1289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JRyJMG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Z+c&#10;kiYWDF357bub728/3l5/+fbh5sfX98n+/ImlAJKr91hS1tJehv0O/WVI3LdNMOlPrNg2S7w7SCy3&#10;kQlynjyecSbIP51Nx2ezBFgcM33A+Ew6w5JRcYwBVNvFpbOWbtKFSdYYNs8xDom/ElJZbVlf8bPZ&#10;NFUAmsyGJoJM44kd2jbnotOqvlBapwwM7XqpA9tAmo787Rv6IywVWQF2Q1w+SmFQdhLqp7ZmcedJ&#10;NUvPhacWjKw505JeV7JyZASlj5ExKLCt/kc06aEtyZKEHqRN1trVu6x49tM0ZOH2k5vG7fd9zj6+&#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GJRyJ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2416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81" name="文本框 48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2416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bbsZULAgAAOgQAAA4AAABkcnMvZTJvRG9jLnhtbK1T&#10;Ta7TMBDeI3EHy3uatLyW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tT06npKiWUG&#10;W3788f348/fx1zeSNlGi3kOFyFuP2Di8cQMOzt0+4GaqfGiCSX+sieA5Cnw4CyyHSHi6tJgvXk3n&#10;lHA8u3o5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5tuxl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3132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82" name="直接箭头连接符 4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3132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D6+vm5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2518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83" name="圆角矩形 48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2518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CXKfN4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对危险废物产生者不处置其产生的危险废物又不承担的处置费用的处罚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、《废弃危险化学品污染环境防治办法》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14771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84" name="矩形标注 48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4771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aTZx1k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Bl&#10;pNnH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85" name="文本框 48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4054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wuxA4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3235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86" name="直接箭头连接符 48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3235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jN+Gz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3952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87" name="矩形 48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3952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DJYDcM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3542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88" name="直接箭头连接符 4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3542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L/DjsH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Z+c&#10;0sVbMHTlt+9uvr/9eHv95duHmx9f3yf78yeWAkiu3mNJWUt7GfY79Jchcd82waQ/sWLbLPHuILHc&#10;RibIefJ4xpkg/3Q2HZ/NEmBxzPQB4zPpDEtGxTEGUG0Xl85aukkXJllj2DzHOCT+SkhltWV9xc9m&#10;01QBaDIbmggyjSd2aNuci06r+kJpnTIwtOulDmwDaTryt2/oj7BUZAXYDXH5KIVB2Umon9qaxZ0n&#10;1Sw9F55aMLLmTEt6XcnKkRGUPkbGoMC2+h/RpIe2JEsSepA2WWtX77Li2U/TkIXbT24at9/3Ofv4&#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AC/w47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4156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89" name="文本框 48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4156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0jMIS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pkv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s0jMI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4259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90" name="矩形标注 49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4259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KtkVBVAgAApwQAAA4AAABkcnMvZTJvRG9jLnhtbK1U&#10;zY7TMBC+I/EOlu/bJP3ZNlXTPWxZhIRgxQJ3N3YSI//Jdpv0CXgMECc4c+ZxWF6DsRNKd7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SrZFQ&#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91" name="直接箭头连接符 4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3644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gEhc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4873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92" name="文本框 49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4873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rBlZs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8H1F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ArBlZs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3747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93" name="直接箭头连接符 4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3747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Hi5Jj4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4976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94" name="流程图: 决策 49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4976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Lz6P&#10;KR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5180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95" name="矩形标注 49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5180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lvj6UV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Jb4+lF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3849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96" name="直接箭头连接符 4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3849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hDtdf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5078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97" name="文本框 49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5078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S8AKfQ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3337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98" name="直接箭头连接符 4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3337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TGnJq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4361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99" name="文本框 49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4361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Lud1I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4464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00" name="矩形标注 50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4464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ZFOmh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3440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01" name="直接箭头连接符 5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3440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mIPFoG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2k5&#10;5syCoSu/fXf9/e3H269fvn24/nHzPtmfP7EUQHJtPVaUtbCrcNihX4XEfdcGk/7Eiu2yxPujxHIX&#10;mSDn2eMpZ4L8k+mkPJ8mwOKU6QPGZ9IZloyaYwyguj4unLV0ky6Ms8aweY5xSPyVkMpqy7Y1P59O&#10;UgWgyWxpIsg0ntih7XIuOq2aS6V1ysDQrRc6sA2k6cjfoaE/wlKRJWA/xOWjFAZVL6F5a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FmIPFo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4566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02" name="文本框 50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4566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4tg1AK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LYNQ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5283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03" name="直接箭头连接符 5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5283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MEjDXA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4668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04" name="圆角矩形 50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4668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BJJS8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对从事畜禽规模养殖未规定收集、贮存、处置畜禽粪便，造成环境污染的处罚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 《畜禽规模养殖污染防治条例》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16921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05" name="矩形标注 50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6921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MXV&#10;pxV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6204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06" name="文本框 50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6204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ILDO6Q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5385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07" name="直接箭头连接符 50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5385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twZyB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6102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08" name="矩形 50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6102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0JPLg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tR0WWLjLTPY8l9f&#10;v//88Y2kHdSn91Bh2J2/DZMHaCayQxNM+iMNMmRNT2dN5RAJx8351Wp1vVpSwvHszeLt6+UygRYP&#10;t32A+EE6Q5JR04A9y1Ky40eIY+ifkJQMnFZip7TOTmj373QgR4b93eVvQn8Spi3pa7paLlIdDIe2&#10;wWFB03gkDrbN+Z7cgMfAZf7+BZwK2zLoxgIyQgpjlVFRhmx1kon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fQk8u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5692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09" name="直接箭头连接符 5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5692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km+vIG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Dkm+vI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6307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10" name="文本框 51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6307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P8clb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6409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11" name="矩形标注 51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6409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PTwZSN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5795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12" name="直接箭头连接符 5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5795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DYNL3Bg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KzyZQz&#10;C4au/Pbd9fe3H2+/fvn24frHzftkf/7EUgDJ1XssKWtp1+GwQ78OifuuCSb9iRXbZYn3R4nlLjJB&#10;zrPHM84E+aez6fh8lgCLU6YPGJ9JZ1gyKo4xgGq7uHTW0k26MMkaw/Y5xiHxV0Iqqy3rK34+m6YK&#10;QJPZ0ESQaTyxQ9vmXHRa1ZdK65SBod0sdWBbSNORv0NDf4SlIivAbojLRykMyk5C/dTWLO49qWbp&#10;ufDUgpE1Z1rS60pWjoyg9CkyBgW21f+IJj20JVmS0IO0ydq4ep8Vz36ahizc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DYNL3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7024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13" name="文本框 51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7024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LUlY/4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QyvKH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LUlY/4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5897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14" name="直接箭头连接符 5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5897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ucgIkG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fDZ5&#10;xJ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OucgIk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7126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15" name="流程图: 决策 51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7126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4hhnNgA&#10;AAAKAQAADwAAAAAAAAABACAAAAAiAAAAZHJzL2Rvd25yZXYueG1sUEsBAhQAFAAAAAgAh07iQKat&#10;R9AfAgAARQQAAA4AAAAAAAAAAQAgAAAAJwEAAGRycy9lMm9Eb2MueG1sUEsFBgAAAAAGAAYAWQEA&#10;ALg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7331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16" name="矩形标注 51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7331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7/XeIFU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O/13i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6000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17" name="直接箭头连接符 5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6000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v+Kpt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7228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18" name="文本框 51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7228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Chul69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5488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19" name="直接箭头连接符 5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5488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d7A9YAY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d7A9Y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6512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20" name="文本框 52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6512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RxzeUw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6614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21" name="矩形标注 52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6614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h21g&#10;EF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5590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22" name="直接箭头连接符 5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5590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&#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NDc65s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6716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23" name="文本框 52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6716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mRaULAgAAOgQAAA4AAABkcnMvZTJvRG9jLnhtbK1T&#10;Ta7TMBDeI3EHy3uatI8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fHZFiWUG&#10;W378+eP468/x93eSNlGi3kOFyBuP2Di8dQMOzt0+4GaqfGiCSX+sieA5Cnw4CyyHSHi6tJgvXk3n&#10;lHA8e3k1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f+ZFp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7433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24" name="直接箭头连接符 5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7433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ggueUGAgAA9QMAAA4AAABkcnMvZTJvRG9jLnhtbK1TzY7T&#10;MBC+I/EOlu80baEr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fDZ9xJkF&#10;Q1d+8/b6+5sPN18+f3t//ePru2R/+shSAMnVeywpa2nX4bBDvw6J+64JJv2JFdtlifdHieUuMkHO&#10;s4czzgT5p7Pp+HyWAItTpg8Yn0pnWDIqjjGAaru4dNbSTbowyRrD9hnGIfFXQiqrLesrfj6bpgpA&#10;k9nQRJBpPLFD2+ZcdFrVl0rrlIGh3Sx1YFtI05G/Q0N/hKUiK8BuiMtHKQzKTkL9xNYs7j2pZum5&#10;8NSCkTVnWtLrSlaOjKD0KTIGBbbV/4gmPbQlWZLQg7TJ2rh6nxXPfpqGLNxhctO4/b7P2af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ggueU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6819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25" name="圆角矩形 52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6819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C2dToH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对违反危险废物经营许可管理有关规定的处罚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《危险废物经营许可证管理办法》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19072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26" name="矩形标注 52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9072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dZZq&#10;KF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8355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27" name="文本框 52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8355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EvHN8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7536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28" name="直接箭头连接符 52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7536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bqsAOgkCAAD1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bqsAO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8252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29" name="矩形 52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8252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XnOU4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7843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30" name="直接箭头连接符 5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7843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bhHSM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rMz&#10;0sSCoSu/fXvz/c2H2y+fv72/+fH1XbI/fWQpgOTqPZaUtbTrcNihX4fEfdcEk/7Eiu2yxPujxHIX&#10;mSDn+dmMM0H+6Ww6vpglwOKU6QPGp9IZloyKYwyg2i4unbV0ky5MssawfYZxSPyVkMpqy/qKX8ym&#10;qQLQZDY0EWQaT+zQtjkXnVb1l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bhHSM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8457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31" name="文本框 53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8457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zB3uICo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zB3uI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8560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32" name="矩形标注 53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8560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GXszZW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kZez&#10;Nl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33" name="直接箭头连接符 5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7945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SnzQc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9174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34" name="文本框 53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9174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TVLg8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RyM6b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ATVLg8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8048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35" name="直接箭头连接符 5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8048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PpjZmIH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PH&#10;M84sGLry23fX399+vP365duH6x8375P9+RNLASRX77GkrKVdh8MO/Tok7rsmmPQnVmyXJd4fJZa7&#10;yAQ5z1IVQf7pbDo+z4DFKdMHjM+kMywZFccYQLVdXDpr6SZdmGSNYfscI9WmxF8Jqay2rK/4+Wya&#10;KgBNZkMTQabxxA5tm3PRaVVfKq1TBoZ2s9SBbSFNR/4SQ8L9IywVWQF2Q1w+Guamk1A/tTWLe0+q&#10;WXouPLVgZM2ZlvS6kkWAUEZQ+hQZgwLb6n9EU3ltqYsk9CBtsjau3mfFs5+mIfd5mNw0br/vc/bp&#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D6Y2Zi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9276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36" name="流程图: 决策 53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9276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cCqM&#10;nh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9481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37" name="矩形标注 53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9481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DVwtg3&#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8150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38" name="直接箭头连接符 5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8150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Zk/biw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briszO6&#10;eAuGrvz27c33Nx9uv3z+9v7mx9d3yf70kaUAkqv3WFLW0q7DYYd+HRL3XRNM+hMrtssS748Sy11k&#10;gpznZzPOBPmns+n4YpYAi1OmDxifSmdYMiqOMYBqu7h01tJNujDJGsP2GcYh8VdCKqst6yt+MZum&#10;CkCT2dBEkGk8sUPb5lx0WtV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Zk/bi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9379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39" name="文本框 53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9379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IHGYS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7638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40" name="直接箭头连接符 5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7638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bg6paQYCAAD1AwAADgAAAGRycy9lMm9Eb2MueG1s&#10;rVPNjtMwEL4j8Q6W7zRtoSs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d8&#10;9og0sWDoym/eXn9/8+Hmy+dv769/fH2X7E8fWQoguXqPJWUt7TocdujXIXHfNcGkP7Fiuyzx/iix&#10;3EUmyHn2cMaZIP90Nh2fzxJgccr0AeNT6QxLRsUxBlBtF5fOWrpJFyZZY9g+wzgk/kpIZbVlfcXP&#10;Z9NUAWgyG5oIMo0ndmjbnItOq/pSaZ0yMLSbpQ5sC2k68ndo6I+wVGQF2A1x+SiFQdlJqJ/YmsW9&#10;J9UsPReeWjCy5kxLel3JypERlD5FxqDAtvof0aSHtiRLEnqQNlkbV++z4tlP05CFO0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bg6pa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8662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41" name="文本框 54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8662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FJ7dZ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8764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42" name="矩形标注 54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8764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Bk4YoZ&#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7740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43" name="直接箭头连接符 5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7740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pwgFY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s8e&#10;n3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A6cIBW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8867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44" name="文本框 54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8867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E8ddY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9584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45" name="直接箭头连接符 5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9584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KM0igHAgAA9QMAAA4AAABkcnMvZTJvRG9jLnhtbK1TzY7T&#10;MBC+I/EOlu80baEr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fPZoxpkF&#10;Q1d+8/b6+5sPN18+f3t//ePru2R/+shSAMnVeywpa2nX4bBDvw6J+64JJv2JFdtlifdHieUuMkHO&#10;s4dURZB/OpuOzzNgccr0AeNT6QxLRsUxBlBtF5fOWrpJFyZZY9g+w0i1KfFXQiqrLesrfj6bpgpA&#10;k9nQRJBpPLFD2+ZcdFrVl0rrlIGh3Sx1YFtI05G/xJBw/whLRVaA3RCXj4a56STUT2zN4t6Tapae&#10;C08tGFlzpiW9rmQRIJQRlD5FxqDAtvof0VReW+oiCT1Im6yNq/dZ8eynach9HiY3jdvv+5x9eq2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CSjNIo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8969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46" name="圆角矩形 54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8969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CFb8sU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对未按规定处置医疗废物的处罚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《医疗废物管理行政处罚办法（试行）》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1222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47" name="矩形标注 54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1222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I5s&#10;4UJ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0505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48" name="文本框 54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0505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KEk0Z0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9686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49" name="直接箭头连接符 54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9686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hAdr9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0403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50" name="矩形 55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0403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1uhP4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9993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51" name="直接箭头连接符 5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9993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OxNdu4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PZ&#10;hDMLhq789t3197cfb79++fbh+sfN+2R//sRSAMnVeywpa2nX4bBDvw6J+64JJv2JFdtlifdHieUu&#10;MkHOs8czzgT5p7Pp+HyWAItTpg8Yn0lnWDIqjjGAaru4dNbSTbowyRrD9jnGIfFXQiqrLesrfj6b&#10;pgpAk9nQRJBpPLFD2+ZcdFrVl0rrlIGh3Sx1YFtI05G/Q0N/hKUiK8BuiMtHKQzKTkL91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OxNdu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0608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52" name="文本框 55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0608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JKIat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0710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53" name="矩形标注 55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0710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CA&#10;nmkN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0096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54" name="直接箭头连接符 5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0096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Qzw2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1324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55" name="文本框 55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1324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FDpT00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UOlPT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0198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56" name="直接箭头连接符 5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0198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IhkPIU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1427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57" name="流程图: 决策 55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1427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0dD5+&#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1632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58" name="矩形标注 55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1632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WXozAFYCAACnBAAADgAAAGRycy9lMm9Eb2MueG1srVTN&#10;jtMwEL4j8Q6W79skbbK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ZejMA&#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0300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59" name="直接箭头连接符 5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0300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&#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jOOwR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1529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60" name="文本框 56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1529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AZcmp4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9788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61" name="直接箭头连接符 5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9788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f/FPggY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bri&#10;s/mEMwuGrvz23fX3tx9vv3759uH6x837ZH/+xFIAydV7LClrZS/DYYf+MiTuuyaY9CdWbJcl3h8l&#10;lrvIBDnnj2ecCfJPZ9Px2SwBFqdMHzA+k86wZFQcYwDVdnHlrKWbdGGSNYbtc4xD4q+EVFZb1lf8&#10;bDZNFYAms6GJINN4Yoe2zbnotKovlNYpA0O7WenAtpCmI3+Hhv4IS0XWgN0Ql49SGJSdhPqp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f/FPgg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0812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62" name="文本框 56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0812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SNIm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0915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63" name="矩形标注 56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0915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D6mAOo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9891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64" name="直接箭头连接符 5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9891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NzNMM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DZ/&#10;xJ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INzNM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1017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65" name="文本框 56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1017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IMm5Y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JIMm5Y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1734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66" name="直接箭头连接符 5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1734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vYBekG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rP5nDML&#10;hq789t3197cfb79++fbh+sfN+2R//sRSAMnVeywpa2Uvw2GH/jIk7rsmmPQnVmyXJd4fJZa7yAQ5&#10;549nnAnyT2fT8dksARanTB8wPpPOsGRUHGMA1XZx5aylm3RhkjWG7XOMQ+KvhFRWW9ZX/Gw2TRWA&#10;JrOhiSDTeGKHts256LSqL5TWKQNDu1npwLaQpiN/h4b+CEtF1oDdEJePUhiUnYT6q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vYBek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1120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67" name="圆角矩形 56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1120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JO8mjI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对造成环境噪声污染的处罚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《中华人民共和国环境噪声污染防治法》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3372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68" name="矩形标注 56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3372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Q21IClc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Q21I&#10;C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2656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69" name="文本框 56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2656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CLI9uY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1836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70" name="直接箭头连接符 57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1836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7wIwm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2553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71" name="矩形 57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2553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dIvINwI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8npOiWUGW/7r&#10;6/efP76RtIP69B4qDLv3d2HyAM1EdmiCSX+kQYas6emsqRwi4bg5v1qtblZLSjievVlcv14uE2jx&#10;cNsHiO+lMyQZNQ3YsywlO36AOIb+CUnJwGkldkrr7IR2/1YHcmTY313+JvQnYdqSvqar5SLVwXBo&#10;GxwWNI1H4mDbnO/JDXgMXObvX8CpsC2DbiwgI6QwVhkVZchWJ5l4ZwWJJ4/SWnxTNBVjpKBES3yC&#10;ycqRkSl9SSRqpy1KmBoztiJZcdgPCJPMvRMn7OrBB9V2KGluYw7HKcraTxOfxvSxn0EfX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0i8g3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2144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72" name="直接箭头连接符 5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2144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GUZoS8G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fRR&#10;yZkFQ1d+8/b6+5sPN18+f3t//ePru2R/+shSAMm19VhR1sKuwmGHfhUS910bTPoTK7bLEu+PEstd&#10;ZIKcZw+nnAnyl9NyfD5NgMUp0weMT6UzLBk1xxhAdX1cOGvpJl2YZI1h8wzjkPgrIZXVlm1rfj4t&#10;UwWgyWxpIsg0ntih7XIuOq2aS6V1ysDQrRc6sA2k6cjfoaE/wlKRJWA/xOWjFAZVL6F5Y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GUZoS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2758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73" name="文本框 57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2758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ysSh1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2860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74" name="矩形标注 57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2860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tZHx1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qb&#10;YK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bWR8d&#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2246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75" name="直接箭头连接符 5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2246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ATDrRA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3475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76" name="文本框 57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3475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IMYfk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Q2pc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Agxh+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2348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77" name="直接箭头连接符 5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2348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Zm9pu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3577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78" name="流程图: 决策 57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3577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gicZk&#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3782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79" name="矩形标注 57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3782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Y001F1Y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jTTUX&#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2451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80" name="直接箭头连接符 5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2451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Y/o+AgY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F3x2Tlp&#10;YsHQld++vfn+5sPtl8/f3t/8+Pou2Z8+shRAcvUeS8pa2nU47NCvQ+K+a4JJf2LFdlni/VFiuYtM&#10;kPPs8YwzQf7pbDq+mCXA4pTpA8an0hmWjIpjDKDaLi6dtXSTLkyyxrB9hnFI/JWQymrL+opfzKap&#10;AtBkNjQRZBpP7NC2ORedVvWV0jplYGg3Sx3YFtJ05O/Q0B9hqcgKsBvi8lEKg7KTUD+xNYt7T6pZ&#10;ei48tWBkzZmW9LqSlSMjKH2KjEGBbfU/okkPbUmWJPQgbbI2rt5nxbOfpiELd5jcNG6/73P26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Y/o+A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3680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81" name="文本框 58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3680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A7Yuo4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1939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82" name="直接箭头连接符 5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1939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1EPK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2963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83" name="文本框 58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2963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mzUs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3065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84" name="矩形标注 58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3065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ovhfC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2041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85" name="直接箭头连接符 5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2041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94RUMI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dn5&#10;jDMLhq789u3N9zcfbr98/vb+5sfXd8n+9JGlAJKr91hS1tKuw2GHfh0S910TTPoTK7bLEu+PEstd&#10;ZIKcZ4+piiD/dDYdX2TA4pTpA8an0hmWjIpjDKDaLi6dtXSTLkyyxrB9hpFqU+KvhFRWW9ZX/GI2&#10;TRWAJrOhiSDTeGKHts256LSqr5TWKQNDu1nqwLaQpiN/iSHh/hGWiqwAuyEuHw1z00mon9iaxb0n&#10;1Sw9F55aMLLmTEt6XckiQCgjKH2KjEGBbfU/oqm8ttRFEnqQNlkbV++z4tlP05D7PE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8AYA2QAAAAkBAAAPAAAAAAAAAAEAIAAAACIA&#10;AABkcnMvZG93bnJldi54bWxQSwECFAAUAAAACACHTuJAn3hFQwgCAAD1AwAADgAAAAAAAAABACAA&#10;AAAoAQAAZHJzL2Uyb0RvYy54bWxQSwUGAAAAAAYABgBZAQAAog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3168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86" name="文本框 58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3168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eA96M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3884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87" name="直接箭头连接符 5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3884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AH03Rp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3270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88" name="圆角矩形 58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3270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JhTiy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对建筑施工单位违反建筑施工噪声规定的处罚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《中华人民共和国环境噪声污染防治法》</w:t>
      </w:r>
      <w:r>
        <w:rPr>
          <w:rFonts w:hint="eastAsia" w:ascii="黑体" w:hAnsi="黑体" w:eastAsia="黑体" w:cs="黑体"/>
          <w:sz w:val="32"/>
          <w:szCs w:val="32"/>
          <w:lang w:eastAsia="zh-CN"/>
        </w:rPr>
        <w:t>、《山西省减少污染物排放条例》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25523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89" name="矩形标注 58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5523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AXb&#10;kuJ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4806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90" name="文本框 59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4806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mwjpyS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3987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91" name="直接箭头连接符 59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3987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p8v9p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4704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92" name="矩形 59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4704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2IsZO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4294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93" name="直接箭头连接符 5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4294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HkS0K8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rOL&#10;M84sGLry27c33998uP3y+dv7mx9f3yX700eWAkiu3mNJWUu7Docd+nVI3HdNMOlPrNguS7w/Six3&#10;kQlynp/NOBPkn86m44tZAixOmT5gfCqdYcmoOMYAqu3i0llLN+nCJGsM22cYh8RfCamstqyv+MVs&#10;mioATWZDE0Gm8cQObZtz0WlVXymtUwaGdrPUgW0hTUf+Dg39EZaKrAC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HkS0K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4908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94" name="文本框 59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4908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CRSds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5011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95" name="矩形标注 59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5011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cLH1/&#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96" name="直接箭头连接符 5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4396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FkKv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5625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97" name="文本框 59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5625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iRjck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Qxo8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JGNy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4499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98" name="直接箭头连接符 5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4499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3CPzg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Nz&#10;ungLhq789t3197cfb79++fbh+sfN+2R//sRSAMnVeywpa2nX4bBDvw6J+64JJv2JFdtlifdHieUu&#10;MkHOs8czzgT5p7Pp+HyWAItTpg8Yn0lnWDIqjjGAaru4dNbSTbowyRrD9jnGIfFXQiqrLesrfj6b&#10;pgpAk9nQRJBpPLFD2+ZcdFrVl0rrlIGh3Sx1YFtI05G/Q0N/hKUiK8BuiMtHKQzKTkL91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3CPzg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5728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99" name="流程图: 决策 59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5728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tBgw&#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5932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00" name="矩形标注 60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5932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9FApJ1Q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NEszT2AAAAAgB&#10;AAAPAAAAAAAAAAEAIAAAACIAAABkcnMvZG93bnJldi54bWxQSwECFAAUAAAACACHTuJA9FApJ1QC&#10;AACnBAAADgAAAAAAAAABACAAAAAnAQAAZHJzL2Uyb0RvYy54bWxQSwUGAAAAAAYABgBZAQAA7QUA&#10;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4601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01" name="直接箭头连接符 6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4601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G3NWMwY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bri8/GE&#10;MwuGrvz23fX3tx9vv3759uH6x837ZH/+xFIAydV7LClrZS/DYYf+MiTuuyaY9CdWbJcl3h8llrvI&#10;BDnnj2ecCfJPZ9Px2SwBFqdMHzA+k86wZFQcYwDVdnHlrKWbdGGSNYbtc4xD4q+EVFZb1lf8bDZN&#10;FYAms6GJINN4Yoe2zbnotKovlNYpA0O7WenAtpCmI3+Hhv4IS0XWgN0Ql49SGJSdhPqprVnce1LN&#10;0nPhqQUja860pNeVrBwZQelTZAwKbKv/EU16aEuyJKEHaZO1cfU+K579NA1ZuMPkpnH7fZ+zT6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G3NWM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5830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02" name="文本框 60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5830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e4rJaw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e4rJa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4089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03" name="直接箭头连接符 6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4089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g9hnG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5113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04" name="文本框 60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5113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NcgU5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5216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05" name="矩形标注 60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5216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QwcLZ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4192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06" name="直接箭头连接符 6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4192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H9aHFg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5318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07" name="文本框 60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5318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ayGM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79rIY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6035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08" name="直接箭头连接符 6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6035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LcIiI4G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vMxXbwF&#10;Q1d+++76+9uPt1+/fPtw/ePmfbI/f2IpgOTqPZaUtbKX4bBDfxkS910TTPoTK7bLEu+PEstdZIKc&#10;88czzgT5p7Pp+GyWAItTpg8Yn0lnWDIqjjGAaru4ctbSTbowyRrD9jnGIfFXQiqrLesrfjabpgpA&#10;k9nQRJBpPLFD2+ZcdFrVF0rrlIGh3ax0YFtI05G/Q0N/hKUia8BuiMtHKQzKTkL91NYs7j2pZum5&#10;8NSCkTVnWtLrSlaOjKD0KTIGBbbV/4gmPbQlWZLQg7TJ2rh6nxXPfpqGLNxhctO4/b7P2afX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LcIiI4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5420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09" name="圆角矩形 60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5420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NHYE28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对违反放射性同位素与射线装置许可证规定的处罚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r>
        <w:rPr>
          <w:rFonts w:hint="eastAsia" w:ascii="黑体" w:hAnsi="黑体" w:eastAsia="黑体" w:cs="黑体"/>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7673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10" name="矩形标注 61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7673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7pA9Fc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g7pA&#10;9F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6956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11" name="文本框 61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6956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dv4E0t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Ndv4E0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6137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12" name="直接箭头连接符 61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6137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R+mkv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6854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13" name="矩形 61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6854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E3tLPQMCAAAtBAAADgAAAGRycy9lMm9Eb2MueG1srVPN&#10;jtMwEL4j8Q6W7zRtl5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Xc6uKLHMYMv/&#10;fP/5+9cPknZQn85DiWF3/jaMHqCZyPZ1MOmPNEifNT2dNZV9JBw3Z8vV6nq1oITj2dv5u6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E3tLP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6444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14" name="直接箭头连接符 6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6444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ln6uA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D55&#10;xJ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Kln6uA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7059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15" name="文本框 61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7059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8EfAdgAAAAIAQAADwAAAAAAAAABACAAAAAiAAAAZHJzL2Rvd25yZXYueG1sUEsBAhQA&#10;FAAAAAgAh07iQE4iLugrAgAAbgQAAA4AAAAAAAAAAQAgAAAAJwEAAGRycy9lMm9Eb2MueG1sUEsF&#10;BgAAAAAGAAYAWQEAAMQ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7161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16" name="矩形标注 61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7161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aMxFY&#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6547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17" name="直接箭头连接符 6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6547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9GcPf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7776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18" name="文本框 61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7776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DBKE0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QMEoT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6649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19" name="直接箭头连接符 6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6649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VLVwkG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lo&#10;xpkFQ1d+++76+9uPt1+/fPtw/ePmfbI/f2IpgOTaeSwpa2nX4bhDvw6J+74JJv2JFdtniQ8nieU+&#10;MkHO6eMJZ4L848l4OJskwOKc6QPGZ9IZloyKYwyg2i4unbV0ky6MssawfY6xT/yVkMpqy3YVn03G&#10;qQLQZDY0EWQaT+zQtjkXnVb1pdI6ZWBoN0sd2BbSdOTv2NAfYanICrDr4/JRCoOyk1A/tTWLB0+q&#10;WXouPLVgZM2ZlvS6kpUjIyh9joxBgW31P6JJD21JliR0L22yNq4+ZMWzn6YhC3ec3DRuv+9z9v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DVLVwk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7878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20" name="流程图: 决策 62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7878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sN/PB&#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8083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21" name="矩形标注 62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8083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zmcv&#10;MF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6752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22" name="直接箭头连接符 6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6752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kieB8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7980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23" name="文本框 62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7980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kEPnhACAAA6BAAADgAAAGRycy9lMm9Eb2MueG1srVNL&#10;jhMxEN0jcQfLe9KdD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PpBD54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6240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24" name="直接箭头连接符 6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6240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OtvTjAY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Pn3E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OtvTj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7264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25" name="文本框 62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7264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BW65Vg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7366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26" name="矩形标注 62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7366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N7YjV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6342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27" name="直接箭头连接符 6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6342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6l+rMG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D59&#10;xJ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G6l+r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7468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28" name="文本框 62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7468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ug+ZIK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BLoPmS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8185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29" name="直接箭头连接符 6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8185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Kb3bmU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7571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30" name="圆角矩形 63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7571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tMqJW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对未建立放射性废物管理制度的处罚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《中华人民共和国放射性污染防治法》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9824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31" name="矩形标注 63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9824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mVbMlc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BmVb&#10;M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9107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32" name="文本框 63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9107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WKzvku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CFis75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8288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33" name="直接箭头连接符 63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8288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VhZCV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9004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34" name="矩形 63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9004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M4Zcvo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8595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35" name="直接箭头连接符 6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8595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iYDAs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meP&#10;Z5xZMHTlt++uv7/9ePv1y7cP1z9u3if78yeWAkiu3mNJWUu7Docd+nVI3HdNMOlPrNguS7w/Six3&#10;kQly5iqC/NPZdHyeAYtTpg8Yn0lnWDIqjjGAaru4dNbSTbowyRrD9jlGqk2JvxJSWW1ZX/Hz2ZR4&#10;CKDJbGgiyDSe2KFtcy46repLpXXKwNBuljqwLaTpyF9iSLh/hKUiK8BuiMtHw9x0EuqntmZx70k1&#10;S8+FpxaMrDnTkl5XsggQyghKnyJjUGBb/Y9oKq8tdZGEHqRN1sbV+6x49tM05D4Pk5vG7fd9zj69&#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LiYDAs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9209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36" name="文本框 63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9209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HMcAX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9312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37" name="矩形标注 63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9312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AEF09W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HI8&#10;w0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Bdwf+JhMp1lcLCnme1pZmcs&#10;rxsYXhblBjTY3+jycNfCBTk9RyJ//1/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4AQX&#10;T1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8697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38" name="直接箭头连接符 6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8697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ktLH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9926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39" name="文本框 63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9926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MMtDzY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R6M6f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MMtDzY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8800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40" name="直接箭头连接符 6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8800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z1wwA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P6I&#10;NLFg6Mpv3l5/f/Ph5svnb++vf3x9l+xPH1kKILl6jyVlrexlOOzQX4bEfdcEk/7Eiu2yxPujxHIX&#10;mSDn/OGMM0H+6Ww6PpslwOKU6QPGp9IZloyKYwyg2i6unLV0ky5MssawfYZxSPyVkMpqy/qKn82m&#10;qQLQZDY0EWQaT+zQtjkXnVb1hdI6ZWBoNysd2BbSdOTv0NAfYanIGrAb4vJRCoOyk1A/sTWLe0+q&#10;WXouPLVgZM2ZlvS6kpUjIyh9ioxBgW31P6JJD21JliT0IG2yNq7eZ8Wzn6YhC3eY3DRuv+9z9um1&#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Cz1wwA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0028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41" name="流程图: 决策 64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0028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KhpQSE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0233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42" name="矩形标注 64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0233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gD4l&#10;CV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8902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43" name="直接箭头连接符 6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8902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&#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eIvqP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0131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44" name="文本框 64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0131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lmAXWA8CAAA6BAAADgAAAGRycy9lMm9Eb2MueG1srVNL&#10;jhMxEN0jcQfLe9Kdk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lsOqXEMoMl&#10;P/z8cfj15/D7O0mLaFHvoULkrUdsHN66ARvnfh1wMSkfmmDSHzUR3EeD92eD5RAJT4dm17NyfkUJ&#10;x73p+M38da5A8XDaB4gfpDMkBTUNWMDsK9t9hIiZIPQeki4Dp5VYK63zJLSbdzqQHcNir/OXksQj&#10;T2Dakr6m11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lmAXW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8390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45" name="直接箭头连接符 6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8390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0He4QQg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2lmGPbAAAACQEAAA8AAAAAAAAAAQAgAAAA&#10;IgAAAGRycy9kb3ducmV2LnhtbFBLAQIUABQAAAAIAIdO4kDQd7hBCAIAAPUDAAAOAAAAAAAAAAEA&#10;IAAAACo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9414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46" name="文本框 64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9414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JSxr6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9516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47" name="矩形标注 64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9516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xDsAtgAAAAJ&#10;AQAADwAAAAAAAAABACAAAAAiAAAAZHJzL2Rvd25yZXYueG1sUEsBAhQAFAAAAAgAh07iQG00oWFV&#10;AgAApgQAAA4AAAAAAAAAAQAgAAAAJwEAAGRycy9lMm9Eb2MueG1sUEsFBgAAAAAGAAYAWQEAAO4F&#10;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8492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48" name="直接箭头连接符 6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8492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ExbBag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P6I&#10;Lt6CoSu/eXv9/c2Hmy+fv72//vH1XbI/fWQpgOTqPZaUtbKX4bBDfxkS910TTPoTK7bLEu+PEstd&#10;ZIKc84czzgT5p7Pp+GyWAItTpg8Yn0pnWDIqjjGAaru4ctbSTbowyRrD9hnGIfFXQiqrLesrfjab&#10;pgpAk9nQRJBpPLFD2+ZcdFrVF0rrlIGh3ax0YFtI05G/Q0N/hKUia8BuiMtHKQzKTkL9xNYs7j2p&#10;Zum58NSCkTVnWtLrSlaOjKD0KTIGBbbV/4gmPbQlWZLQg7TJ2rh6nxXPfpqGLNxhctO4/b7P2afX&#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ExbBag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9619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49" name="文本框 64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9619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XsdSV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0336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50" name="直接箭头连接符 6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0336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JjBJIG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vMZaWLB&#10;0JXfvrv+/vbj7dcv3z5c/7h5n+zPn1gKILl6jyVlrexlOOzQX4bEfdcEk/7Eiu2yxPujxHIXmSDn&#10;/PGMM0H+6Ww6PpslwOKU6QPGZ9IZloyKYwyg2i6unLV0ky5MssawfY5xSPyVkMpqy/qKn82mqQLQ&#10;ZDY0EWQaT+zQtjkXnVb1hdI6ZWBoNysd2BbSdOTv0NAfYanIGrAb4vJRCoOyk1A/tTWLe0+qWXou&#10;PLVgZM2ZlvS6kpUjIyh9ioxBgW31P6JJD21JliT0IG2yNq7eZ8Wzn6YhC3eY3DRuv+9z9um1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JjBJI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9721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51" name="圆角矩形 65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9721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OaF9j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对违反放射性规定代处置代治理的处罚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《中华人民共和国放射性污染防治法》</w:t>
      </w:r>
      <w:r>
        <w:rPr>
          <w:rFonts w:hint="eastAsia" w:ascii="黑体" w:hAnsi="黑体" w:eastAsia="黑体" w:cs="黑体"/>
          <w:sz w:val="32"/>
          <w:szCs w:val="32"/>
          <w:lang w:eastAsia="zh-CN"/>
        </w:rPr>
        <w:t>、《放射性废物安全管理条例》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31974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52" name="矩形标注 65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1974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DI&#10;Awaj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1257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53" name="文本框 65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1257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NG2r7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0438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54" name="直接箭头连接符 65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0438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FEZ75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1155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55" name="矩形 65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1155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8VrHYAAAACQEAAA8AAAAAAAAAAQAgAAAAIgAAAGRy&#10;cy9kb3ducmV2LnhtbFBLAQIUABQAAAAIAIdO4kA4gs92BQIAAC0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0745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56" name="直接箭头连接符 6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0745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qfVuwGAgAA9Q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vPZ&#10;nDMLhq789t3197cfb79++fbh+sfN+2R//sRSAMnVeywpa2Uvw2GH/jIk7rsmmPQnVmyXJd4fJZa7&#10;yAQ5549nnAnyT2fT8dksARanTB8wPpPOsGRUHGMA1XZx5aylm3RhkjWG7XOMQ+KvhFRWW9ZX/Gw2&#10;TRWAJrOhiSDTeGKHts256LSqL5TWKQNDu1npwLaQpiN/h4b+CEtF1oDdEJePUhiUnYT6q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qfVuw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1360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57" name="文本框 65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1360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PthHioCAABuBAAADgAAAGRycy9lMm9Eb2MueG1srVTN&#10;jtMwEL4j8Q6W7zRpabp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SPthH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1462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58" name="矩形标注 65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1462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Gy8/HhX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Gy8&#10;/Hh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0848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59" name="直接箭头连接符 6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0848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OGNo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2076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60" name="文本框 66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2076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nhpo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n6eGm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0950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61" name="直接箭头连接符 6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0950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0KJesGAgAA9Q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vP5&#10;hDMLhq789t3197cfb79++fbh+sfN+2R//sRSAMnVeywpa2Uvw2GH/jIk7rsmmPQnVmyXJd4fJZa7&#10;yAQ5549nnAnyT2fT8dksARanTB8wPpPOsGRUHGMA1XZx5aylm3RhkjWG7XOMQ+KvhFRWW9ZX/Gw2&#10;TRWAJrOhiSDTeGKHts256LSqL5TWKQNDu1npwLaQpiN/h4b+CEtF1oDdEJePUhiUnYT6q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D0KJes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2179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62" name="流程图: 决策 66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2179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7opv&#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2384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63" name="矩形标注 66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2384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6CSMe&#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1052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64" name="直接箭头连接符 6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1052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wYheq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2281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65" name="文本框 66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2281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AXq9Gt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0540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66" name="直接箭头连接符 6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0540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WSNvgAY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bri&#10;8/mcMwuGrvz23fX3tx9vv3759uH6x837ZH/+xFIAydV7LClrZS/DYYf+MiTuuyaY9CdWbJcl3h8l&#10;lrvIBDnnj2ecCfJPZ9Px2SwBFqdMHzA+k86wZFQcYwDVdnHlrKWbdGGSNYbtc4xD4q+EVFZb1lf8&#10;bDZNFYAms6GJINN4Yoe2zbnotKovlNYpA0O7WenAtpCmI3+Hhv4IS0XWgN0Ql49SGJSdhPqp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WSNvg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1564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67" name="文本框 66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1564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BV6aVA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1667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68" name="矩形标注 66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1667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46IJX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0643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69" name="直接箭头连接符 6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0643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2k40MG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l0&#10;xpkFQ1d+++76+9uPt1+/fPtw/ePmfbI/f2IpgOTaeSwpa2nX4bhDvw6J+74JJv2JFdtniQ8nieU+&#10;MkHO6eMJZ4L848l4OJskwOKc6QPGZ9IZloyKYwyg2i4unbV0ky6MssawfY6xT/yVkMpqy3YVn03G&#10;qQLQZDY0EWQaT+zQtjkXnVb1pdI6ZWBoN0sd2BbSdOTv2NAfYanICrDr4/JRCoOyk1A/tTWLB0+q&#10;WXouPLVgZM2ZlvS6kpUjIyh9joxBgW31P6JJD21JliR0L22yNq4+ZMWzn6YhC3ec3DRuv+9z9v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F2k40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1769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70" name="文本框 67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1769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KaQi6k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ppCLq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2486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71" name="直接箭头连接符 6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2486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Oc4nkGAgAA9QMAAA4AAABkcnMvZTJvRG9jLnhtbK1TzY7T&#10;MBC+I/EOlu80bVEL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VXfP5owpkF&#10;Q1d+8/b6+5sPN18+f3t//ePru2R/+shSAMnVeywpa2Uvw2GH/jIk7rsmmPQnVmyXJd4fJZa7yAQ5&#10;5w9nnAnyT2fT8dksARanTB8wPpXOsGRUHGMA1XZx5aylm3RhkjWG7TOMQ+KvhFRWW9ZX/Gw2TRWA&#10;JrOhiSDTeGKHts256LSqL5TWKQNDu1npwLaQpiN/h4b+CEtF1oDdEJePUhiUnYT6i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Oc4nk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1872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72" name="圆角矩形 67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1872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JEDKW4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对伪造、变造、转让放射性同位素许可证和转让批准文件的处罚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34124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73" name="矩形标注 67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4124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TdwdZVg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E3c&#10;HWV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74" name="文本框 67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3408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YEbiSi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2588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75" name="直接箭头连接符 67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2588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BbmdD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3305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76" name="矩形 67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3305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jX21vgMCAAAtBAAADgAAAGRycy9lMm9Eb2MueG1srVPN&#10;jtMwEL4j8Q6W7zRtod1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XV4tKbHMYMv/&#10;fP/5+9cPknZQn85DiWF3/jaMHqCZyPZ1MOmPNEifNT2dNZV9JBw3Z8vV6nq1oITj2bv51d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jX21v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2896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77" name="直接箭头连接符 6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2896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tgsAcGAgAA9QMAAA4AAABkcnMvZTJvRG9jLnhtbK1T&#10;S44TMRDdI3EHy3vSSVAy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adn&#10;Z5xZMHTlt+9uvr/9eHv95duHmx9f3yf78yeWAkiurceSshZ2FQ479KuQuO+aYNKfWLFdlnh/lFju&#10;IhPknD6e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NtgsAc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3510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78" name="文本框 67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3510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PyDqZ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3612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79" name="矩形标注 67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3612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aL+m9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HK2&#10;wE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GE/fDxMpr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Wi/pv&#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2998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80" name="直接箭头连接符 6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2998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hAVRr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4227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81" name="文本框 68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4227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ZTpqq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3100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82" name="直接箭头连接符 6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3100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mqZUE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d8fnZ&#10;lDMLhq789u3N9zcfbr98/vb+5sfXd8n+9JGlAJKr91hS1spehcMO/VVI3HdNMOlPrNguS7w/Six3&#10;kQlyzh/P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LmqZUE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4329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83" name="流程图: 决策 68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4329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h01Q7&#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4534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84" name="矩形标注 68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4534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0SzNPY&#10;AAAACAEAAA8AAAAAAAAAAQAgAAAAIgAAAGRycy9kb3ducmV2LnhtbFBLAQIUABQAAAAIAIdO4kAc&#10;jDF7WQIAAKcEAAAOAAAAAAAAAAEAIAAAACcBAABkcnMvZTJvRG9jLnhtbFBLBQYAAAAABgAGAFkB&#10;AADy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3203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85" name="直接箭头连接符 6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3203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&#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bedvYAAAACAEAAA8AAAAAAAAAAQAgAAAAIgAA&#10;AGRycy9kb3ducmV2LnhtbFBLAQIUABQAAAAIAIdO4kDdgy8qCAIAAPU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4432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86" name="文本框 68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4432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agwCg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agwC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2691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87" name="直接箭头连接符 6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2691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RSgeA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3715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88" name="文本框 68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3715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317vI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3817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89" name="矩形标注 68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3817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kcOro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2793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90" name="直接箭头连接符 6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2793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Xk/kF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mM&#10;NLFg6Mpv311/f/vx9uuXbx+uf9y8T/bnTywFkFw7jyVlLe06HHfo1yFx3zfBpD+xYvss8eEksdxH&#10;Jsg5fTzhTJB/PBkPZ5MEWJwzfcD4TDrDklFxjAFU28Wls5Zu0oVR1hi2zzH2ib8SUllt2a7is8k4&#10;VQCazIYmgkzjiR3aNuei06q+VFqnDAztZqkD20KajvwdG/ojLBVZAXZ9XD5KYVB2Euqntmbx4Ek1&#10;S8+FpxaMrDnTkl5XsnJkBKXPkTEosK3+RzTpoS3JkoTupU3WxtWHrHj20zRk4Y6Tm8bt933OPr/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b5eT+Q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3920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91" name="文本框 69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3920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uu+w8LAgAAOg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Kjp4mpKiWUG&#10;W378+eP468/x93eSNlGi3kOFyBuP2Di8dQMOzt0+4GaqfGiCSX+sieA5Cnw4CyyHSHi6tJgvXk/n&#10;lHA8e/Vyin6iKe5v+wDxg3SGJKOmARuYdWX7jxBH6B0kBQOnldgorbMT2u07HcieYbM3+TuxP4Jp&#10;S/qaXs1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m677D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4636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92" name="直接箭头连接符 6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4636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c8ot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4022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93" name="圆角矩形 69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4022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GJw5Ps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对生产、销售、使用放射性同位素的单位未按规定备案的处罚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36275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94" name="矩形标注 69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6275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cjNWlc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FcjN&#10;W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5558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95" name="文本框 69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5558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rbDnot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JrbDno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4739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96" name="直接箭头连接符 69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4739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gRndp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5456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97" name="矩形 69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5456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lbPFtA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5046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98" name="直接箭头连接符 6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5046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85VVEG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mM&#10;Lt6CoSu/fXf9/e3H269fvn24/nHzPtmfP7EUQHLtPJaUtbTrcNyhX4fEfd8Ek/7Eiu2zxIeTxHIf&#10;mSDn9PGEM0H+8WQ8nE0SYHHO9AHjM+kMS0bFMQZQbReXzlq6SRdGWWPYPsfYJ/5KSGW1ZbuKzybj&#10;VAFoMhuaCDKNJ3Zo25yLTqv6UmmdMjC0m6UObAtpOvJ3bOiPsFRkBdj1cfkohUHZSaif2prFgyfV&#10;LD0XnlowsuZMS3pdycqREZQ+R8agwLb6H9Gkh7YkSxK6lzZZG1cfsuLZT9OQhTtObhq33/c5+/x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85VVE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5660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99" name="文本框 69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5660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DFvQZV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5763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00" name="矩形标注 70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5763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6ErglU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H6Ergl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5148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01" name="直接箭头连接符 7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5148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a2KC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6377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02" name="文本框 70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6377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vXlQA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C9eVAC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5251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03" name="直接箭头连接符 7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5251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JzkYgH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e&#10;n3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Cc5GI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6480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04" name="流程图: 决策 70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6480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p/YXo&#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6684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05" name="矩形标注 70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6684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OtHFCF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DrRxQh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5353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06" name="直接箭头连接符 7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5353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fvHqy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6582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07" name="文本框 70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6582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MmOTz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4841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08" name="直接箭头连接符 7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4841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tqN+H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5865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09" name="文本框 70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5865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MI+TTY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5968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10" name="矩形标注 71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5968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IyPvtlI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xDsAtgAAAAJAQAA&#10;DwAAAAAAAAABACAAAAAiAAAAZHJzL2Rvd25yZXYueG1sUEsBAhQAFAAAAAgAh07iQCMj77ZSAgAA&#10;pgQAAA4AAAAAAAAAAQAgAAAAJwEAAGRycy9lMm9Eb2MueG1sUEsFBgAAAAAGAAYAWQEAAOsFAAAA&#10;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4944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11" name="直接箭头连接符 7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4944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ROZzAG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Fk&#10;wp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FROZzA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6070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12" name="文本框 71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6070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INYyco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XRGiWUG&#10;W378+eP468/x93eSNlGi3kOFyBuP2Di8dQMOzt0+4GaqfGiCSX+sieA5Cnw4CyyHSHi6tJgvrqZz&#10;SjievXo5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g1jJy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6787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13" name="直接箭头连接符 7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6787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zlVhoHAgAA9QMAAA4AAABkcnMvZTJvRG9jLnhtbK1TzW4T&#10;MRC+I/EOlu9kk1Qp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j+enHBm&#10;wdCV3767+f724+31l28fbn58fZ/sz59YCiC5eo8lZS3tZdjv0F+GxH3bBJP+xIpts8S7g8RyG5kg&#10;5+nJjDNB/ulsOj6bJcDimOkDxmfSGZaMimMMoNouLp21dJMuTLLGsHmOcUj8lZDKasv6ip/NpqkC&#10;0GQ2NBFkGk/s0LY5F51W9YXSOmVgaNdLHdgG0nTkb9/QH2GpyAqwG+LyUQqDspNQP7U1iztPqll6&#10;Ljy1YGTNmZb0upKVIyMofYyMQYFt9T+iSQ9tSZYk9CBtstau3mXFs5+mIQu3n9w0br/vc/bx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DM5VYa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6172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14" name="圆角矩形 71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6172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EMoytU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对在室外野外使用放射性同位素和射线装置未按规定设置标志或未经批准擅自在野外进行放射性同位素示踪试验的处罚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 xml:space="preserve"> 《放射性同位素与射线装置安全和防护条例</w:t>
      </w:r>
      <w:r>
        <w:rPr>
          <w:rFonts w:hint="eastAsia" w:ascii="黑体" w:hAnsi="黑体" w:eastAsia="黑体" w:cs="黑体"/>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38425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15" name="矩形标注 71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8425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tbmziF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LW5&#10;s4h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7708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16" name="文本框 71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7708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D0NvHQ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6889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17" name="直接箭头连接符 71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6889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usApb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7606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18" name="矩形 71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7606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mHWQM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9Rwbb5nBlv/6&#10;+v3nj28k7aA+vYcKw+79XZg8QDORHZpg0h9pkCFrejprKodIOG7Or1arm9WSEo5nbxbXr5fLBFo8&#10;3PYB4nvpDElGTQP2LEvJjh8gjqF/QlIycFqJndI6O6Hdv9WBHBn2d5e/Cf1JmLakr+lquUh1MBza&#10;BocFTeORONg253tyAx4Dl/n7F3AqbMugGwvICCmMVUZFGbLVSSbeWUHiyaO0Ft8UTcUYKSjREp9g&#10;snJkZEpfEonaaYsSpsaMrUhWHPYDwiRz78QJu3rwQbUdSjrPpacTnKKs/TTxaUwf+xn04ZV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KmHW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7196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19" name="直接箭头连接符 7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7196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TgoZgGAgAA9QMAAA4AAABkcnMvZTJvRG9jLnhtbK1T&#10;zY7TMBC+I/EOlu80bVEX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u+KPJ&#10;nDMLhq785u319zcfbr58/vb++sfXd8n+9JGlAJKr91hS1spehsMO/WVI3HdNMOlPrNguS7w/Six3&#10;kQlynj2ccSbIP51Nx/NZAixOmT5gfCqdYcmoOMYAqu3iyllLN+nCJGsM22cYh8RfCamstqyv+H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DTgoZg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7811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20" name="文本框 72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7811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u8Y3ig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HLvGN4oAgAAbg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7913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21" name="矩形标注 72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7913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ESzqB5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7299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22" name="直接箭头连接符 7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7299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TjHdj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8528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23" name="文本框 72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8528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g7sns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Ig7sns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7401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24" name="直接箭头连接符 7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7401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twJR0H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n&#10;jzizYOjKb95df3/78ebL1bcP1z++vk/2508sBZBcvceSspb2Iux36C9C4r5tgkl/YsW2WeLdQWK5&#10;jUyQ8+ThjDNB/ulsOj6dJcDimOkDxmfSGZaMimMMoNouLp21dJMuTLLGsHmOcUj8lZDKasv6ip/O&#10;pqkC0GQ2NBFkGk/s0LY5F51W9bn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A7cCUd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8630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25" name="流程图: 决策 72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8630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IYZzY&#10;AAAACgEAAA8AAAAAAAAAAQAgAAAAIgAAAGRycy9kb3ducmV2LnhtbFBLAQIUABQAAAAIAIdO4kDA&#10;Ebm/IAIAAEUEAAAOAAAAAAAAAAEAIAAAACcBAABkcnMvZTJvRG9jLnhtbFBLBQYAAAAABgAGAFkB&#10;AAC5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8835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26" name="矩形标注 72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8835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X7YTHVU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F+2Ex1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7504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27" name="直接箭头连接符 7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7504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G8ODCI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8732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28" name="文本框 72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8732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JYZoj8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6992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29" name="直接箭头连接符 7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6992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p1yY9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8016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30" name="文本框 73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8016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OmmUy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8118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31" name="矩形标注 73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8118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vVpm&#10;B1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7094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32" name="直接箭头连接符 7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7094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0asPEH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10;mXJ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DdGrDx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8220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33" name="文本框 73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8220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ApMPP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8937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34" name="直接箭头连接符 7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8937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15uKP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8323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35" name="圆角矩形 73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8323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8c+iI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对未按规定进行评估或发现隐患不及时整改、场所未按规定设置安全和防护设施以及放射性标志的处罚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0576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36" name="矩形标注 73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0576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fp+tVg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AX6&#10;frV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37" name="文本框 73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9859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fa1qsu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B32tar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9040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38" name="直接箭头连接符 73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9040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Y21bU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9756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39" name="矩形 73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9756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PmYXJY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9347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40" name="直接箭头连接符 7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9347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1eNZEG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f&#10;kSYWDF35zbvr728/3ny5+vbh+sfX98n+/ImlAJKr91hS1tJehP0O/UVI3LdNMOlPrNg2S7w7SCy3&#10;kQlynjyccSbIP51Nx6ezBFgcM33A+Ew6w5JRcYwBVNvFpbOWbtKFSdYYNs8xDom/ElJZbVlf8dPZ&#10;NFUAmsyGJoJM44kd2jbnotOqPldapwwM7XqpA9tAmo787Rv6IywVWQF2Q1w+SmFQdhLqp7ZmcedJ&#10;NUvPhacWjKw505JeV7JyZASlj5ExKLCt/kc06aEtyZKEHqRN1trVu6x49tM0ZOH2k5vG7fd9zj6+&#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C1eNZE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9961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41" name="文本框 74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9961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JtN5n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0064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42" name="矩形标注 74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0064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rqoidW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Cuqi&#10;J1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9449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43" name="直接箭头连接符 7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9449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eSAcrg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0678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44" name="文本框 74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0678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4bubM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w8ps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7hu5s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9552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45" name="直接箭头连接符 7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9552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NHcTtAI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7Gfn/2QAAAAkBAAAPAAAAAAAAAAEAIAAAACIA&#10;AABkcnMvZG93bnJldi54bWxQSwECFAAUAAAACACHTuJA0dxO0AgCAAD1AwAADgAAAAAAAAABACAA&#10;AAAo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0780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46" name="流程图: 决策 74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0780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7JPxG&#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0985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47" name="矩形标注 74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0985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Tr/JJlY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Ov8km&#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9654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48" name="直接箭头连接符 7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9654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E3w8zk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0883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49" name="文本框 74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0883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g34J+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9142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50" name="直接箭头连接符 7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9142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Y8jyAwYCAAD1AwAADgAAAGRycy9lMm9Eb2MueG1s&#10;rVPNjtMwEL4j8Q6W7zRtURc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f8&#10;0Yw0sWDoym/eXn9/8+Hmy+dv769/fH2X7E8fWQoguXqPJWUt7TocdujXIXHfNcGkP7Fiuyzx/iix&#10;3EUmyHn2cMaZIP90Nh2fzxJgccr0AeNT6QxLRsUxBlBtF5fOWrpJFyZZY9g+wzgk/kpIZbVlfcXP&#10;Z9NUAWgyG5oIMo0ndmjbnItOq/pSaZ0yMLSbpQ5sC2k68ndo6I+wVGQF2A1x+SiFQdlJqJ/YmsW9&#10;J9UsPReeWjCy5kxLel3JypERlD5FxqDAtvof0aSHtiRLEnqQNlkbV++z4tlP05CFO0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Y8jyA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0166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51" name="文本框 75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0166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Lw4/D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0268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52" name="矩形标注 75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0268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Be1owO&#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9244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53" name="直接箭头连接符 7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9244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e22zwH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e&#10;nX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A3tts8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0371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54" name="文本框 75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0371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brIX+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1088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55" name="直接箭头连接符 7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1088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9KiUIHAgAA9QMAAA4AAABkcnMvZTJvRG9jLnhtbK1TzY7T&#10;MBC+I/EOlu80bVEX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NFsxpkF&#10;Q1d+8/b6+5sPN18+f3t//ePru2R/+shSAMnVeywpa2nX4bBDvw6J+64JJv2JFdtlifdHieUuMkHO&#10;s4dURZB/OpuOzzNgccr0AeNT6QxLRsUxBlBtF5fOWrpJFyZZY9g+w0i1KfFXQiqrLesrfj6bpgpA&#10;k9nQRJBpPLFD2+ZcdFrVl0rrlIGh3Sx1YFtI05G/xJBw/whLRVaA3RCXj4a56STUT2zN4t6Tapae&#10;C08tGFlzpiW9rmQRIJQRlD5FxqDAtvof0VReW+oiCT1Im6yNq/dZ8eynach9HiY3jdvv+5x9eq2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CfSolC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0473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56" name="圆角矩形 75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0473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GbhauA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对生产、销售、使用放射性同位素和射线装置的单位被责令限期整改，逾期不整改或者经整改仍不符合原发证条件的处罚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2726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57" name="矩形标注 75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2726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D+&#10;APXf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2009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58" name="文本框 75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2009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NfRG+k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1190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59" name="直接箭头连接符 75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1190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icEwn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1907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60" name="矩形 76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1907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iYfQQwMCAAAtBAAADgAAAGRycy9lMm9Eb2MueG1srVPN&#10;jtMwEL4j8Q6W7zRtod1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qiJpYZbPmf&#10;7z9///pB0g7q03koMezO34bRAzQT2b4OJv2RBumzpqezprKPhOPmbLlaXa8WlHA8eze/ertYJNDi&#10;/rYPED9KZ0gyKhqwZ1lKdvwEcQj9F5KSgdNK7JTW2QnN/r0O5Miwv7v8jeiPwrQlXUVXi3mqg+HQ&#10;1jgsaBqPxME2Od+jG/AQeJq/54BTYVsG7VBARkhhrDQqypCtVjLxwQoSTx6ltfimaCrGSEGJlvgE&#10;k5UjI1P6kkjUTluUMDVmaEWyYr/vESaZeydO2NWDD6ppUdJZLj2d4BRl7ceJT2P60M+g96988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iYfQQw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1497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61" name="直接箭头连接符 7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1497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yh03oG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NF8&#10;wp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Dyh03o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2112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62" name="文本框 76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2112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dDZXKCoCAABuBAAADgAAAGRycy9lMm9Eb2MueG1srVTN&#10;jtMwEL4j8Q6W7zRpaLt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dDZXK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2214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63" name="矩形标注 76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2214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DdpDBZ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rWZB&#10;2QAAAAkBAAAPAAAAAAAAAAEAIAAAACIAAABkcnMvZG93bnJldi54bWxQSwECFAAUAAAACACHTuJA&#10;MN2kMFkCAACnBAAADgAAAAAAAAABACAAAAAoAQAAZHJzL2Uyb0RvYy54bWxQSwUGAAAAAAYABgBZ&#10;AQAA8w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1600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64" name="直接箭头连接符 7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1600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wCOoOw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2828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65" name="文本框 76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2828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33nsgr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t957I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1702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66" name="直接箭头连接符 7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1702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FiImREG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NF8&#10;zp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FiImRE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2931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67" name="流程图: 决策 76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2931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SyMAR&#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3136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68" name="矩形标注 76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3136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6Tn+PVU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Ok5/j1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1804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69" name="直接箭头连接符 7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1804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XA8V0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3033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70" name="文本框 77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3033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B7KdAE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1292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71" name="直接箭头连接符 7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1292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HI3FOg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2316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72" name="文本框 77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2316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Hn4aPk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2419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73" name="矩形标注 77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2419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wK8Fv1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1395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74" name="直接箭头连接符 7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1395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OtW+p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2521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75" name="文本框 77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2521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73nRD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3238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76" name="直接箭头连接符 7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3238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YeXo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2624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77" name="圆角矩形 77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2624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1AYCF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对不实施强制性清洁生产审核或者在清洁生产审核中弄虚作假等行为的处罚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 《中华人民共和国清洁生产促进法》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4876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78" name="矩形标注 77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4876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MwFc&#10;l1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4160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79" name="文本框 77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4160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FQ9PJI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FQ9PJI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3340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80" name="直接箭头连接符 78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3340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ti+2QcCAAD1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dcXPzkkT&#10;C4au/Pbtzfc3H26/fP72/ubH13fJ/vSRpQCSq/dYUtbCrsJ+h34VEvdtE0z6Eyu2zRLvDhLLbWSC&#10;nKePTzgT5J9enE0GwOKY6QPGp9IZloyKYwyg2i4unLV0ky5MssaweYaRalPir4RUVlvWV/ziZJoq&#10;AE1mQxNBpvHEDm2bc9FpVV8prVMGhna90IFtIE1H/hJDwv0jLBVZAnZDXD4a5qaTUD+xNYs7T6pZ&#10;ei48tWBkzZmW9LqSRYBQRlD6GBmDAtvqf0RTeW2piyT0IG2y1q7eZcWzn6Yh97mf3DRuv+9z9vG1&#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GbYvtkHAgAA9Q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4057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81" name="矩形 78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4057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kUmgS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3648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82" name="直接箭头连接符 7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3648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4AZPQ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4262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83" name="文本框 78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4262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jqu7G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4364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84" name="矩形标注 78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4364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ZYtlV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af&#10;YK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WWLZV&#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3750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85" name="直接箭头连接符 7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3750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&#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Yq6xNcAAAAIAQAADwAAAAAAAAABACAAAAAiAAAA&#10;ZHJzL2Rvd25yZXYueG1sUEsBAhQAFAAAAAgAh07iQNwo2bsIAgAA9QMAAA4AAAAAAAAAAQAgAAAA&#10;Jg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4979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86" name="文本框 78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4979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EZjezc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3852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87" name="直接箭头连接符 7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3852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SD6JE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5081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88" name="流程图: 决策 78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5081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MOTa&#10;CB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5286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89" name="矩形标注 78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5286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rkycX1Y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uTJxf&#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3955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90" name="直接箭头连接符 7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3955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bjxlaA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5184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91" name="文本框 79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5184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Rhego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3443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92" name="直接箭头连接符 7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3443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9pdUQg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4467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93" name="文本框 79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4467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ETGGF8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4569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94" name="矩形标注 79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4569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mM9ZHV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mM9ZH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3545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95" name="直接箭头连接符 79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3545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K+HikH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H5&#10;jDMLhq785u319zcfbr58/vb++sfXd8n+9JGlAJKr91hS1tKuw2GHfh0S910TTPoTK7bLEu+PEstd&#10;ZIKcZw+piiD/dDYdD4DFKdMHjE+lMywZFccYQLVdXDpr6SZdmGSNYfsMI9WmxF8Jqay2rK/4+Wya&#10;KgBNZkMTQabxxA5tm3PRaVVfKq1TBoZ2s9SBbSFNR/4SQ8L9IywVWQF2Q1w+Guamk1A/sTWLe0+q&#10;WXouPLVgZM2ZlvS6kkWAUEZQ+hQZgwLb6n9EU3ltqYsk9CBtsjau3mfFs5+mIfd5mNw0br/vc/bp&#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Svh4p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4672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96" name="文本框 79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4672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BXowq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5388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97" name="直接箭头连接符 7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5388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AoVLw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4774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98" name="圆角矩形 79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4774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Ya567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对伪造、涂改、出借、转让排污许可证或对未取得排污许可证或者临时排污许可证排放污染物等行为的处罚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、《中华人民共和国水污染防治法》、《排污许可管理办法》、《山西省排放污染物许可证管理办法》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247027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99" name="矩形标注 79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7027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beGf1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HW3&#10;hn9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6310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00" name="文本框 80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6310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gJ+Emi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5491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01" name="直接箭头连接符 80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5491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V7oMl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6208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02" name="矩形 80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6208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0XT9L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5798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03" name="直接箭头连接符 8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5798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JYyGf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6412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04" name="文本框 80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6412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GdJKPyk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Z0ko/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6515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05" name="矩形标注 80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6515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Mx+y15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Mfste&#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5900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06" name="直接箭头连接符 8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5900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14Vre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7129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07" name="文本框 80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7129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OMG4Jo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6003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08" name="直接箭头连接符 8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6003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L2zzgg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7232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09" name="流程图: 决策 80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7232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6ysnK&#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7436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10" name="矩形标注 81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7436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subzz1U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LLm889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6105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11" name="直接箭头连接符 8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6105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X17XJwY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F3x88mE&#10;MwuGrvz27c33Nx9uv3z+9v7mx9d3yf70kaUAkqv3WFLW0q7DYYd+HRL3XRNM+hMrtssS748Sy11k&#10;gpxnj2ecCfJPZ9PxxSwBFqdMHzA+lc6wZFQcYwDVdnHprKWbdGGSNYbtM4xD4q+EVFZb1lf8YjZN&#10;FYAms6GJINN4Yoe2zbnotKqvlNYpA0O7WerAtpCmI3+Hhv4IS0VWgN0Ql49SGJSdhPqJrVnce1LN&#10;0nPhqQUja860pNeVrBwZQelTZAwKbKv/EU16aEuyJKEHaZO1cfU+K579NA1ZuMPkpnH7fZ+zT6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X17XJ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7334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12" name="文本框 81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7334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VLYHMw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VLYHM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5593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13" name="直接箭头连接符 8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5593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Mf15g0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6617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14" name="文本框 81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6617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D4HJ3N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6720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15" name="矩形标注 81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6720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V7Sgu1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5696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16" name="直接箭头连接符 81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5696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t3nUw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d8bPJ&#10;nDMLhq789u3N9zcfbr98/vb+5sfXd8n+9JGlAJKr91hS1spehcMO/VVI3HdNMOlPrNguS7w/Six3&#10;kQlyzh/P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Dt3nUw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6822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17" name="文本框 81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6822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MDmBjsLAgAAOgQAAA4AAABkcnMvZTJvRG9jLnhtbK1T&#10;Ta7TMBDeI3EHy3uatNC+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tT0enpFiWUG&#10;W3788f348/fx1zeSNlGi3kOFyFuP2Di8cQMOzt0+4GaqfGiCSX+sieA5Cnw4CyyHSHi6tJgvrqZz&#10;SjievXo5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wOYGO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7539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18" name="直接箭头连接符 8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7539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MlCZo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6924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19" name="圆角矩形 81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6924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BLYyS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对违法排放污染物的按日计罚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《中华人民共和国环境保护法》、《中华人民共和国大气污染防治法》</w:t>
      </w:r>
      <w:r>
        <w:rPr>
          <w:rFonts w:hint="eastAsia" w:ascii="黑体" w:hAnsi="黑体" w:eastAsia="黑体" w:cs="黑体"/>
          <w:sz w:val="32"/>
          <w:szCs w:val="32"/>
          <w:lang w:eastAsia="zh-CN"/>
        </w:rPr>
        <w:t>、《中华人民共和国水污染防治》</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9177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20" name="矩形标注 82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9177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L5ZfPV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C+W&#10;Xz1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8460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21" name="文本框 82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8460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Nzo+E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Nzo+E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7641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22" name="直接箭头连接符 82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7641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3u7bV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8358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23" name="矩形 82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8358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0EUm4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7948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24" name="直接箭头连接符 8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7948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AwYJUK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8563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25" name="文本框 82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8563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mj5tR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8665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26" name="矩形标注 82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8665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kZHUt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5f&#10;Yq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pGR1L&#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8051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27" name="直接箭头连接符 8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8051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&#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ZB68NQ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9280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28" name="文本框 82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9280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lN1r4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8153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29" name="直接箭头连接符 8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8153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xMKOM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Pp&#10;BWcWDF357dub728+3H75/O39zY+v75L96SNLASRX77GkrKVdh8MO/Tok7rsmmPQnVmyXJd4fJZa7&#10;yAQ5zx7POBPkn86m44tZAixOmT5gfCqdYcmoOMYAqu3i0llLN+nCJGsM22cYh8RfCamstqyv+MVs&#10;mioATWZDE0Gm8cQObZtz0WlVXymtUwaGdrPUgW0hTUf+Dg39EZaKrAC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KxMKOM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9382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30" name="流程图: 决策 83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9382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EZxeh&#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9587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31" name="矩形标注 83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9587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iNH1&#10;2F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8256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32" name="直接箭头连接符 8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8256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NYKAOY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9484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33" name="文本框 83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9484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1X3Bxg8CAAA6BAAADgAAAGRycy9lMm9Eb2MueG1srVNL&#10;jhMxEN0jcQfLe9Kdh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l8OqXEMoMl&#10;P/z8cfj15/D7O0mLaFHvoULkrUdsHN66ARvnfh1wMSkfmmDSHzUR3EeD92eD5RAJT4dm17NyfkUJ&#10;x73X4zfzaa5A8XDaB4gfpDMkBTUNWMDsK9t9hIiZIPQeki4Dp5VYK63zJLSbdzqQHcNir/OXksQj&#10;T2Dakr6m11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1X3Bx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7744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34" name="直接箭头连接符 8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7744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H72Upg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8768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35" name="文本框 83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8768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3hJen2AAAAAgBAAAPAAAAAAAAAAEA&#10;IAAAACIAAABkcnMvZG93bnJldi54bWxQSwECFAAUAAAACACHTuJAeddbO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8870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36" name="矩形标注 83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8870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KmOq3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7846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37" name="直接箭头连接符 83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7846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AqiHun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8972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38" name="文本框 83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8972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ScN8oLAgAAOgQAAA4AAABkcnMvZTJvRG9jLnhtbK1T&#10;Ta7TMBDeI3EHy3uatI+W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ZJw3y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9689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39" name="直接箭头连接符 8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9689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Di2u9x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9075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40" name="圆角矩形 84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9075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Ye1Co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对未按规定公开公示或不如实公示排污信息的处罚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《中华人民共和国环境保护法》、《中华人民共和国清洁生产促进法》</w:t>
      </w:r>
      <w:r>
        <w:rPr>
          <w:rFonts w:hint="eastAsia" w:ascii="黑体" w:hAnsi="黑体" w:eastAsia="黑体" w:cs="黑体"/>
          <w:sz w:val="32"/>
          <w:szCs w:val="32"/>
          <w:lang w:eastAsia="zh-CN"/>
        </w:rPr>
        <w:t>、《环境信息公开办法(试行)》、《企业事业单位环境信息公开办法》、《排污许可管理办法（试行）》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1328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41" name="矩形标注 84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1328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GzUV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NRs&#10;1Fd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0611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42" name="文本框 84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0611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CGRsts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9792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43" name="直接箭头连接符 84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9792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NEKwm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0508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44" name="矩形 84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0508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o15Z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0099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45" name="直接箭头连接符 8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0099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rM/scI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mPY52QAAAAkBAAAPAAAAAAAAAAEAIAAAACIA&#10;AABkcnMvZG93bnJldi54bWxQSwECFAAUAAAACACHTuJA2sz+xwgCAAD1AwAADgAAAAAAAAABACAA&#10;AAAoAQAAZHJzL2Uyb0RvYy54bWxQSwUGAAAAAAYABgBZAQAAog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0713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46" name="文本框 84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0713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wsFyS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p/M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HwsFy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0816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47" name="矩形标注 84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0816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LgQx3B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6Z&#10;Ya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4EMdw&#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0201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48" name="直接箭头连接符 8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0201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RuBDLg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1430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49" name="文本框 84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1430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wOEKo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0304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50" name="直接箭头连接符 8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0304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jYQhQ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Z&#10;aWLB0JXfvr35/ubD7ZfP397f/Pj6LtmfPrIUQHL1HkvKWtp1OOzQr0PivmuCSX9ixXZZ4v1RYrmL&#10;TJDz7PGMM0H+6Ww6vpglwOKU6QPGp9IZloyKYwyg2i4unbV0ky5MssawfYZxSPyVkMpqy/qKX8ym&#10;qQLQZDY0EWQaT+zQtjkXnVb1l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GjYQhQ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1532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51" name="流程图: 决策 85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1532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EA5pUE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1737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52" name="矩形标注 85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1737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xoj/&#10;4V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0406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53" name="直接箭头连接符 8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0406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Dymays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1635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54" name="文本框 85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1635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uVzZAA8CAAA6BAAADgAAAGRycy9lMm9Eb2MueG1srVNL&#10;jhMxEN0jcQfLe9KdM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l8ekWJZQZL&#10;fvj54/Drz+H3d5IW0aLeQ4XIW4/YOLx1AzbO/TrgYlI+NMGkP2oiuI8G788GyyESng7NrmflfEoJ&#10;x72r8Zv561yB4uG0DxA/SGdICmoasIDZV7b7CBEzQeg9JF0GTiuxVlrnSWg373QgO4bFXucvJYlH&#10;nsC0JX1Nr6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uVzZA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9894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55" name="直接箭头连接符 8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9894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2lmGPbAAAACQEAAA8AAAAAAAAAAQAgAAAA&#10;IgAAAGRycy9kb3ducmV2LnhtbFBLAQIUABQAAAAIAIdO4kCUWjlVCAIAAPUDAAAOAAAAAAAAAAEA&#10;IAAAACo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0918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56" name="文本框 85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0918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LuNYf0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1020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57" name="矩形标注 85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1020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AqQcMD&#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9996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58" name="直接箭头连接符 85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9996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h2hLw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Z&#10;XbwFQ1d++/bm+5sPt18+f3t/8+Pru2R/+shSAMnVeywpa2nX4bBDvw6J+64JJv2JFdtlifdHieUu&#10;MkHOs8czzgT5p7Pp+GKWAItTpg8Yn0pnWDIqjjGAaru4dNbSTbowyRrD9hnGIfFXQiqrLesrfjGb&#10;pgpAk9nQRJBpPLFD2+ZcdFrVV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Ah2hLw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1123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59" name="文本框 85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1123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cfucD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1840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60" name="直接箭头连接符 8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1840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tke3g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1225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61" name="圆角矩形 86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1225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0woqV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土壤污染重点监管单位未制定、实施自行监测方案，或者未将监测数据报生态环境主管部门等行为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3478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62" name="矩形标注 86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3478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Bk&#10;Lxlq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2761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63" name="文本框 86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2761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Wq7Bcu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AFquwX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1942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64" name="直接箭头连接符 86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1942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jUEED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2659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65" name="矩形 86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2659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8VrHYAAAACQEAAA8AAAAAAAAAAQAgAAAAIgAAAGRy&#10;cy9kb3ducmV2LnhtbFBLAQIUABQAAAAIAIdO4kD7vKKpBQIAAC0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2249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66" name="直接箭头连接符 8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2249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FOYKQY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d8bP5&#10;nDMLhq789u3N9zcfbr98/vb+5sfXd8n+9JGlAJKr91hS1spehcMO/VVI3HdNMOlPrNguS7w/Six3&#10;kQlyzh/P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FOYKQY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2864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67" name="文本框 86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2864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nOcis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2966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68" name="矩形标注 86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2966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W8GtX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B+W&#10;8Gt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2352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69" name="直接箭头连接符 8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2352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XH6XF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3580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70" name="文本框 87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3580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AFDex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2454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71" name="直接箭头连接符 8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2454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knpP8HAgAA9QMAAA4AAABkcnMvZTJvRG9jLnhtbK1T&#10;zW4TMRC+I/EOlu9kk6CU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U+f&#10;TDizYOjKb9/dfH/78fb6y7cPNz++vk/2508sBZBcvceSspb2Mux36C9D4r5tgkl/YsW2WeLdQWK5&#10;jUyQ8+Tx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B5J6T/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3683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72" name="流程图: 决策 87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3683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lr5u&#10;D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3888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73" name="矩形标注 87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3888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D8v/n2&#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2556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74" name="直接箭头连接符 8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2556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IWl37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3785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75" name="文本框 87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3785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DiXH/U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2044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76" name="直接箭头连接符 8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2044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HQ7ul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3068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77" name="文本框 87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3068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pGpwg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3171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78" name="矩形标注 87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3171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f53gN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2147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79" name="直接箭头连接符 87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2147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BmJYl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3273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80" name="文本框 88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3273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B/j0W6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3990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81" name="直接箭头连接符 8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3990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OdvCvg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3376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82" name="圆角矩形 88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3376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Ojzb1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向农用地排放重金属或者其他有害物质含量超标的污水、污泥，以及可能造成土壤污染的清淤底泥、尾矿、矿渣等行为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5628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83" name="矩形标注 88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5628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IpnDglkCAACoBAAADgAAAGRycy9lMm9Eb2MueG1srVTN&#10;jtMwEL4j8Q6W79skTXf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Ai&#10;mcOC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4912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84" name="文本框 88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4912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DNK2qt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4092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85" name="直接箭头连接符 88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4092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RSnWP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4809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86" name="矩形 88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4809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V7xzpA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4400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87" name="直接箭头连接符 8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4400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E+TWIY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5014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88" name="文本框 88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5014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CSTWKC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5116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89" name="矩形标注 88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5116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Y45IJ&#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4502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90" name="直接箭头连接符 8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4502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lLN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5731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91" name="文本框 89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5731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s0y9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4604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92" name="直接箭头连接符 8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4604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P2H5FU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OL&#10;KWcWDF357dub728+3H75/O39zY+v75L96SNLASRX77GkrKVdh8MO/Tok7rsmmPQnVmyXJd4fJZa7&#10;yAQ5zx7POBPkn86m44tZAixOmT5gfCqdYcmoOMYAqu3i0llLN+nCJGsM22cYh8RfCamstqyv+MVs&#10;mioATWZDE0Gm8cQObZtz0WlVXymtUwaGdrPUgW0hTUf+Dg39EZaKrAC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P2H5FU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5833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93" name="流程图: 决策 89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5833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CYOw&#10;W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6038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94" name="矩形标注 89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6038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0SzNPY&#10;AAAACAEAAA8AAAAAAAAAAQAgAAAAIgAAAGRycy9kb3ducmV2LnhtbFBLAQIUABQAAAAIAIdO4kBa&#10;OuuTWQIAAKcEAAAOAAAAAAAAAAEAIAAAACcBAABkcnMvZTJvRG9jLnhtbFBLBQYAAAAABgAGAFkB&#10;AADy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4707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95" name="直接箭头连接符 89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4707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ma6uPgc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F3x84sZ&#10;ZxYMXfnt25vvbz7cfvn87f3Nj6/vkv3pI0sBJFfvsaSspV2Hww79OiTuuyaY9CdWbJcl3h8llrvI&#10;BDnPHlMVQf7pbDoeAItTpg8Yn0pnWDIqjjGAaru4dNbSTbowyRrD9hlGqk2JvxJSWW1ZX/GL2TRV&#10;AJrMhiaCTOOJHdo256LTqr5SWqcMDO1mqQPbQpqO/CWGhPtHWCqyAuyGuHw0zE0noX5iaxb3nlSz&#10;9Fx4asHImjMt6XUliwChjKD0KTIGBbbV/4im8tpSF0noQdpkbVy9z4pnP01D7vM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Jmurj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5936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96" name="文本框 89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5936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DSlP5S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4195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97" name="直接箭头连接符 8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4195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AQWfF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5219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98" name="文本框 89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5219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CLJIKo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5321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99" name="矩形标注 89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5321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IwWIi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4297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00" name="直接箭头连接符 90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4297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y2/jEF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OS&#10;NLFg6Mpv311/f/vx9uuXbx+uf9y8T/bnTywFkFxbjxVlLewqHHboVyFx37XBpD+xYrss8f4osdxF&#10;Jsh59njKmSD/ZDopz6cJsDhl+oDxmXSGJaPmGAOoro8LZy3dpAvjrDFsnmMcEn8lpLLasi3RmE5S&#10;BaDJbGkiyDSe2KHtci46rZpLpXXKwNCtFzqwDaTpyN+hoT/CUpElYD/E5aMUBlUvoXlqGxb3nlSz&#10;9Fx4asHIhjMt6XUlK0dGUPoUGYMC2+l/RJMe2pIsSehB2mStXbPPimc/TUMW7jC5adx+3+fs02u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3Lb+MQ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5424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01" name="文本框 90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5424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LBE5n4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6140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02" name="直接箭头连接符 9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6140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RB3PGwUCAAD1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5526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03" name="圆角矩形 90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5526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1q7HH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对将重金属或者其他有毒有害物质含量超标的工业固体废物、生活垃圾或者污染土壤用于土地复垦的</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7779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04" name="矩形标注 90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7779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nEq3h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JxK&#10;t4d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7062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05" name="文本框 90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7062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cs+cyC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6243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06" name="直接箭头连接符 90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6243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yOLBs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6960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07" name="矩形 90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6960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Ns9UXwI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qrymxDKDLf/1&#10;9fvPH99I2kF9eg8Vht37uzB5gGYiOzTBpD/SIEPW9HTWVA6RcNycX61WN6slJRzP3iyuXy+XCbR4&#10;uO0DxPfSGZKMmgbsWZaSHT9AHEP/hKRk4LQSO6V1dkK7f6sDOTLs7y5/E/qTMG1JjwyXi1QHw6Ft&#10;cFjQNB6Jg21zvic34DFwmb9/AafCtgy6sYCMkMJYZVSUIVudZOKdFSSePEpr8U3RVIyRghIt8Qkm&#10;K0dGpvQlkaidtihhaszYimTFYT8gTDL3TpywqwcfVNuhpPNcejrBKcraTxOfxvSxn0EfX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2z1Rf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6550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08" name="直接箭头连接符 9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6550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wYOJkF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OS&#10;Lt6CoSu/fXf9/e3H269fvn24/nHzPtmfP7EUQHJtPVaUtbCrcNihX4XEfdcGk/7Eiu2yxPujxHIX&#10;mSDn2eMpZ4L8k+mkPJ8mwOKU6QPGZ9IZloyaYwyguj4unLV0ky6Ms8aweY5xSPyVkMpqy7ZEYzpJ&#10;FYAms6WJINN4Yoe2y7notGouldYpA0O3XujANpCmI3+Hhv4IS0WWgP0Ql49SGFS9hOapbVjce1LN&#10;0nPhqQUjG860pNeVrBwZQelTZAwKbKf/EU16aEuyJKEHaZO1ds0+K579NA1ZuMPkpnH7fZ+zT691&#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vBg4mQ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7164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09" name="文本框 90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7164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LamU5ykCAABu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tqZTn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7267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10" name="矩形标注 91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7267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gydOFVAgAApwQAAA4AAABkcnMvZTJvRG9jLnhtbK1U&#10;zY7TMBC+I/EOlu/bJP3ZNlXTPWxZhIRgxQJ3N3YSI//Jdpv0CXgMECc4c+ZxWF6DsRNKd7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4MnTh&#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6652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11" name="直接箭头连接符 9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6652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e9SG2BQ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nkwln&#10;Fgxd+e276+9vP95+/fLtw/WPm/fJ/vyJpQCSq/dYUtbSrsNhh34dEvddE0z6Eyu2yxLvjxLLXWSC&#10;nGePZ5wJ8k9n0/H5LAEWp0wfMD6TzrBkVBxjANV2cemspZt0YZI1hu1zjEPir4RUVlvWE43ZNFUA&#10;msyGJoJM44kd2jbnotOqvlRapwwM7WapA9tCmo78HRr6IywVWQF2Q1w+SmFQdhLqp7Zmce9JNUvP&#10;hacWjKw505JeV7JyZASlT5ExKLCt/kc06aEtyZKEHqRN1sbV+6x49tM0ZOEOk5vG7fd9zj691s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F71IbYFAgAA9Q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7881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12" name="文本框 91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7881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QgzV0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lCDNX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6755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13" name="直接箭头连接符 9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6755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ZeEJwF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heT&#10;M84sGLry27c33998uP3y+dv7mx9f3yX700eWAkiu3mNJWUu7Docd+nVI3HdNMOlPrNguS7w/Six3&#10;kQlynp/NOBPkn86m44tZAixOmT5gfCqdYcmoOMYAqu3i0llLN+nCJGsM22cYh8RfCamstqwnGrNp&#10;qgA0mQ1NBJnGEzu0bc5Fp1V9pbROGRjazVIHtoU0Hfk7NPRHWCqyAuyGuHyUwqDsJNRPbM3i3pNq&#10;lp4LTy0YWXOmJb2uZOXICEqfImNQYFv9j2jSQ1uSJQk9SJusjav3WfHsp2nIwh0mN43b7/ucfXq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xl4QnAUCAAD1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7984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14" name="流程图: 决策 91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7984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MGtYYg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8188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15" name="矩形标注 91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8188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Gcf4F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HxnH+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6857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16" name="直接箭头连接符 91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6857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Otxr3QU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briZ5M5&#10;ZxYMXfntu+vvbz/efv3y7cP1j5v3yf78iaUAkqv3WFLWyl6Gww79ZUjcd00w6U+s2C5LvD9KLHeR&#10;CXLOH884E+Sfzqbjs1kCLE6ZPmB8Jp1hyag4xgCq7eLKWUs36cIkawzb5xiHxF8Jqay2rCcas2mq&#10;ADSZDU0EmcYTO7RtzkWnVX2htE4ZGNrNSge2hTQd+Ts09EdYKrIG7Ia4fJTCoOwk1E9tzeLek2qW&#10;ngtPLRhZc6Ylva5k5cgISp8iY1BgW/2PaNJDW5IlCT1Im6yNq/dZ8eynacjCHSY3jdvv+5x9eq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A63GvdBQIAAPU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8086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17" name="文本框 91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8086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HV9dlg8CAAA6BAAADgAAAGRycy9lMm9Eb2MueG1srVNL&#10;jhMxEN0jcQfLe9KdwGQ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HV9dl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6345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18" name="直接箭头连接符 9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6345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8o7/CwU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Dyjv8L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7369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19" name="文本框 91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7369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7QKDb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7472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20" name="矩形标注 92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7472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wZd1lM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7Bl3W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6448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21" name="直接箭头连接符 92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6448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1JGNoF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fT&#10;CWcWDF357bvr728/3n798u3D9Y+b98n+/ImlAJKr91hS1tKuw2GHfh0S910TTPoTK7bLEu+PEstd&#10;ZIKcZ49nnAnyT2fT8fksARanTB8wPpPOsGRUHGMA1XZx6aylm3RhkjWG7XOMQ+KvhFRWW9YTjdk0&#10;VQCazIYmgkzjiR3aNuei06q+VFqnDAztZqkD20KajvwdGvojLBVZAXZDXD5KYVB2Euq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zUkY2g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7574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22" name="文本框 92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7574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OaysYo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8291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23" name="直接箭头连接符 9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8291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FXiKfAF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hfTM84s&#10;GLry27c33998uP3y+dv7mx9f3yX700eWAkiu3mNJWUu7Docd+nVI3HdNMOlPrNguS7w/Six3kQly&#10;np/NOBPkn86m44tZAixOmT5gfCqdYcmoOMYAqu3i0llLN+nCJGsM22cYh8RfCamstqwnGrNpqgA0&#10;mQ1NBJnGEzu0bc5Fp1V9pbROGRjazVIHtoU0Hfk7NPRHWCqyAuyGuHyUwqDsJNRPbM3i3pNqlp4L&#10;Ty0YWXOmJb2uZOXICEqfImNQYFv9j2jSQ1uSJQk9SJusjav3WfHsp2nIwh0mN43b7/ucfXqt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VeIp8AUCAAD1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7676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24" name="圆角矩形 92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7676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qYOdD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对未单独收集、存放开发建设过程中剥离的表土靠等行为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b w:val="0"/>
          <w:bCs w:val="0"/>
          <w:sz w:val="32"/>
          <w:szCs w:val="32"/>
          <w:lang w:eastAsia="zh-CN"/>
        </w:rPr>
      </w:pPr>
      <w:r>
        <w:rPr>
          <w:rFonts w:hint="eastAsia" w:ascii="黑体" w:hAnsi="黑体" w:eastAsia="黑体" w:cs="黑体"/>
          <w:b w:val="0"/>
          <w:bCs w:val="0"/>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9929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25" name="矩形标注 92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9929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ZWsQVc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GZWs&#10;QV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9212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26" name="文本框 92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9212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CAqsnw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8393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27" name="直接箭头连接符 92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8393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I8dWhwcCAAD1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dcUvpmec&#10;WTB05bdvb76/+XD75fO39zc/vr5L9qePLAWQXL3HkrIWdhX2O/SrkLhvm2DSn1ixbZZ4d5BYbiMT&#10;5Dx9fMKZIP/04mxynvUvjpk+YHwqnWHJqDjGAKrt4sJZSzfpwiRrDJtnGKk2Jf5KSGW1ZT3ROJmm&#10;CkCT2dBEkGk8sUPb5lx0WtVXSuuUgaFdL3RgG0jTkb/EkHD/CEtFloDdEJePhrnpJNRPbM3izpNq&#10;lp4LTy0YWXOmJb2uZBEglBGUPkbGoMC2+h/RVF5b6iIJPUibrLWrd1nx7KdpyH3uJzeN2+/7nH18&#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CPHVocHAgAA9Q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9110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28" name="矩形 92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9110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5fqhg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tR0tcDGW2aw5b++&#10;fv/54xtJO6hP76HCsDt/GyYP0ExkhyaY9EcaZMians6ayiESjpvzq9XqerWkhOPZm8Xb18tlAi0e&#10;bvsA8YN0hiSjpgF7lqVkx48Qx9A/ISkZOK3ETmmdndDu3+lAjgz7u8vfhP4kTFvSI8PlItXBcGgb&#10;HBY0jUfiYNuc78kNeAxc5u9fwKmwLYNuLCAjpDBWGRVlyFYnmXhvBYknj9JafFM0FWOkoERLfILJ&#10;ypGRKX1JJGqnLUqYGjO2Illx2A8Ik8y9Eyfs6sEH1XYo6TyXnk5wirL208SnMX3sZ9CHV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7l+qG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8700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29" name="直接箭头连接符 9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8700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3n3nIF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fT&#10;c84sGLry23fX399+vP365duH6x8375P9+RNLASRX77GkrKVdh8MO/Tok7rsmmPQnVmyXJd4fJZa7&#10;yAQ5zx7POBPkn86m4/NZAixOmT5gfCadYcmoOMYAqu3i0llLN+nCJGsM2+cYh8RfCamstqwnGrNp&#10;qgA0mQ1NBJnGEzu0bc5Fp1V9qbROGRjazVIHtoU0Hfk7NPRHWCqyAuyGuHyUwqDsJNRPbc3i3pNq&#10;lp4LTy0YWXOmJb2uZOXICEqfImNQYFv9j2jSQ1uSJQk9SJusjav3WfHsp2nIwh0mN43b7/ucfXq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refecg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9315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30" name="文本框 93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9315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DtGECD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9417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31" name="矩形标注 93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9417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CBXL2&#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8803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32" name="直接箭头连接符 9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8803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Neh9ncFAgAA9Q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0032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33" name="文本框 93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0032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F8zqJ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8905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34" name="直接箭头连接符 9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8905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9dpAkG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d&#10;PObMgqErv3138/3tx9vrL98+3Pz4+j7Znz+xFEBy9R5Lylray7Dfob8Mifu2CSb9iRXbZol3B4nl&#10;NjJBztOTGWeC/NPZdHw2S4DFMdMHjM+kMywZFccYQLVdXDpr6SZdmGSNYfMc45D4KyGV1Zb1RGM2&#10;TRWAJrOhiSDTeGKHts256LSqL5TWKQNDu17qwDaQpiN/+4b+CEtFVoDdEJePUhiUnYT6qa1Z3HlS&#10;zdJz4akFI2vOtKTXlawcGUHpY2QMCmyr/xFNemhLsiShB2mTtXb1Liue/TQNWbj95KZx+32fs4+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H9dpAk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01344" behindDoc="0" locked="0" layoutInCell="1" allowOverlap="1">
                <wp:simplePos x="0" y="0"/>
                <wp:positionH relativeFrom="column">
                  <wp:posOffset>1782445</wp:posOffset>
                </wp:positionH>
                <wp:positionV relativeFrom="paragraph">
                  <wp:posOffset>181610</wp:posOffset>
                </wp:positionV>
                <wp:extent cx="2014855" cy="592455"/>
                <wp:effectExtent l="17145" t="5080" r="25400" b="12065"/>
                <wp:wrapNone/>
                <wp:docPr id="935" name="流程图: 决策 935"/>
                <wp:cNvGraphicFramePr/>
                <a:graphic xmlns:a="http://schemas.openxmlformats.org/drawingml/2006/main">
                  <a:graphicData uri="http://schemas.microsoft.com/office/word/2010/wordprocessingShape">
                    <wps:wsp>
                      <wps:cNvSpPr/>
                      <wps:spPr>
                        <a:xfrm>
                          <a:off x="0" y="0"/>
                          <a:ext cx="2014855" cy="5924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46.65pt;width:158.65pt;z-index:252601344;mso-width-relative:page;mso-height-relative:page;" fillcolor="#FFFFFF" filled="t" stroked="t" coordsize="21600,21600" o:gfxdata="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e+iUtkAAAAK&#10;AQAADwAAAAAAAAABACAAAAAiAAAAZHJzL2Rvd25yZXYueG1sUEsBAhQAFAAAAAgAh07iQLRrfe8b&#10;AgAARQQAAA4AAAAAAAAAAQAgAAAAKA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0339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36" name="矩形标注 93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0339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ZAMn1&#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9008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37" name="直接箭头连接符 93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9008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KyONNgYCAAD1AwAADgAAAGRycy9lMm9Eb2MueG1srVPN&#10;bhMxEL4j8Q6W72STVCl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508&#10;5syCoSu/fXfz/e3H2+sv3z7c/Pj6PtmfP7EUQHL1HkvKWtrLsN+hvwyJ+7YJJv2JFdtmiXcHieU2&#10;MkHO05MZZ4L809l0fDZLgMUx0weMz6QzLBkVxxhAtV1cOmvpJl2YZI1h8xzjkPgrIZXVlvVEYzZN&#10;FYAms6GJINN4Yoe2zbnotKovlNYpA0O7XurANpCmI3/7hv4IS0VWgN0Ql49SGJSdhPqprVnceVLN&#10;0nPhqQUja860pNeVrBwZQeljZAwKbKv/EU16aEuyJKEHaZO1dvUuK579NA1ZuP3kpnH7fZ+zj6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KyONN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0236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38" name="文本框 93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0236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uSVsZ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8496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39" name="直接箭头连接符 9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8496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43EZ4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9520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40" name="文本框 94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9520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DLL4G4CwIAADo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9622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41" name="矩形标注 94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9622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G990&#10;Yl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8598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42" name="直接箭头连接符 94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8598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L9OQj0F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PzR&#10;lDMLhq785u319zcfbr58/vb++sfXd8n+9JGlAJKr91hS1tKuw2GHfh0S910TTPoTK7bLEu+PEstd&#10;ZIKcZw9nnAnyT2fT8fksARanTB8wPpXOsGRUHGMA1XZx6aylm3RhkjWG7TOMQ+KvhFRWW9YTjdk0&#10;VQCazIYmgkzjiR3aNuei06q+VFqnDAztZqkD20KajvwdGvojLBVZAXZDXD5KYVB2Euo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v05CPQ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9724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43" name="文本框 94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9724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89UaT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0441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44" name="直接箭头连接符 9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0441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eyEEMGAgAA9QMAAA4AAABkcnMvZTJvRG9jLnhtbK1TzW4T&#10;MRC+I/EOlu9kk9BU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p+dnHBm&#10;wdCV3767+f724+31l28fbn58fZ/sz59YCiC5eo8lZS3tZdjv0F+GxH3bBJP+xIpts8S7g8RyG5kg&#10;5+njGWeC/NPZdHw2S4DFMdMHjM+kMywZFccYQLVdXDpr6SZdmGSNYfMc45D4KyGV1Zb1RGM2TRWA&#10;JrOhiSDTeGKHts256LSqL5TWKQNDu17qwDaQpiN/+4b+CEtFVoDdEJePUhiUnYT6qa1Z3HlSzdJz&#10;4akFI2vOtKTXlawcGUHpY2QMCmyr/xFNemhLsiShB2mTtXb1Liue/TQNWbj95KZx+32fs4+vdf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eyEE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9827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45" name="圆角矩形 94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9827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JOhp2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未按照规定进行土壤污染状况调查等行为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62080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46" name="矩形标注 94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62080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Nfz&#10;8dB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61363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47" name="文本框 94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61363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HQW0z4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60544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48" name="直接箭头连接符 94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60544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ATmpnAgCAAD1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BOamc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1260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49" name="矩形 94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61260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DNDFcK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60851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50" name="直接箭头连接符 9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60851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GlztIUE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cz&#10;0sSCoSu/fXf9/e3H269fvn24/nHzPtmfP7EUQHL1HkvKWtp1OOzQr0PivmuCSX9ixXZZ4v1RYrmL&#10;TJDz7PGMM0H+6Ww6Pp8lwOKU6QPGZ9IZloyKYwyg2i4unbV0ky5MssawfY5xSPyVkMpqy/pEY5oq&#10;AE1mQxNBpvHEDm2bc9FpVV8qrVMGhnaz1IFtIU1H/g4N/RGWiqwAuyEuH6UwKDsJ9VNbs7j3pJql&#10;58JTC0bWnGlJrytZOTKC0qfIGBTYVv8jmvTQlmRJQg/SJmvj6n1WPPtpGrJwh8lN4/b7PmefXuv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CY9jnZAAAACQEAAA8AAAAAAAAAAQAgAAAAIgAAAGRy&#10;cy9kb3ducmV2LnhtbFBLAQIUABQAAAAIAIdO4kBpc7SFBAIAAPUDAAAOAAAAAAAAAAEAIAAAACgB&#10;AABkcnMvZTJvRG9jLnhtbFBLBQYAAAAABgAGAFkBAACe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61465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51" name="文本框 95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61465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SQhwSgCAABu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LkkIcEoAgAAbg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1568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52" name="矩形标注 95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61568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xceM9VAgAApwQAAA4AAABkcnMvZTJvRG9jLnhtbK1U&#10;zY7TMBC+I/EOlu/bJP3ZNlXTPWxZhIRgxQJ3N3YSI//Jdpv0CXgM0J7gzJnHYXkNxk4oZb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MXHjP&#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60953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53" name="直接箭头连接符 9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60953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D0NnboFAgAA9Q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2182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54" name="文本框 95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2182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HHs4e4r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x7OHu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1056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55" name="直接箭头连接符 9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61056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JXxz8Q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ez&#10;GWcWDF357bvr728/3n798u3D9Y+b98n+/ImlAJKr91hS1tKuw2GHfh0S910TTPoTK7bLEu+PEstd&#10;ZIKcZ4+piiD/dDYdn2fA4pTpA8Zn0hmWjIpjDKDaLi6dtXSTLkyyxrB9jpFqU+KvhFRWW9YnGtNU&#10;AWgyG5oIMo0ndmjbnItOq/pSaZ0yMLSbpQ5sC2k68pcYEu4fYanICrAb4vLRMDedhPqprVnce1LN&#10;0nPhqQUja860pNeVLAKEMoLSp8gYFNhW/yOaymtLXSShB2mTtXH1Piue/TQNuc/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JXxz8Q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2284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56" name="流程图: 决策 95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62284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BN0GCY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2489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57" name="矩形标注 95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2489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CAkTzlU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AgJE85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1158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58" name="直接箭头连接符 95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61158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Bt529gAAAAIAQAADwAAAAAAAAABACAAAAAiAAAAZHJz&#10;L2Rvd25yZXYueG1sUEsBAhQAFAAAAAgAh07iQAndci0EAgAA9QMAAA4AAAAAAAAAAQAgAAAAJw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2387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59" name="文本框 95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2387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KxCx6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0646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60" name="直接箭头连接符 9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60646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s+N6QU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D6z43p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1670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61" name="文本框 96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61670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SuRHT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1772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62" name="矩形标注 96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61772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xDsAtgAAAAJ&#10;AQAADwAAAAAAAAABACAAAAAiAAAAZHJzL2Rvd25yZXYueG1sUEsBAhQAFAAAAAgAh07iQEbzPm5V&#10;AgAApgQAAA4AAAAAAAAAAQAgAAAAJwEAAGRycy9lMm9Eb2MueG1sUEsFBgAAAAAGAAYAWQEAAO4F&#10;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60748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63" name="直接箭头连接符 96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60748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K6xpNY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64ufz&#10;M84sGLry27c33998uP3y+dv7mx9f3yX700eWAkiu3mNJWSt7FQ479Fchcd81waQ/sWK7LPH+KLHc&#10;RSbIOT+bcSbIP51Nx+ezBFicMn3A+FQ6w5JRcYwBVNvFlbOWbtKFSdYYts8wDom/ElJZbVlPNGbT&#10;VAFoMhuaCDKNJ3Zo25yLTqv6UmmdMjC0m5UObAtpOvJ3aOiPsFRkDdgNcfkohUHZSaif2JrFvSfV&#10;LD0XnlowsuZMS3pdycqREZQ+RcagwLb6H9Gkh7YkSxJ6kDZZG1fvs+LZT9OQhTtMbhq33/c5+/Ra&#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K6xpNY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1875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64" name="文本框 96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61875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C1hvu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2592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65" name="直接箭头连接符 9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2592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ZN9qgH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mfzGWcW&#10;DF357bvr728/3n798u3D9Y+b98n+/ImlAJKr91hS1spehsMO/WVI3HdNMOlPrNguS7w/Six3kQly&#10;zh9TFUH+6Ww6PsuAxSnTB4zPpDMsGRXHGEC1XVw5a+kmXZhkjWH7HCPVpsRfCamstqwnGrNpqgA0&#10;mQ1NBJnGEzu0bc5Fp1V9obROGRjazUoHtoU0HflLDAn3j7BUZA3YDXH5aJibTkL91NYs7j2pZum5&#10;8NSCkTVnWtLrShYBQhlB6VNkDApsq/8RTeW1pS6S0IO0ydq4ep8Vz36ahtznYXLTuP2+z9mn1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AGTfao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1977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66" name="圆角矩形 96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61977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jEo9O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土壤污染重点监管单位未按照规定将土壤污染防治方案报地方人民政府生态环境主管部门备案等行为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64230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67" name="矩形标注 96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64230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Uizq&#10;F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63513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68" name="文本框 96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63513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PNWEU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62694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69" name="直接箭头连接符 96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62694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Qxk93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3411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70" name="矩形 97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63411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EW+2UAI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6ho1scxgy399&#10;/f7zxzeSdlCf3kOFYff+LkweoJnIDk0w6Y80yJA1PZ01lUMkHDfnV6vVzWpJCcezN4vr18tlAi0e&#10;bvsA8b10hiSjpgF7lqVkxw8Qx9A/ISkZOK3ETmmdndDu3+pAjgz7u8vfhP4kTFvSI8PlItXBcGgb&#10;HBY0jUfiYNuc78kNeAxc5u9fwKmwLYNuLCAjpDBWGRVlyFYnmXhnBYknj9JafFM0FWOkoERLfILJ&#10;ypGRKX1JJGqnLUqYGjO2Illx2A8Ik8y9Eyfs6sEH1XYo6TyXnk5wirL208SnMX3sZ9CHV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Rb7ZQ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63001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71" name="直接箭头连接符 9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63001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HiMUm4F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PzR&#10;hDMLhq785u319zcfbr58/vb++sfXd8n+9JGlAJKr91hS1tKuw2GHfh0S910TTPoTK7bLEu+PEstd&#10;ZIKcZw9nnAnyT2fT8fksARanTB8wPpXOsGRUHGMA1XZx6aylm3RhkjWG7TOMQ+KvhFRWW9YTjdk0&#10;VQCazIYmgkzjiR3aNuei06q+VFqnDAztZqkD20KajvwdGvojLBVZAXZDXD5KYVB2Euo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eIxSbg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63616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72" name="文本框 97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63616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68EPd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3718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73" name="矩形标注 97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63718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B2&#10;a37Y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63104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74" name="直接箭头连接符 9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63104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EDik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4332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75" name="文本框 97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4332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IAxpUr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DyAMaV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3206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76" name="直接箭头连接符 9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63206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BylGAUF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OzR&#10;nDMLhq785u319zcfbr58/vb++sfXd8n+9JGlAJKr91hS1spehsMO/WVI3HdNMOlPrNguS7w/Six3&#10;kQlyzh/OOBPkn86m47NZAixOmT5gfCqdYcmoOMYAqu3iyllLN+nCJGsM22cYh8RfCamstqwnGrNp&#10;qgA0mQ1NBJnGEzu0bc5Fp1V9obROGRjazUoHtoU0Hfk7NPRHWCqyBuyGuHyUwqDsJNRPbM3i3pNq&#10;lp4LTy0YWXOmJb2uZOXICEqfImNQYFv9j2jSQ1uSJQk9SJusjav3WfHsp2nIwh0mN43b7/ucfXqt&#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HKUYBQUCAAD1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4435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77" name="流程图: 决策 97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64435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6mCRx&#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4640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78" name="矩形标注 97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4640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r48k1VU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K+PJNV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3308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79" name="直接箭头连接符 97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63308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AYIpTGBQIAAPU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4537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80" name="文本框 98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4537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jYeFw0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KI2Hh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2796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81" name="直接箭头连接符 9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62796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DmxPxp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3820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82" name="文本框 98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63820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oOem6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3923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83" name="矩形标注 98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63923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GmtW0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62899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84" name="直接箭头连接符 98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62899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BpGhygG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c9O&#10;n3BmwdCV3767+f724+31l28fbn58fZ/sz59YCiC5eo8lZS3tZdjv0F+GxH3bBJP+xIpts8S7g8Ry&#10;G5kg58njGWeC/NPZdHw2S4DFMdMHjM+kMywZFccYQLVdXDpr6SZdmGSNYfMc45D4KyGV1Zb1RGM2&#10;TRWAJrOhiSDTeGKHts256LSqL5TWKQNDu17qwDaQpiN/+4b+CEtFVoDdEJePUhiUnYT6qa1Z3HlS&#10;zdJz4akFI2vOtKTXlawcGUHpY2QMCmyr/xFNemhLsiShB2mTtXb1Liue/TQNWbj95KZx+32fs4+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BpGhyg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4025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85" name="文本框 98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64025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A2Zh8f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4742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86" name="直接箭头连接符 9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4742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ILttgI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4128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87" name="圆角矩形 98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64128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fznwr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2"/>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对污染物排放的设施、设备实施查封、扣押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《中华人民共和国环境保护法》、《中华人民共和国大气污染防治法》</w:t>
      </w:r>
      <w:r>
        <w:rPr>
          <w:rFonts w:hint="eastAsia" w:ascii="宋体" w:hAnsi="宋体" w:cs="宋体"/>
          <w:sz w:val="32"/>
          <w:szCs w:val="32"/>
          <w:lang w:eastAsia="zh-CN"/>
        </w:rPr>
        <w:t>、</w:t>
      </w:r>
      <w:r>
        <w:rPr>
          <w:rFonts w:hint="eastAsia" w:ascii="宋体" w:hAnsi="宋体" w:eastAsia="宋体" w:cs="宋体"/>
          <w:sz w:val="32"/>
          <w:szCs w:val="32"/>
        </w:rPr>
        <w:t>《中华人民共和国固体废物污染环境防治法》</w:t>
      </w:r>
      <w:r>
        <w:rPr>
          <w:rFonts w:hint="eastAsia" w:ascii="宋体" w:hAnsi="宋体" w:cs="宋体"/>
          <w:sz w:val="32"/>
          <w:szCs w:val="32"/>
          <w:lang w:eastAsia="zh-CN"/>
        </w:rPr>
        <w:t>、《环境保护主管部门实施查封、扣押办法》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发现违法嫌疑-立案-调查-审查-告知-执行-办结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Pr>
        <w:rPr>
          <w:rFonts w:hint="eastAsia"/>
          <w:sz w:val="24"/>
          <w:lang w:val="en-US" w:eastAsia="zh-CN"/>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rPr>
          <w:rFonts w:hint="eastAsia"/>
          <w:sz w:val="24"/>
          <w:lang w:val="en-US" w:eastAsia="zh-CN"/>
        </w:rPr>
      </w:pPr>
    </w:p>
    <w:p>
      <w:pPr>
        <w:rPr>
          <w:rFonts w:hint="eastAsia"/>
          <w:sz w:val="24"/>
          <w:lang w:val="en-US" w:eastAsia="zh-CN"/>
        </w:rPr>
      </w:pPr>
    </w:p>
    <w:p>
      <w:pPr>
        <w:rPr>
          <w:rFonts w:hint="eastAsia"/>
        </w:rPr>
      </w:pPr>
      <w:r>
        <w:rPr>
          <w:sz w:val="24"/>
        </w:rPr>
        <mc:AlternateContent>
          <mc:Choice Requires="wps">
            <w:drawing>
              <wp:anchor distT="0" distB="0" distL="114300" distR="114300" simplePos="0" relativeHeight="252656640" behindDoc="0" locked="0" layoutInCell="1" allowOverlap="1">
                <wp:simplePos x="0" y="0"/>
                <wp:positionH relativeFrom="column">
                  <wp:posOffset>1908810</wp:posOffset>
                </wp:positionH>
                <wp:positionV relativeFrom="paragraph">
                  <wp:posOffset>305435</wp:posOffset>
                </wp:positionV>
                <wp:extent cx="1543050" cy="514350"/>
                <wp:effectExtent l="5080" t="4445" r="13970" b="14605"/>
                <wp:wrapNone/>
                <wp:docPr id="1057" name="流程图: 终止 1057"/>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50.3pt;margin-top:24.05pt;height:40.5pt;width:121.5pt;z-index:252656640;mso-width-relative:page;mso-height-relative:page;" filled="f" stroked="t" coordsize="21600,21600" o:gfxdata="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Hc24XZAAAACgEAAA8A&#10;AAAAAAAAAQAgAAAAIgAAAGRycy9kb3ducmV2LnhtbFBLAQIUABQAAAAIAIdO4kAPIPf6FgIAABUE&#10;AAAOAAAAAAAAAAEAIAAAACgBAABkcnMvZTJvRG9jLnhtbFBLBQYAAAAABgAGAFkBAACwBQAAAAA=&#10;">
                <v:fill on="f" focussize="0,0"/>
                <v:stroke weight="0.25pt" color="#000000" joinstyle="miter"/>
                <v:imagedata o:title=""/>
                <o:lock v:ext="edit" aspectratio="f"/>
              </v:shape>
            </w:pict>
          </mc:Fallback>
        </mc:AlternateContent>
      </w:r>
    </w:p>
    <w:p>
      <w:pPr>
        <w:tabs>
          <w:tab w:val="center" w:pos="4213"/>
          <w:tab w:val="left" w:pos="6966"/>
        </w:tabs>
        <w:spacing w:line="360" w:lineRule="auto"/>
        <w:jc w:val="center"/>
        <w:rPr>
          <w:rFonts w:hint="eastAsia"/>
          <w:sz w:val="24"/>
          <w:szCs w:val="24"/>
        </w:rPr>
      </w:pPr>
      <w:r>
        <w:rPr>
          <w:rFonts w:hint="eastAsia"/>
          <w:sz w:val="24"/>
          <w:szCs w:val="24"/>
        </w:rPr>
        <w:t>发现违法嫌疑</w:t>
      </w:r>
    </w:p>
    <w:p>
      <w:pPr>
        <w:jc w:val="center"/>
        <w:rPr>
          <w:rFonts w:hint="eastAsia"/>
          <w:sz w:val="24"/>
          <w:szCs w:val="24"/>
        </w:rPr>
      </w:pPr>
      <w:r>
        <w:rPr>
          <w:sz w:val="24"/>
        </w:rPr>
        <mc:AlternateContent>
          <mc:Choice Requires="wpg">
            <w:drawing>
              <wp:anchor distT="0" distB="0" distL="114300" distR="114300" simplePos="0" relativeHeight="252657664" behindDoc="0" locked="0" layoutInCell="1" allowOverlap="1">
                <wp:simplePos x="0" y="0"/>
                <wp:positionH relativeFrom="column">
                  <wp:posOffset>1875790</wp:posOffset>
                </wp:positionH>
                <wp:positionV relativeFrom="paragraph">
                  <wp:posOffset>343535</wp:posOffset>
                </wp:positionV>
                <wp:extent cx="1714500" cy="829310"/>
                <wp:effectExtent l="4445" t="0" r="14605" b="8890"/>
                <wp:wrapNone/>
                <wp:docPr id="1060" name="组合 1060"/>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058" name="直接箭头连接符 1058"/>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059" name="流程图: 过程 1059"/>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7.7pt;margin-top:27.05pt;height:65.3pt;width:135pt;z-index:252657664;mso-width-relative:page;mso-height-relative:page;" coordsize="2700,1306" o:gfxdata="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DFSge12gAAAAoBAAAPAAAAAAAAAAEAIAAAACIA&#10;AABkcnMvZG93bnJldi54bWxQSwECFAAUAAAACACHTuJAHix3pesCAABVBwAADgAAAAAAAAABACAA&#10;AAApAQAAZHJzL2Uyb0RvYy54bWxQSwUGAAAAAAYABgBZAQAAhgYAAAAA&#10;">
                <o:lock v:ext="edit" aspectratio="f"/>
                <v:shape id="_x0000_s1026" o:spid="_x0000_s1026" o:spt="32" type="#_x0000_t32" style="position:absolute;left:1350;top:0;height:391;width:1;" filled="f" stroked="t" coordsize="21600,21600" o:gfxdata="UEsDBAoAAAAAAIdO4kAAAAAAAAAAAAAAAAAEAAAAZHJzL1BLAwQUAAAACACHTuJAjL+m4sAAAADd&#10;AAAADwAAAGRycy9kb3ducmV2LnhtbEWPT0sDMRDF74LfIUzBm00quN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v6b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gtFHVLwAAADd&#10;AAAADwAAAGRycy9kb3ducmV2LnhtbEVPS0sDMRC+C/6HMII3m7SlatemBYWChx5qK+hx2Ex3V3dm&#10;lk36+veNIPQ2H99zZosTt+ZAfWxUPAwHDgxJqaGRysPndvnwDCYmlICtCnk4U4TF/PZmhkXQo3zQ&#10;YZMqk0MkFuihTqkrrI1lTYxxoB1J5nbaM6YM+8qGHo85nFs7cu7RMjaSG2rs6K2m8nezZw92pboa&#10;v37rWNc8/dl98ROXI+/v74buBUyiU7qK/93vIc93kyn8fZNPs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RR1S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rPr>
          <w:rFonts w:hint="eastAsia"/>
          <w:sz w:val="24"/>
          <w:szCs w:val="24"/>
        </w:rPr>
      </w:pPr>
    </w:p>
    <w:p>
      <w:pPr>
        <w:jc w:val="center"/>
        <w:rPr>
          <w:rFonts w:hint="eastAsia"/>
          <w:sz w:val="24"/>
          <w:szCs w:val="24"/>
        </w:rPr>
      </w:pPr>
      <w:r>
        <w:rPr>
          <w:rFonts w:hint="eastAsia"/>
          <w:sz w:val="24"/>
          <w:szCs w:val="24"/>
        </w:rPr>
        <w:t xml:space="preserve"> 立  案</w:t>
      </w:r>
    </w:p>
    <w:p>
      <w:pPr>
        <w:spacing w:line="320" w:lineRule="exact"/>
        <w:jc w:val="center"/>
        <w:rPr>
          <w:rFonts w:hint="eastAsia"/>
          <w:sz w:val="24"/>
          <w:szCs w:val="24"/>
        </w:rPr>
      </w:pPr>
      <w:r>
        <w:rPr>
          <w:rFonts w:hint="eastAsia"/>
          <w:szCs w:val="18"/>
        </w:rPr>
        <w:t xml:space="preserve"> </w:t>
      </w:r>
    </w:p>
    <w:p>
      <w:pPr>
        <w:rPr>
          <w:sz w:val="18"/>
          <w:szCs w:val="18"/>
        </w:rPr>
      </w:pPr>
      <w:r>
        <w:rPr>
          <w:sz w:val="24"/>
        </w:rPr>
        <mc:AlternateContent>
          <mc:Choice Requires="wpg">
            <w:drawing>
              <wp:anchor distT="0" distB="0" distL="114300" distR="114300" simplePos="0" relativeHeight="252652544" behindDoc="0" locked="0" layoutInCell="1" allowOverlap="1">
                <wp:simplePos x="0" y="0"/>
                <wp:positionH relativeFrom="column">
                  <wp:posOffset>1823085</wp:posOffset>
                </wp:positionH>
                <wp:positionV relativeFrom="paragraph">
                  <wp:posOffset>143510</wp:posOffset>
                </wp:positionV>
                <wp:extent cx="1714500" cy="829310"/>
                <wp:effectExtent l="4445" t="0" r="14605" b="8890"/>
                <wp:wrapNone/>
                <wp:docPr id="1064" name="组合 1064"/>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062" name="直接箭头连接符 1062"/>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063" name="流程图: 过程 1063"/>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3.55pt;margin-top:11.3pt;height:65.3pt;width:135pt;z-index:252652544;mso-width-relative:page;mso-height-relative:page;" coordsize="2700,1306" o:gfxdata="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1k08M2QAAAAoBAAAPAAAAAAAAAAEAIAAAACIA&#10;AABkcnMvZG93bnJldi54bWxQSwECFAAUAAAACACHTuJAa8VKG+wCAABVBwAADgAAAAAAAAABACAA&#10;AAAoAQAAZHJzL2Uyb0RvYy54bWxQSwUGAAAAAAYABgBZAQAAhgYAAAAA&#10;">
                <o:lock v:ext="edit" aspectratio="f"/>
                <v:shape id="_x0000_s1026" o:spid="_x0000_s1026" o:spt="32" type="#_x0000_t32" style="position:absolute;left:1350;top:0;height:391;width:1;" filled="f" stroked="t" coordsize="21600,21600" o:gfxdata="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1u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LVW6A7wAAADd&#10;AAAADwAAAGRycy9kb3ducmV2LnhtbEVPTUvDQBC9C/0PyxS82d02UG3abaEFwUMP2gp6HLLTJJqZ&#10;Cdm1rf/eFQRv83ifs9pcuTNnGmKr4mE6cWBIKg2t1B5ej493D2BiQgnYqZCHb4qwWY9uVlgGvcgL&#10;nQ+pNjlEYokempT60tpYNcQYJ9qTZO6kA2PKcKhtGPCSw7mzM+fmlrGV3NBgT7uGqs/DF3uwe9V9&#10;sX3XQp958XF643uuZt7fjqduCSbRNf2L/9xPIc938wJ+v8kn2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VugO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tabs>
          <w:tab w:val="center" w:pos="4213"/>
          <w:tab w:val="left" w:pos="6966"/>
        </w:tabs>
        <w:spacing w:line="360" w:lineRule="auto"/>
        <w:jc w:val="left"/>
        <w:rPr>
          <w:rFonts w:hint="eastAsia"/>
          <w:sz w:val="24"/>
          <w:szCs w:val="24"/>
        </w:rPr>
      </w:pPr>
    </w:p>
    <w:p>
      <w:pPr>
        <w:tabs>
          <w:tab w:val="center" w:pos="4213"/>
          <w:tab w:val="left" w:pos="6966"/>
        </w:tabs>
        <w:spacing w:line="360" w:lineRule="auto"/>
        <w:jc w:val="center"/>
        <w:rPr>
          <w:rFonts w:hint="eastAsia"/>
          <w:sz w:val="24"/>
          <w:szCs w:val="24"/>
        </w:rPr>
      </w:pPr>
      <w:r>
        <w:rPr>
          <w:rFonts w:hint="eastAsia"/>
          <w:sz w:val="24"/>
          <w:szCs w:val="24"/>
        </w:rPr>
        <w:t>调  查</w:t>
      </w:r>
    </w:p>
    <w:p>
      <w:pPr>
        <w:spacing w:line="320" w:lineRule="exact"/>
        <w:jc w:val="center"/>
        <w:rPr>
          <w:rFonts w:hint="eastAsia"/>
          <w:sz w:val="24"/>
          <w:szCs w:val="24"/>
        </w:rPr>
      </w:pPr>
      <w:r>
        <w:rPr>
          <w:sz w:val="24"/>
        </w:rPr>
        <mc:AlternateContent>
          <mc:Choice Requires="wps">
            <w:drawing>
              <wp:anchor distT="0" distB="0" distL="114300" distR="114300" simplePos="0" relativeHeight="252651520" behindDoc="0" locked="0" layoutInCell="1" allowOverlap="1">
                <wp:simplePos x="0" y="0"/>
                <wp:positionH relativeFrom="column">
                  <wp:posOffset>2680335</wp:posOffset>
                </wp:positionH>
                <wp:positionV relativeFrom="paragraph">
                  <wp:posOffset>175895</wp:posOffset>
                </wp:positionV>
                <wp:extent cx="635" cy="248285"/>
                <wp:effectExtent l="37465" t="0" r="38100" b="18415"/>
                <wp:wrapNone/>
                <wp:docPr id="1061" name="直接箭头连接符 1061"/>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05pt;margin-top:13.85pt;height:19.55pt;width:0.05pt;z-index:252651520;mso-width-relative:page;mso-height-relative:page;" filled="f" stroked="t" coordsize="21600,21600" o:gfxdata="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8Bbz2QAAAAkBAAAPAAAAAAAAAAEAIAAAACIA&#10;AABkcnMvZG93bnJldi54bWxQSwECFAAUAAAACACHTuJA+ENtowgCAAD3AwAADgAAAAAAAAABACAA&#10;AAAoAQAAZHJzL2Uyb0RvYy54bWxQSwUGAAAAAAYABgBZAQAAogUAAAAA&#10;">
                <v:fill on="f" focussize="0,0"/>
                <v:stroke color="#000000" joinstyle="round" endarrow="block"/>
                <v:imagedata o:title=""/>
                <o:lock v:ext="edit" aspectratio="f"/>
              </v:shape>
            </w:pict>
          </mc:Fallback>
        </mc:AlternateContent>
      </w:r>
      <w:r>
        <w:rPr>
          <w:rFonts w:hint="eastAsia"/>
          <w:sz w:val="24"/>
          <w:szCs w:val="24"/>
        </w:rPr>
        <w:t xml:space="preserve">  </w:t>
      </w:r>
    </w:p>
    <w:p>
      <w:pPr>
        <w:tabs>
          <w:tab w:val="left" w:pos="7095"/>
        </w:tabs>
        <w:spacing w:line="360" w:lineRule="auto"/>
        <w:rPr>
          <w:rFonts w:hint="eastAsia" w:eastAsia="仿宋_GB2312"/>
          <w:sz w:val="24"/>
          <w:szCs w:val="24"/>
        </w:rPr>
      </w:pPr>
      <w:r>
        <w:rPr>
          <w:rFonts w:eastAsia="仿宋_GB2312"/>
          <w:sz w:val="24"/>
          <w:szCs w:val="24"/>
        </w:rPr>
        <w:tab/>
      </w:r>
    </w:p>
    <w:p>
      <w:pPr>
        <w:jc w:val="center"/>
        <w:rPr>
          <w:rFonts w:hint="eastAsia"/>
          <w:sz w:val="24"/>
          <w:szCs w:val="24"/>
        </w:rPr>
      </w:pPr>
      <w:r>
        <w:rPr>
          <w:rFonts w:hint="eastAsia"/>
          <w:sz w:val="24"/>
          <w:szCs w:val="24"/>
        </w:rPr>
        <w:t xml:space="preserve">  审  查</w:t>
      </w:r>
    </w:p>
    <w:p>
      <w:pPr>
        <w:spacing w:line="320" w:lineRule="exact"/>
        <w:jc w:val="center"/>
        <w:rPr>
          <w:rFonts w:hint="eastAsia"/>
          <w:sz w:val="24"/>
          <w:szCs w:val="24"/>
        </w:rPr>
      </w:pPr>
      <w:r>
        <w:rPr>
          <w:rFonts w:hint="eastAsia"/>
          <w:szCs w:val="18"/>
        </w:rPr>
        <w:t xml:space="preserve"> </w:t>
      </w:r>
      <w:r>
        <w:rPr>
          <w:sz w:val="24"/>
        </w:rPr>
        <mc:AlternateContent>
          <mc:Choice Requires="wps">
            <w:drawing>
              <wp:anchor distT="0" distB="0" distL="114300" distR="114300" simplePos="0" relativeHeight="252650496" behindDoc="0" locked="0" layoutInCell="1" allowOverlap="1">
                <wp:simplePos x="0" y="0"/>
                <wp:positionH relativeFrom="column">
                  <wp:posOffset>1842135</wp:posOffset>
                </wp:positionH>
                <wp:positionV relativeFrom="paragraph">
                  <wp:posOffset>-305435</wp:posOffset>
                </wp:positionV>
                <wp:extent cx="1714500" cy="571500"/>
                <wp:effectExtent l="4445" t="4445" r="14605" b="14605"/>
                <wp:wrapNone/>
                <wp:docPr id="1065" name="流程图: 过程 1065"/>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05pt;margin-top:-24.05pt;height:45pt;width:135pt;z-index:252650496;mso-width-relative:page;mso-height-relative:page;" filled="f" stroked="t" coordsize="21600,21600" o:gfxdata="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p1tA1wAAAAoBAAAPAAAAAAAAAAEAIAAA&#10;ACIAAABkcnMvZG93bnJldi54bWxQSwECFAAUAAAACACHTuJAeucqAg0CAAASBAAADgAAAAAAAAAB&#10;ACAAAAAmAQAAZHJzL2Uyb0RvYy54bWxQSwUGAAAAAAYABgBZAQAApQUAAAAA&#10;">
                <v:fill on="f" focussize="0,0"/>
                <v:stroke weight="0.25pt" color="#000000" joinstyle="miter"/>
                <v:imagedata o:title=""/>
                <o:lock v:ext="edit" aspectratio="f"/>
              </v:shape>
            </w:pict>
          </mc:Fallback>
        </mc:AlternateContent>
      </w:r>
      <w:r>
        <w:rPr>
          <w:rFonts w:hint="eastAsia"/>
          <w:sz w:val="24"/>
          <w:szCs w:val="24"/>
        </w:rPr>
        <w:t xml:space="preserve"> </w:t>
      </w:r>
    </w:p>
    <w:p>
      <w:pPr>
        <w:jc w:val="center"/>
        <w:rPr>
          <w:sz w:val="18"/>
          <w:szCs w:val="18"/>
        </w:rPr>
      </w:pPr>
    </w:p>
    <w:p>
      <w:pPr>
        <w:rPr>
          <w:rFonts w:hint="eastAsia" w:eastAsia="仿宋_GB2312"/>
          <w:sz w:val="18"/>
          <w:szCs w:val="18"/>
        </w:rPr>
      </w:pPr>
      <w:r>
        <w:rPr>
          <w:sz w:val="24"/>
        </w:rPr>
        <mc:AlternateContent>
          <mc:Choice Requires="wps">
            <w:drawing>
              <wp:anchor distT="0" distB="0" distL="114300" distR="114300" simplePos="0" relativeHeight="252660736" behindDoc="0" locked="0" layoutInCell="1" allowOverlap="1">
                <wp:simplePos x="0" y="0"/>
                <wp:positionH relativeFrom="column">
                  <wp:posOffset>3657600</wp:posOffset>
                </wp:positionH>
                <wp:positionV relativeFrom="paragraph">
                  <wp:posOffset>83820</wp:posOffset>
                </wp:positionV>
                <wp:extent cx="1570990" cy="1447800"/>
                <wp:effectExtent l="422910" t="5080" r="6350" b="13970"/>
                <wp:wrapNone/>
                <wp:docPr id="1066" name="矩形标注 1066"/>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txbxContent>
                      </wps:txbx>
                      <wps:bodyPr lIns="91439" tIns="45719" rIns="91439" bIns="45719" anchor="ctr" upright="1"/>
                    </wps:wsp>
                  </a:graphicData>
                </a:graphic>
              </wp:anchor>
            </w:drawing>
          </mc:Choice>
          <mc:Fallback>
            <w:pict>
              <v:shape id="_x0000_s1026" o:spid="_x0000_s1026" o:spt="61" type="#_x0000_t61" style="position:absolute;left:0pt;margin-left:288pt;margin-top:6.6pt;height:114pt;width:123.7pt;z-index:252660736;v-text-anchor:middle;mso-width-relative:page;mso-height-relative:page;" filled="f" stroked="t" coordsize="21600,21600" o:gfxdata="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4f&#10;rvzbAAAACgEAAA8AAAAAAAAAAQAgAAAAIgAAAGRycy9kb3ducmV2LnhtbFBLAQIUABQAAAAIAIdO&#10;4kC7xiSkWQIAAKwEAAAOAAAAAAAAAAEAIAAAACoBAABkcnMvZTJvRG9jLnhtbFBLBQYAAAAABgAG&#10;AFkBAAD1BQAAAAA=&#10;" adj="-5644,17829">
                <v:fill on="f" focussize="0,0"/>
                <v:stroke weight="0.25pt" color="#000000" joinstyle="miter"/>
                <v:imagedata o:title=""/>
                <o:lock v:ext="edit" aspectratio="f"/>
                <v:textbox inset="7.19992125984252pt,3.59992125984252pt,7.19992125984252pt,3.59992125984252pt">
                  <w:txbxContent>
                    <w:p/>
                  </w:txbxContent>
                </v:textbox>
              </v:shape>
            </w:pict>
          </mc:Fallback>
        </mc:AlternateContent>
      </w:r>
      <w:r>
        <w:rPr>
          <w:rFonts w:eastAsia="仿宋_GB2312"/>
          <w:sz w:val="24"/>
          <w:szCs w:val="24"/>
        </w:rPr>
        <mc:AlternateContent>
          <mc:Choice Requires="wps">
            <w:drawing>
              <wp:anchor distT="0" distB="0" distL="114300" distR="114300" simplePos="0" relativeHeight="252662784" behindDoc="0" locked="0" layoutInCell="1" allowOverlap="1">
                <wp:simplePos x="0" y="0"/>
                <wp:positionH relativeFrom="column">
                  <wp:posOffset>3771900</wp:posOffset>
                </wp:positionH>
                <wp:positionV relativeFrom="paragraph">
                  <wp:posOffset>83820</wp:posOffset>
                </wp:positionV>
                <wp:extent cx="1371600" cy="1386840"/>
                <wp:effectExtent l="0" t="0" r="0" b="0"/>
                <wp:wrapNone/>
                <wp:docPr id="1067" name="文本框 1067"/>
                <wp:cNvGraphicFramePr/>
                <a:graphic xmlns:a="http://schemas.openxmlformats.org/drawingml/2006/main">
                  <a:graphicData uri="http://schemas.microsoft.com/office/word/2010/wordprocessingShape">
                    <wps:wsp>
                      <wps:cNvSpPr txBox="1"/>
                      <wps:spPr>
                        <a:xfrm>
                          <a:off x="0" y="0"/>
                          <a:ext cx="1371600" cy="1386840"/>
                        </a:xfrm>
                        <a:prstGeom prst="rect">
                          <a:avLst/>
                        </a:prstGeom>
                        <a:noFill/>
                        <a:ln w="15875">
                          <a:noFill/>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p/>
                        </w:txbxContent>
                      </wps:txbx>
                      <wps:bodyPr upright="1"/>
                    </wps:wsp>
                  </a:graphicData>
                </a:graphic>
              </wp:anchor>
            </w:drawing>
          </mc:Choice>
          <mc:Fallback>
            <w:pict>
              <v:shape id="_x0000_s1026" o:spid="_x0000_s1026" o:spt="202" type="#_x0000_t202" style="position:absolute;left:0pt;margin-left:297pt;margin-top:6.6pt;height:109.2pt;width:108pt;z-index:252662784;mso-width-relative:page;mso-height-relative:page;" filled="f" stroked="f" coordsize="21600,21600" o:gfxdata="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tOvBdwAAAAKAQAADwAAAAAAAAABACAAAAAiAAAAZHJzL2Rvd25yZXYueG1sUEsB&#10;AhQAFAAAAAgAh07iQDICzSi4AQAAXwMAAA4AAAAAAAAAAQAgAAAAKwEAAGRycy9lMm9Eb2MueG1s&#10;UEsFBgAAAAAGAAYAWQEAAFUFAAAAAA==&#10;">
                <v:fill on="f" focussize="0,0"/>
                <v:stroke on="f" weight="1.25pt"/>
                <v:imagedata o:title=""/>
                <o:lock v:ext="edit" aspectratio="f"/>
                <v:textbox>
                  <w:txbxContent>
                    <w:p>
                      <w:pPr>
                        <w:rPr>
                          <w:rFonts w:hint="eastAsia" w:eastAsia="仿宋_GB2312"/>
                        </w:rPr>
                      </w:pPr>
                      <w:r>
                        <w:rPr>
                          <w:rFonts w:hint="eastAsia"/>
                        </w:rPr>
                        <w:t>行政机关有强制执行权的，下达强制执行决定书，依法强制执行；行政机关没有强制执行权的，申请人民法院强制执行。</w:t>
                      </w:r>
                    </w:p>
                    <w:p/>
                  </w:txbxContent>
                </v:textbox>
              </v:shape>
            </w:pict>
          </mc:Fallback>
        </mc:AlternateContent>
      </w:r>
    </w:p>
    <w:p>
      <w:pPr>
        <w:tabs>
          <w:tab w:val="center" w:pos="4213"/>
          <w:tab w:val="left" w:pos="6156"/>
          <w:tab w:val="left" w:pos="6966"/>
        </w:tabs>
        <w:jc w:val="left"/>
        <w:rPr>
          <w:rFonts w:hint="eastAsia"/>
          <w:sz w:val="24"/>
          <w:szCs w:val="24"/>
        </w:rPr>
      </w:pPr>
      <w:r>
        <w:rPr>
          <w:rFonts w:hint="eastAsia"/>
          <w:sz w:val="24"/>
          <w:szCs w:val="24"/>
        </w:rPr>
        <w:tab/>
      </w:r>
      <w:r>
        <w:rPr>
          <w:rFonts w:hint="eastAsia"/>
          <w:sz w:val="24"/>
          <w:szCs w:val="24"/>
        </w:rPr>
        <w:t xml:space="preserve">  告 </w:t>
      </w:r>
      <w:r>
        <w:rPr>
          <w:sz w:val="24"/>
        </w:rPr>
        <mc:AlternateContent>
          <mc:Choice Requires="wps">
            <w:drawing>
              <wp:anchor distT="0" distB="0" distL="114300" distR="114300" simplePos="0" relativeHeight="252654592" behindDoc="0" locked="0" layoutInCell="1" allowOverlap="1">
                <wp:simplePos x="0" y="0"/>
                <wp:positionH relativeFrom="column">
                  <wp:posOffset>2708910</wp:posOffset>
                </wp:positionH>
                <wp:positionV relativeFrom="paragraph">
                  <wp:posOffset>-340360</wp:posOffset>
                </wp:positionV>
                <wp:extent cx="635" cy="248285"/>
                <wp:effectExtent l="37465" t="0" r="38100" b="18415"/>
                <wp:wrapNone/>
                <wp:docPr id="1069" name="直接箭头连接符 1069"/>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3.3pt;margin-top:-26.8pt;height:19.55pt;width:0.05pt;z-index:252654592;mso-width-relative:page;mso-height-relative:page;" filled="f" stroked="t" coordsize="21600,21600" o:gfxdata="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Tjn22wAAAAsBAAAPAAAAAAAAAAEAIAAA&#10;ACIAAABkcnMvZG93bnJldi54bWxQSwECFAAUAAAACACHTuJAEAjHgAkCAAD3AwAADgAAAAAAAAAB&#10;ACAAAAAqAQAAZHJzL2Uyb0RvYy54bWxQSwUGAAAAAAYABgBZAQAApQUAAAAA&#10;">
                <v:fill on="f" focussize="0,0"/>
                <v:stroke color="#000000" joinstyle="round" endarrow="block"/>
                <v:imagedata o:title=""/>
                <o:lock v:ext="edit" aspectratio="f"/>
              </v:shape>
            </w:pict>
          </mc:Fallback>
        </mc:AlternateContent>
      </w:r>
      <w:r>
        <w:rPr>
          <w:rFonts w:hint="eastAsia"/>
          <w:sz w:val="24"/>
          <w:szCs w:val="24"/>
        </w:rPr>
        <w:t xml:space="preserve"> </w:t>
      </w:r>
      <w:r>
        <w:rPr>
          <w:sz w:val="24"/>
        </w:rPr>
        <mc:AlternateContent>
          <mc:Choice Requires="wps">
            <w:drawing>
              <wp:anchor distT="0" distB="0" distL="114300" distR="114300" simplePos="0" relativeHeight="252653568" behindDoc="0" locked="0" layoutInCell="1" allowOverlap="1">
                <wp:simplePos x="0" y="0"/>
                <wp:positionH relativeFrom="column">
                  <wp:posOffset>1851660</wp:posOffset>
                </wp:positionH>
                <wp:positionV relativeFrom="paragraph">
                  <wp:posOffset>-139700</wp:posOffset>
                </wp:positionV>
                <wp:extent cx="1714500" cy="571500"/>
                <wp:effectExtent l="4445" t="4445" r="14605" b="14605"/>
                <wp:wrapNone/>
                <wp:docPr id="1070" name="流程图: 过程 1070"/>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8pt;margin-top:-11pt;height:45pt;width:135pt;z-index:252653568;mso-width-relative:page;mso-height-relative:page;" filled="f" stroked="t" coordsize="21600,21600" o:gfxdata="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hyXvrXAAAACgEAAA8AAAAAAAAAAQAgAAAA&#10;IgAAAGRycy9kb3ducmV2LnhtbFBLAQIUABQAAAAIAIdO4kCSO5zJDAIAABIEAAAOAAAAAAAAAAEA&#10;IAAAACYBAABkcnMvZTJvRG9jLnhtbFBLBQYAAAAABgAGAFkBAACkBQAAAAA=&#10;">
                <v:fill on="f" focussize="0,0"/>
                <v:stroke weight="0.25pt" color="#000000" joinstyle="miter"/>
                <v:imagedata o:title=""/>
                <o:lock v:ext="edit" aspectratio="f"/>
              </v:shape>
            </w:pict>
          </mc:Fallback>
        </mc:AlternateContent>
      </w:r>
      <w:r>
        <w:rPr>
          <w:rFonts w:hint="eastAsia"/>
          <w:sz w:val="24"/>
          <w:szCs w:val="24"/>
        </w:rPr>
        <w:t>知</w:t>
      </w:r>
      <w:r>
        <w:rPr>
          <w:rFonts w:hint="eastAsia"/>
          <w:sz w:val="24"/>
          <w:szCs w:val="24"/>
        </w:rPr>
        <w:tab/>
      </w:r>
    </w:p>
    <w:p>
      <w:pPr>
        <w:spacing w:line="320" w:lineRule="exact"/>
        <w:jc w:val="center"/>
        <w:rPr>
          <w:rFonts w:hint="eastAsia"/>
          <w:sz w:val="24"/>
          <w:szCs w:val="24"/>
        </w:rPr>
      </w:pPr>
      <w:r>
        <w:rPr>
          <w:sz w:val="24"/>
        </w:rPr>
        <mc:AlternateContent>
          <mc:Choice Requires="wps">
            <w:drawing>
              <wp:anchor distT="0" distB="0" distL="114300" distR="114300" simplePos="0" relativeHeight="252658688" behindDoc="0" locked="0" layoutInCell="1" allowOverlap="1">
                <wp:simplePos x="0" y="0"/>
                <wp:positionH relativeFrom="column">
                  <wp:posOffset>2628900</wp:posOffset>
                </wp:positionH>
                <wp:positionV relativeFrom="paragraph">
                  <wp:posOffset>182880</wp:posOffset>
                </wp:positionV>
                <wp:extent cx="20320" cy="313055"/>
                <wp:effectExtent l="22860" t="0" r="33020" b="10795"/>
                <wp:wrapNone/>
                <wp:docPr id="1068" name="直接箭头连接符 1068"/>
                <wp:cNvGraphicFramePr/>
                <a:graphic xmlns:a="http://schemas.openxmlformats.org/drawingml/2006/main">
                  <a:graphicData uri="http://schemas.microsoft.com/office/word/2010/wordprocessingShape">
                    <wps:wsp>
                      <wps:cNvCnPr/>
                      <wps:spPr>
                        <a:xfrm>
                          <a:off x="0" y="0"/>
                          <a:ext cx="20320" cy="3130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14.4pt;height:24.65pt;width:1.6pt;z-index:252658688;mso-width-relative:page;mso-height-relative:page;" filled="f" stroked="t" coordsize="21600,21600" o:gfxdata="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4fRjZAAAACQEAAA8AAAAAAAAAAQAgAAAA&#10;IgAAAGRycy9kb3ducmV2LnhtbFBLAQIUABQAAAAIAIdO4kA8ekHbCgIAAPkDAAAOAAAAAAAAAAEA&#10;IAAAACgBAABkcnMvZTJvRG9jLnhtbFBLBQYAAAAABgAGAFkBAACkBQAAAAA=&#10;">
                <v:fill on="f" focussize="0,0"/>
                <v:stroke color="#000000" joinstyle="round" endarrow="block"/>
                <v:imagedata o:title=""/>
                <o:lock v:ext="edit" aspectratio="f"/>
              </v:shape>
            </w:pict>
          </mc:Fallback>
        </mc:AlternateContent>
      </w:r>
      <w:r>
        <w:rPr>
          <w:rFonts w:hint="eastAsia"/>
          <w:szCs w:val="18"/>
        </w:rPr>
        <w:t xml:space="preserve"> </w:t>
      </w:r>
    </w:p>
    <w:p>
      <w:pPr>
        <w:jc w:val="center"/>
        <w:rPr>
          <w:sz w:val="18"/>
        </w:rPr>
      </w:pPr>
    </w:p>
    <w:p>
      <w:pPr>
        <w:rPr>
          <w:rFonts w:hint="eastAsia"/>
          <w:sz w:val="24"/>
          <w:szCs w:val="24"/>
        </w:rPr>
      </w:pPr>
      <w:r>
        <w:rPr>
          <w:rFonts w:hint="eastAsia"/>
          <w:sz w:val="24"/>
          <w:szCs w:val="24"/>
        </w:rPr>
        <mc:AlternateContent>
          <mc:Choice Requires="wps">
            <w:drawing>
              <wp:anchor distT="0" distB="0" distL="114300" distR="114300" simplePos="0" relativeHeight="252659712" behindDoc="0" locked="0" layoutInCell="1" allowOverlap="1">
                <wp:simplePos x="0" y="0"/>
                <wp:positionH relativeFrom="column">
                  <wp:posOffset>1828800</wp:posOffset>
                </wp:positionH>
                <wp:positionV relativeFrom="paragraph">
                  <wp:posOffset>104140</wp:posOffset>
                </wp:positionV>
                <wp:extent cx="1485900" cy="571500"/>
                <wp:effectExtent l="4445" t="4445" r="14605" b="14605"/>
                <wp:wrapNone/>
                <wp:docPr id="1071" name="流程图: 过程 1071"/>
                <wp:cNvGraphicFramePr/>
                <a:graphic xmlns:a="http://schemas.openxmlformats.org/drawingml/2006/main">
                  <a:graphicData uri="http://schemas.microsoft.com/office/word/2010/wordprocessingShape">
                    <wps:wsp>
                      <wps:cNvSpPr/>
                      <wps:spPr>
                        <a:xfrm>
                          <a:off x="0" y="0"/>
                          <a:ext cx="14859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4pt;margin-top:8.2pt;height:45pt;width:117pt;z-index:252659712;mso-width-relative:page;mso-height-relative:page;" filled="f" stroked="t" coordsize="21600,21600" o:gfxdata="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X8slXVAAAACgEAAA8AAAAAAAAAAQAgAAAA&#10;IgAAAGRycy9kb3ducmV2LnhtbFBLAQIUABQAAAAIAIdO4kB9SsDBDgIAABIEAAAOAAAAAAAAAAEA&#10;IAAAACQBAABkcnMvZTJvRG9jLnhtbFBLBQYAAAAABgAGAFkBAACkBQAAAAA=&#10;">
                <v:fill on="f" focussize="0,0"/>
                <v:stroke weight="0.25pt" color="#000000" joinstyle="miter"/>
                <v:imagedata o:title=""/>
                <o:lock v:ext="edit" aspectratio="f"/>
              </v:shape>
            </w:pict>
          </mc:Fallback>
        </mc:AlternateContent>
      </w:r>
    </w:p>
    <w:p>
      <w:pPr>
        <w:tabs>
          <w:tab w:val="center" w:pos="4213"/>
          <w:tab w:val="left" w:pos="6486"/>
        </w:tabs>
        <w:jc w:val="left"/>
        <w:rPr>
          <w:rFonts w:hint="eastAsia"/>
          <w:sz w:val="24"/>
          <w:szCs w:val="24"/>
        </w:rPr>
      </w:pPr>
      <w:r>
        <w:rPr>
          <w:rFonts w:hint="eastAsia"/>
          <w:sz w:val="24"/>
          <w:szCs w:val="24"/>
        </w:rPr>
        <w:tab/>
      </w:r>
      <w:r>
        <w:rPr>
          <w:rFonts w:hint="eastAsia"/>
          <w:sz w:val="24"/>
          <w:szCs w:val="24"/>
        </w:rPr>
        <w:t xml:space="preserve">  执  行</w:t>
      </w:r>
      <w:r>
        <w:rPr>
          <w:rFonts w:hint="eastAsia"/>
          <w:sz w:val="24"/>
          <w:szCs w:val="24"/>
        </w:rPr>
        <w:tab/>
      </w:r>
    </w:p>
    <w:p>
      <w:pPr>
        <w:jc w:val="center"/>
        <w:rPr>
          <w:rFonts w:hint="eastAsia"/>
          <w:sz w:val="24"/>
          <w:szCs w:val="24"/>
        </w:rPr>
      </w:pPr>
    </w:p>
    <w:p>
      <w:pPr>
        <w:jc w:val="center"/>
        <w:rPr>
          <w:rFonts w:hint="eastAsia"/>
          <w:sz w:val="24"/>
          <w:szCs w:val="24"/>
        </w:rPr>
      </w:pPr>
      <w:r>
        <w:rPr>
          <w:sz w:val="18"/>
        </w:rPr>
        <mc:AlternateContent>
          <mc:Choice Requires="wps">
            <w:drawing>
              <wp:anchor distT="0" distB="0" distL="114300" distR="114300" simplePos="0" relativeHeight="252655616" behindDoc="0" locked="0" layoutInCell="1" allowOverlap="1">
                <wp:simplePos x="0" y="0"/>
                <wp:positionH relativeFrom="column">
                  <wp:posOffset>2699385</wp:posOffset>
                </wp:positionH>
                <wp:positionV relativeFrom="paragraph">
                  <wp:posOffset>100965</wp:posOffset>
                </wp:positionV>
                <wp:extent cx="635" cy="248285"/>
                <wp:effectExtent l="37465" t="0" r="38100" b="18415"/>
                <wp:wrapNone/>
                <wp:docPr id="1072" name="直接箭头连接符 1072"/>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2.55pt;margin-top:7.95pt;height:19.55pt;width:0.05pt;z-index:252655616;mso-width-relative:page;mso-height-relative:page;" filled="f" stroked="t" coordsize="21600,21600" o:gfxdata="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1ahDY2QAAAAkBAAAPAAAAAAAAAAEAIAAAACIA&#10;AABkcnMvZG93bnJldi54bWxQSwECFAAUAAAACACHTuJAt+BCgQgCAAD3AwAADgAAAAAAAAABACAA&#10;AAAoAQAAZHJzL2Uyb0RvYy54bWxQSwUGAAAAAAYABgBZAQAAogUAAAAA&#10;">
                <v:fill on="f" focussize="0,0"/>
                <v:stroke color="#000000" joinstyle="round" endarrow="block"/>
                <v:imagedata o:title=""/>
                <o:lock v:ext="edit" aspectratio="f"/>
              </v:shape>
            </w:pict>
          </mc:Fallback>
        </mc:AlternateContent>
      </w:r>
    </w:p>
    <w:p>
      <w:pPr>
        <w:rPr>
          <w:sz w:val="18"/>
          <w:szCs w:val="18"/>
        </w:rPr>
      </w:pPr>
      <w:r>
        <w:rPr>
          <w:sz w:val="18"/>
        </w:rPr>
        <mc:AlternateContent>
          <mc:Choice Requires="wps">
            <w:drawing>
              <wp:anchor distT="0" distB="0" distL="114300" distR="114300" simplePos="0" relativeHeight="252649472" behindDoc="0" locked="0" layoutInCell="1" allowOverlap="1">
                <wp:simplePos x="0" y="0"/>
                <wp:positionH relativeFrom="column">
                  <wp:posOffset>1899285</wp:posOffset>
                </wp:positionH>
                <wp:positionV relativeFrom="paragraph">
                  <wp:posOffset>157480</wp:posOffset>
                </wp:positionV>
                <wp:extent cx="1543050" cy="514350"/>
                <wp:effectExtent l="5080" t="4445" r="13970" b="14605"/>
                <wp:wrapNone/>
                <wp:docPr id="1073" name="流程图: 终止 1073"/>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49.55pt;margin-top:12.4pt;height:40.5pt;width:121.5pt;z-index:252649472;mso-width-relative:page;mso-height-relative:page;" filled="f" stroked="t" coordsize="21600,21600" o:gfxdata="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vshhdgAAAAKAQAADwAA&#10;AAAAAAABACAAAAAiAAAAZHJzL2Rvd25yZXYueG1sUEsBAhQAFAAAAAgAh07iQL4jb50WAgAAFQQA&#10;AA4AAAAAAAAAAQAgAAAAJwEAAGRycy9lMm9Eb2MueG1sUEsFBgAAAAAGAAYAWQEAAK8FAAAAAA==&#10;">
                <v:fill on="f" focussize="0,0"/>
                <v:stroke weight="0.25pt" color="#000000" joinstyle="miter"/>
                <v:imagedata o:title=""/>
                <o:lock v:ext="edit" aspectratio="f"/>
              </v:shape>
            </w:pict>
          </mc:Fallback>
        </mc:AlternateContent>
      </w:r>
      <w:r>
        <w:rPr>
          <w:sz w:val="24"/>
        </w:rPr>
        <mc:AlternateContent>
          <mc:Choice Requires="wps">
            <w:drawing>
              <wp:anchor distT="0" distB="0" distL="114300" distR="114300" simplePos="0" relativeHeight="252661760" behindDoc="0" locked="0" layoutInCell="1" allowOverlap="1">
                <wp:simplePos x="0" y="0"/>
                <wp:positionH relativeFrom="column">
                  <wp:posOffset>-90170</wp:posOffset>
                </wp:positionH>
                <wp:positionV relativeFrom="paragraph">
                  <wp:posOffset>122555</wp:posOffset>
                </wp:positionV>
                <wp:extent cx="1504315" cy="385445"/>
                <wp:effectExtent l="4445" t="4445" r="529590" b="10160"/>
                <wp:wrapNone/>
                <wp:docPr id="1074" name="矩形标注 1074"/>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81574"/>
                            <a:gd name="adj2" fmla="val -2060"/>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7.1pt;margin-top:9.65pt;height:30.35pt;width:118.45pt;z-index:252661760;v-text-anchor:middle;mso-width-relative:page;mso-height-relative:page;" filled="f" stroked="t" coordsize="21600,21600" o:gfxdata="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kBpLYAAAA&#10;CQEAAA8AAAAAAAAAAQAgAAAAIgAAAGRycy9kb3ducmV2LnhtbFBLAQIUABQAAAAIAIdO4kAjNmZi&#10;VgIAAKoEAAAOAAAAAAAAAAEAIAAAACcBAABkcnMvZTJvRG9jLnhtbFBLBQYAAAAABgAGAFkBAADv&#10;BQAAAAA=&#10;" adj="28420,10355">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sz w:val="24"/>
          <w:szCs w:val="24"/>
        </w:rPr>
        <w:t xml:space="preserve">  </w:t>
      </w:r>
    </w:p>
    <w:p>
      <w:pPr>
        <w:jc w:val="center"/>
        <w:rPr>
          <w:rFonts w:hint="eastAsia" w:eastAsia="仿宋_GB2312"/>
          <w:sz w:val="18"/>
          <w:szCs w:val="18"/>
        </w:rPr>
      </w:pPr>
      <w:r>
        <w:rPr>
          <w:rFonts w:hint="eastAsia"/>
          <w:sz w:val="24"/>
          <w:szCs w:val="24"/>
        </w:rPr>
        <w:t xml:space="preserve">  办  结   </w:t>
      </w:r>
    </w:p>
    <w:p>
      <w:pPr>
        <w:rPr>
          <w:rFonts w:hint="eastAsia" w:ascii="仿宋_GB2312"/>
          <w:szCs w:val="24"/>
        </w:rPr>
      </w:pPr>
    </w:p>
    <w:p>
      <w:pPr>
        <w:ind w:firstLine="2625" w:firstLineChars="1250"/>
        <w:rPr>
          <w:rFonts w:hint="eastAsia" w:ascii="仿宋_GB2312"/>
          <w:szCs w:val="24"/>
        </w:rPr>
      </w:pPr>
    </w:p>
    <w:p>
      <w:pPr>
        <w:rPr>
          <w:rFonts w:hint="eastAsia" w:ascii="仿宋_GB2312" w:eastAsia="仿宋_GB2312"/>
          <w:sz w:val="24"/>
        </w:rPr>
      </w:pPr>
    </w:p>
    <w:p>
      <w:pPr>
        <w:rPr>
          <w:rFonts w:hint="eastAsia"/>
          <w:sz w:val="24"/>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对危险废物、放射性固体废物、废旧放射源的代处置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《中华人民共和国固体废物污染环境防治法》</w:t>
      </w:r>
      <w:r>
        <w:rPr>
          <w:rFonts w:hint="eastAsia" w:ascii="宋体" w:hAnsi="宋体" w:cs="宋体"/>
          <w:sz w:val="32"/>
          <w:szCs w:val="32"/>
          <w:lang w:eastAsia="zh-CN"/>
        </w:rPr>
        <w:t>、《中华人民共和国放射性污染防治法》、《放射性同位素与射线装置安全和防护条例》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《中华人民共和国固体废物污染环境防治法》（2020年9月1日实施）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第一百一十三条　违反本法规定，危险废物产生者未按照规定处置其产生的危险废物被责令改正后拒不改正的，由生态环境主管部门组织代为处置，处置费用由危险废物产生者承担；拒不承担代为处置费用的，处代为处置费用一倍以上三倍以下的罚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Pr>
        <w:jc w:val="center"/>
        <w:rPr>
          <w:rFonts w:hint="eastAsia" w:ascii="仿宋_GB2312" w:hAnsi="仿宋" w:cs="仿宋"/>
          <w:sz w:val="24"/>
          <w:szCs w:val="24"/>
        </w:rPr>
      </w:pPr>
      <w:r>
        <w:rPr>
          <w:rFonts w:hint="eastAsia"/>
          <w:sz w:val="24"/>
          <w:lang w:val="en-US" w:eastAsia="zh-CN"/>
        </w:rPr>
        <w:t xml:space="preserve">  </w: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sz w:val="24"/>
        </w:rPr>
        <mc:AlternateContent>
          <mc:Choice Requires="wps">
            <w:drawing>
              <wp:anchor distT="0" distB="0" distL="114300" distR="114300" simplePos="0" relativeHeight="252648448" behindDoc="0" locked="0" layoutInCell="1" allowOverlap="1">
                <wp:simplePos x="0" y="0"/>
                <wp:positionH relativeFrom="column">
                  <wp:posOffset>1273810</wp:posOffset>
                </wp:positionH>
                <wp:positionV relativeFrom="paragraph">
                  <wp:posOffset>17780</wp:posOffset>
                </wp:positionV>
                <wp:extent cx="1543050" cy="514350"/>
                <wp:effectExtent l="5080" t="4445" r="13970" b="14605"/>
                <wp:wrapNone/>
                <wp:docPr id="988" name="流程图: 终止 988"/>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3pt;margin-top:1.4pt;height:40.5pt;width:121.5pt;z-index:252648448;mso-width-relative:page;mso-height-relative:page;" filled="f" stroked="t" coordsize="21600,21600" o:gfxdata="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8H6hdUAAAAIAQAADwAAAAAA&#10;AAABACAAAAAiAAAAZHJzL2Rvd25yZXYueG1sUEsBAhQAFAAAAAgAh07iQMsVspoWAgAAEwQAAA4A&#10;AAAAAAAAAQAgAAAAJAEAAGRycy9lMm9Eb2MueG1sUEsFBgAAAAAGAAYAWQEAAKwFA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r>
        <w:rPr>
          <w:rFonts w:hint="eastAsia" w:ascii="仿宋_GB2312" w:hAnsi="仿宋" w:cs="仿宋"/>
          <w:sz w:val="24"/>
          <w:szCs w:val="24"/>
          <w:lang w:val="en-US" w:eastAsia="zh-CN"/>
        </w:rPr>
        <w:t xml:space="preserve">             </w:t>
      </w: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252668928"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087" name="组合 1087"/>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85"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86"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252668928;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4YWlJtkAAAAKAQAADwAAAAAAAAABACAAAAAiAAAAZHJz&#10;L2Rvd25yZXYueG1sUEsBAhQAFAAAAAgAh07iQL4aucbnAgAAVQcAAA4AAAAAAAAAAQAgAAAAKAEA&#10;AGRycy9lMm9Eb2MueG1sUEsFBgAAAAAGAAYAWQEAAIEGAAAAAA==&#10;">
                <o:lock v:ext="edit" aspectratio="f"/>
                <v:shape id="_x0000_s1026" o:spid="_x0000_s1026" o:spt="32" type="#_x0000_t32" style="position:absolute;left:1343;top:0;height:495;width:7;" filled="f" stroked="t" coordsize="21600,21600" o:gfxdata="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RW+rsAAADd&#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shape>
                <v:shape id="_x0000_s1026" o:spid="_x0000_s1026" o:spt="109" type="#_x0000_t109" style="position:absolute;left:0;top:495;height:870;width:2730;" filled="f" stroked="t" coordsize="21600,21600" o:gfxdata="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u/2G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252663808"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078" name="组合 1078"/>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76"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77"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252663808;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W8NQrtcAAAAJAQAADwAAAAAAAAABACAAAAAiAAAAZHJzL2Rv&#10;d25yZXYueG1sUEsBAhQAFAAAAAgAh07iQCCjS33mAgAAVQcAAA4AAAAAAAAAAQAgAAAAJgEAAGRy&#10;cy9lMm9Eb2MueG1sUEsFBgAAAAAGAAYAWQEAAH4GAAAAAA==&#10;">
                <o:lock v:ext="edit" aspectratio="f"/>
                <v:shape id="_x0000_s1026" o:spid="_x0000_s1026" o:spt="32" type="#_x0000_t32" style="position:absolute;left:1343;top:0;height:495;width:7;" filled="f" stroked="t" coordsize="21600,21600" o:gfxdata="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O4qrsAAADd&#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shape>
                <v:shape id="_x0000_s1026" o:spid="_x0000_s1026" o:spt="109" type="#_x0000_t109" style="position:absolute;left:0;top:495;height:870;width:2730;" filled="f" stroked="t" coordsize="21600,21600" o:gfxdata="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3Kt2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252666880"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079" name="矩形标注 1079"/>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252666880;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ix9&#10;a9oAAAAJAQAADwAAAAAAAAABACAAAAAiAAAAZHJzL2Rvd25yZXYueG1sUEsBAhQAFAAAAAgAh07i&#10;QOzddNdZAgAArAQAAA4AAAAAAAAAAQAgAAAAKQEAAGRycy9lMm9Eb2MueG1sUEsFBgAAAAAGAAYA&#10;WQEAAPQFA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252664832"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075" name="直接箭头连接符 1075"/>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252664832;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&#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cMjn2AAAAAkBAAAPAAAAAAAAAAEAIAAAACIAAABk&#10;cnMvZG93bnJldi54bWxQSwECFAAUAAAACACHTuJA3TNhcgYCAAD4AwAADgAAAAAAAAABACAAAAAn&#10;AQAAZHJzL2Uyb0RvYy54bWxQSwUGAAAAAAYABgBZAQAAnwU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252665856"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084" name="组合 1084"/>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080"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083" name="组合 1083"/>
                        <wpg:cNvGrpSpPr/>
                        <wpg:grpSpPr>
                          <a:xfrm>
                            <a:off x="0" y="870"/>
                            <a:ext cx="2864" cy="1425"/>
                            <a:chOff x="0" y="0"/>
                            <a:chExt cx="2864" cy="1425"/>
                          </a:xfrm>
                        </wpg:grpSpPr>
                        <wps:wsp>
                          <wps:cNvPr id="1081"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082"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252665856;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H3lnCvaAAAACgEAAA8AAAAAAAAAAQAgAAAAIgAAAGRycy9kb3du&#10;cmV2LnhtbFBLAQIUABQAAAAIAIdO4kBfNsX5UwMAALkKAAAOAAAAAAAAAAEAIAAAACkBAABkcnMv&#10;ZTJvRG9jLnhtbFBLBQYAAAAABgAGAFkBAADuBgAAAAA=&#10;">
                <o:lock v:ext="edit" aspectratio="f"/>
                <v:shape id="_x0000_s1026" o:spid="_x0000_s1026" o:spt="109" type="#_x0000_t109" style="position:absolute;left:75;top:0;height:870;width:2730;" filled="f" stroked="t" coordsize="21600,21600" o:gfxdata="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vCjr4A&#10;AADdAAAADwAAAAAAAAABACAAAAAiAAAAZHJzL2Rvd25yZXYueG1sUEsBAhQAFAAAAAgAh07iQDMv&#10;BZ47AAAAOQAAABAAAAAAAAAAAQAgAAAADQEAAGRycy9zaGFwZXhtbC54bWxQSwUGAAAAAAYABgBb&#10;AQAAtwMAAAAA&#10;">
                  <v:fill on="f" focussize="0,0"/>
                  <v:stroke weight="0.25pt" color="#000000" joinstyle="miter"/>
                  <v:imagedata o:title=""/>
                  <o:lock v:ext="edit" aspectratio="f"/>
                </v:shape>
                <v:group id="_x0000_s1026" o:spid="_x0000_s1026" o:spt="203" style="position:absolute;left:0;top:870;height:1425;width:2864;" coordsize="2864,1425" o:gfxdata="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348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418;top:0;height:495;width:7;" filled="f" stroked="t" coordsize="21600,21600" o:gfxdata="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X1D5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_x0000_s1026" o:spid="_x0000_s1026" o:spt="116" type="#_x0000_t116" style="position:absolute;left:0;top:495;height:930;width:2865;" filled="f" stroked="t" coordsize="21600,21600" o:gfxdata="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qoNO/&#10;AAAA3Q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252667904"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088" name="矩形标注 1088"/>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252667904;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eMxcTa&#10;AAAACQEAAA8AAAAAAAAAAQAgAAAAIgAAAGRycy9kb3ducmV2LnhtbFBLAQIUABQAAAAIAIdO4kA0&#10;tom+VwIAAKsEAAAOAAAAAAAAAAEAIAAAACkBAABkcnMvZTJvRG9jLnhtbFBLBQYAAAAABgAGAFkB&#10;AADyBQ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rPr>
          <w:rFonts w:hint="eastAsia" w:eastAsia="仿宋_GB2312"/>
          <w:sz w:val="24"/>
        </w:rPr>
      </w:pPr>
    </w:p>
    <w:p>
      <w:pPr>
        <w:jc w:val="center"/>
        <w:rPr>
          <w:rFonts w:hint="eastAsia" w:eastAsia="仿宋_GB2312"/>
          <w:sz w:val="18"/>
          <w:szCs w:val="18"/>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对水污染物代治理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《中华人民共和国水污染防治法》（20</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8年</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第八十五条  有下列行为之一的，由县级以上地方人民政府环境保护主管部门责令停止违法行为，限期采取治理措施，消除污染，处以罚款；逾期不采取治理措施的，环境保护主管部门可以指定有治理能力的单位代为治理，所需费用由违法者承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第九十四条  企业事业单位违反本法规定，造成水污染事故的，除依法承担赔偿责任外，由县级以上人民政府环境保护主管部门依照本条第二款的规定处以罚款，责令限期采取治理措施，消除污染；未按照要求采取治理措施或者不具备治理能力的，由环境保护主管部门指定有治理能力的单位代为治理，所需费用由违法者承担；对造成重大或者特大水污染事故的，还可以报经有批准权的人民政府批准，责令关闭；对直接负责的主管人员和其他直接责任人员可以处上一年度从本单位取得的收入百分之五十以下的罚款；有《中华人民共和国环境保护法》第六十三条规定的违法排放水污染物等行为之一，尚不构成犯罪的，由公安机关对直接负责的主管人员和其他直接责任人员处十日以上十五日以下的拘留；情节较轻的，处五日以上十日以下的拘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3"/>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办理流程图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b/>
          <w:bCs/>
          <w:sz w:val="32"/>
          <w:szCs w:val="32"/>
          <w:lang w:val="en-US" w:eastAsia="zh-CN"/>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sz w:val="24"/>
        </w:rPr>
        <mc:AlternateContent>
          <mc:Choice Requires="wps">
            <w:drawing>
              <wp:anchor distT="0" distB="0" distL="114300" distR="114300" simplePos="0" relativeHeight="252669952" behindDoc="0" locked="0" layoutInCell="1" allowOverlap="1">
                <wp:simplePos x="0" y="0"/>
                <wp:positionH relativeFrom="column">
                  <wp:posOffset>1273810</wp:posOffset>
                </wp:positionH>
                <wp:positionV relativeFrom="paragraph">
                  <wp:posOffset>17780</wp:posOffset>
                </wp:positionV>
                <wp:extent cx="1543050" cy="514350"/>
                <wp:effectExtent l="5080" t="4445" r="13970" b="14605"/>
                <wp:wrapNone/>
                <wp:docPr id="1089" name="流程图: 终止 1089"/>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3pt;margin-top:1.4pt;height:40.5pt;width:121.5pt;z-index:252669952;mso-width-relative:page;mso-height-relative:page;" filled="f" stroked="t" coordsize="21600,21600" o:gfxdata="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8H6hdUAAAAIAQAADwAAAAAA&#10;AAABACAAAAAiAAAAZHJzL2Rvd25yZXYueG1sUEsBAhQAFAAAAAgAh07iQI1HiCYWAgAAFQQAAA4A&#10;AAAAAAAAAQAgAAAAJAEAAGRycy9lMm9Eb2MueG1sUEsFBgAAAAAGAAYAWQEAAKwFA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r>
        <w:rPr>
          <w:rFonts w:hint="eastAsia" w:ascii="仿宋_GB2312" w:hAnsi="仿宋" w:cs="仿宋"/>
          <w:sz w:val="24"/>
          <w:szCs w:val="24"/>
          <w:lang w:val="en-US" w:eastAsia="zh-CN"/>
        </w:rPr>
        <w:t xml:space="preserve">             </w:t>
      </w: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252676096"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090" name="组合 1090"/>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91"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92"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252676096;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hhaUm2QAAAAoBAAAPAAAAAAAAAAEAIAAAACIAAABkcnMv&#10;ZG93bnJldi54bWxQSwECFAAUAAAACACHTuJA7i3qnuYCAABVBwAADgAAAAAAAAABACAAAAAoAQAA&#10;ZHJzL2Uyb0RvYy54bWxQSwUGAAAAAAYABgBZAQAAgAYAAAAA&#10;">
                <o:lock v:ext="edit" aspectratio="f"/>
                <v:shape id="直接箭头连接符 1085" o:spid="_x0000_s1026" o:spt="32" type="#_x0000_t32" style="position:absolute;left:1343;top:0;height:495;width:7;" filled="f" stroked="t" coordsize="21600,21600" o:gfxdata="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hsYk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86" o:spid="_x0000_s1026" o:spt="109" type="#_x0000_t109" style="position:absolute;left:0;top:495;height:870;width:2730;" filled="f" stroked="t" coordsize="21600,21600" o:gfxdata="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Mb7+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252670976"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093" name="组合 1093"/>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94"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95"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252670976;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FvDUK7XAAAACQEAAA8AAAAAAAAAAQAgAAAAIgAAAGRycy9k&#10;b3ducmV2LnhtbFBLAQIUABQAAAAIAIdO4kC5sdjL5wIAAFUHAAAOAAAAAAAAAAEAIAAAACYBAABk&#10;cnMvZTJvRG9jLnhtbFBLBQYAAAAABgAGAFkBAAB/BgAAAAA=&#10;">
                <o:lock v:ext="edit" aspectratio="f"/>
                <v:shape id="直接箭头连接符 1076" o:spid="_x0000_s1026" o:spt="32" type="#_x0000_t32" style="position:absolute;left:1343;top:0;height:495;width:7;" filled="f" stroked="t" coordsize="21600,21600" o:gfxdata="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xZby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shape>
                <v:shape id="流程图: 过程 1077" o:spid="_x0000_s1026" o:spt="109" type="#_x0000_t109" style="position:absolute;left:0;top:495;height:870;width:2730;" filled="f" stroked="t" coordsize="21600,21600" o:gfxdata="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l98u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252674048"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096" name="矩形标注 1096"/>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252674048;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ix9&#10;a9oAAAAJAQAADwAAAAAAAAABACAAAAAiAAAAZHJzL2Rvd25yZXYueG1sUEsBAhQAFAAAAAgAh07i&#10;QDcPmAtZAgAArAQAAA4AAAAAAAAAAQAgAAAAKQEAAGRycy9lMm9Eb2MueG1sUEsFBgAAAAAGAAYA&#10;WQEAAPQFA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252672000"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097" name="直接箭头连接符 1097"/>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252672000;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dwyOfYAAAACQEAAA8AAAAAAAAAAQAgAAAAIgAA&#10;AGRycy9kb3ducmV2LnhtbFBLAQIUABQAAAAIAIdO4kCFEi6TCAIAAPgDAAAOAAAAAAAAAAEAIAAA&#10;ACcBAABkcnMvZTJvRG9jLnhtbFBLBQYAAAAABgAGAFkBAAChBQ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252673024"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098" name="组合 1098"/>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099"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100" name="组合 1083"/>
                        <wpg:cNvGrpSpPr/>
                        <wpg:grpSpPr>
                          <a:xfrm>
                            <a:off x="0" y="870"/>
                            <a:ext cx="2864" cy="1425"/>
                            <a:chOff x="0" y="0"/>
                            <a:chExt cx="2864" cy="1425"/>
                          </a:xfrm>
                        </wpg:grpSpPr>
                        <wps:wsp>
                          <wps:cNvPr id="1101"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102"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252673024;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3lnCvaAAAACgEAAA8AAAAAAAAAAQAgAAAAIgAAAGRycy9k&#10;b3ducmV2LnhtbFBLAQIUABQAAAAIAIdO4kCoc16jVgMAALkKAAAOAAAAAAAAAAEAIAAAACkBAABk&#10;cnMvZTJvRG9jLnhtbFBLBQYAAAAABgAGAFkBAADxBgAAAAA=&#10;">
                <o:lock v:ext="edit" aspectratio="f"/>
                <v:shape id="流程图: 过程 1080" o:spid="_x0000_s1026" o:spt="109" type="#_x0000_t109" style="position:absolute;left:75;top:0;height:870;width:2730;" filled="f" stroked="t" coordsize="21600,21600" o:gfxdata="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o/c6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id="组合 1083" o:spid="_x0000_s1026" o:spt="203" style="position:absolute;left:0;top:870;height:1425;width:2864;" coordsize="2864,1425" o:gfxdata="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vsjMAAAADdAAAADwAAAAAAAAABACAAAAAiAAAAZHJzL2Rvd25yZXYu&#10;eG1sUEsBAhQAFAAAAAgAh07iQDMvBZ47AAAAOQAAABUAAAAAAAAAAQAgAAAADwEAAGRycy9ncm91&#10;cHNoYXBleG1sLnhtbFBLBQYAAAAABgAGAGABAADMAwAAAAA=&#10;">
                  <o:lock v:ext="edit" aspectratio="f"/>
                  <v:shape id="直接箭头连接符 1081" o:spid="_x0000_s1026" o:spt="32" type="#_x0000_t32" style="position:absolute;left:1418;top:0;height:495;width:7;" filled="f" stroked="t" coordsize="21600,21600" o:gfxdata="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bVw+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终止 1082" o:spid="_x0000_s1026" o:spt="116" type="#_x0000_t116" style="position:absolute;left:0;top:495;height:930;width:2865;" filled="f" stroked="t" coordsize="21600,21600" o:gfxdata="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2KwU&#10;wAAAAN0AAAAPAAAAAAAAAAEAIAAAACIAAABkcnMvZG93bnJldi54bWxQSwECFAAUAAAACACHTuJA&#10;My8FnjsAAAA5AAAAEAAAAAAAAAABACAAAAAPAQAAZHJzL3NoYXBleG1sLnhtbFBLBQYAAAAABgAG&#10;AFsBAAC5Aw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252675072"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103" name="矩形标注 1103"/>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252675072;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eMxcTa&#10;AAAACQEAAA8AAAAAAAAAAQAgAAAAIgAAAGRycy9kb3ducmV2LnhtbFBLAQIUABQAAAAIAIdO4kD8&#10;CJwxVwIAAKsEAAAOAAAAAAAAAAEAIAAAACkBAABkcnMvZTJvRG9jLnhtbFBLBQYAAAAABgAGAFkB&#10;AADyBQ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rPr>
          <w:rFonts w:hint="eastAsia" w:eastAsia="仿宋_GB2312"/>
          <w:sz w:val="24"/>
        </w:rPr>
      </w:pPr>
    </w:p>
    <w:p>
      <w:pPr>
        <w:jc w:val="center"/>
        <w:rPr>
          <w:rFonts w:hint="eastAsia" w:eastAsia="仿宋_GB2312"/>
          <w:sz w:val="18"/>
          <w:szCs w:val="18"/>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责令恢复原状的代履行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、《中华人民共和国放射性污染防治法》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《中华人民共和国环境保护法》（2015年1月1日实施）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第六十一条  建设单位未依法提交建设项目环境影响评价文件或者环境影响评价文件未经批准，擅自开工建设的，由负有环境保护监督管理职责的部门责令停止建设，处以罚款，并可以责令恢复原状。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《中华人民共和国放射性污染防治法》（2003年10月1日实施）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宋体" w:hAnsi="宋体" w:eastAsia="宋体" w:cs="宋体"/>
          <w:b/>
          <w:bCs/>
          <w:color w:val="auto"/>
          <w:sz w:val="32"/>
          <w:szCs w:val="32"/>
        </w:rPr>
      </w:pPr>
      <w:r>
        <w:rPr>
          <w:rFonts w:hint="eastAsia" w:ascii="仿宋" w:hAnsi="仿宋" w:eastAsia="仿宋" w:cs="仿宋"/>
          <w:b w:val="0"/>
          <w:bCs w:val="0"/>
          <w:sz w:val="32"/>
          <w:szCs w:val="32"/>
        </w:rPr>
        <w:t>第五十条  违反本法规定，未编制环境影响评价文件，或者环境影响评价文件未经环境保护行政主管部门批准，擅自进行建造、运行、生产和使用等活动的，由审批环境影响评价文件的环境保护行政主管部门责令停止违法行为，限期补办手续或者恢复原状，并处一万元以上二十万元以下罚款。</w:t>
      </w: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3111"/>
        </w:tabs>
        <w:jc w:val="left"/>
        <w:rPr>
          <w:rFonts w:hint="eastAsia" w:ascii="仿宋_GB2312" w:hAnsi="仿宋" w:cs="仿宋"/>
          <w:sz w:val="24"/>
          <w:szCs w:val="24"/>
          <w:lang w:val="en-US" w:eastAsia="zh-CN"/>
        </w:rPr>
      </w:pPr>
      <w:r>
        <w:rPr>
          <w:rFonts w:hint="eastAsia" w:ascii="仿宋_GB2312" w:hAnsi="仿宋" w:cs="仿宋"/>
          <w:sz w:val="24"/>
          <w:szCs w:val="24"/>
          <w:lang w:val="en-US" w:eastAsia="zh-CN"/>
        </w:rPr>
        <w:t xml:space="preserve">     </w:t>
      </w:r>
      <w:r>
        <w:rPr>
          <w:sz w:val="24"/>
        </w:rPr>
        <mc:AlternateContent>
          <mc:Choice Requires="wps">
            <w:drawing>
              <wp:anchor distT="0" distB="0" distL="114300" distR="114300" simplePos="0" relativeHeight="252677120" behindDoc="0" locked="0" layoutInCell="1" allowOverlap="1">
                <wp:simplePos x="0" y="0"/>
                <wp:positionH relativeFrom="column">
                  <wp:posOffset>1273175</wp:posOffset>
                </wp:positionH>
                <wp:positionV relativeFrom="paragraph">
                  <wp:posOffset>192405</wp:posOffset>
                </wp:positionV>
                <wp:extent cx="1543050" cy="514350"/>
                <wp:effectExtent l="5080" t="4445" r="13970" b="14605"/>
                <wp:wrapNone/>
                <wp:docPr id="1104" name="流程图: 终止 1104"/>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25pt;margin-top:15.15pt;height:40.5pt;width:121.5pt;z-index:252677120;mso-width-relative:page;mso-height-relative:page;" filled="f" stroked="t" coordsize="21600,21600" o:gfxdata="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FddG2AAAAAoBAAAPAAAA&#10;AAAAAAEAIAAAACIAAABkcnMvZG93bnJldi54bWxQSwECFAAUAAAACACHTuJAZ8E04BUCAAAVBAAA&#10;DgAAAAAAAAABACAAAAAnAQAAZHJzL2Uyb0RvYy54bWxQSwUGAAAAAAYABgBZAQAArgU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p>
    <w:p>
      <w:pPr>
        <w:tabs>
          <w:tab w:val="left" w:pos="3111"/>
        </w:tabs>
        <w:ind w:firstLine="2400" w:firstLineChars="1000"/>
        <w:jc w:val="left"/>
        <w:rPr>
          <w:rFonts w:hint="eastAsia" w:ascii="仿宋_GB2312" w:hAnsi="仿宋" w:cs="仿宋"/>
          <w:sz w:val="24"/>
          <w:szCs w:val="24"/>
        </w:rPr>
      </w:pP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252683264"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105" name="组合 1105"/>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106"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107"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252683264;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OGFpSbZAAAACgEAAA8AAAAAAAAAAQAgAAAAIgAAAGRy&#10;cy9kb3ducmV2LnhtbFBLAQIUABQAAAAIAIdO4kADLKlj6AIAAFUHAAAOAAAAAAAAAAEAIAAAACgB&#10;AABkcnMvZTJvRG9jLnhtbFBLBQYAAAAABgAGAFkBAACCBgAAAAA=&#10;">
                <o:lock v:ext="edit" aspectratio="f"/>
                <v:shape id="直接箭头连接符 1085" o:spid="_x0000_s1026" o:spt="32" type="#_x0000_t32" style="position:absolute;left:1343;top:0;height:495;width:7;" filled="f" stroked="t" coordsize="21600,21600" o:gfxdata="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hMRK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86" o:spid="_x0000_s1026" o:spt="109" type="#_x0000_t109" style="position:absolute;left:0;top:495;height:870;width:2730;" filled="f" stroked="t" coordsize="21600,21600" o:gfxdata="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QVj2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252678144"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108" name="组合 1108"/>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109"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110"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252678144;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bw1Cu1wAAAAkBAAAPAAAAAAAAAAEAIAAAACIAAABkcnMv&#10;ZG93bnJldi54bWxQSwECFAAUAAAACACHTuJACnEkOugCAABVBwAADgAAAAAAAAABACAAAAAmAQAA&#10;ZHJzL2Uyb0RvYy54bWxQSwUGAAAAAAYABgBZAQAAgAYAAAAA&#10;">
                <o:lock v:ext="edit" aspectratio="f"/>
                <v:shape id="直接箭头连接符 1076" o:spid="_x0000_s1026" o:spt="32" type="#_x0000_t32" style="position:absolute;left:1343;top:0;height:495;width:7;" filled="f" stroked="t" coordsize="21600,21600" o:gfxdata="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G1A4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77" o:spid="_x0000_s1026" o:spt="109" type="#_x0000_t109" style="position:absolute;left:0;top:495;height:870;width:2730;" filled="f" stroked="t" coordsize="21600,21600" o:gfxdata="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BYlL4A&#10;AADdAAAADwAAAAAAAAABACAAAAAiAAAAZHJzL2Rvd25yZXYueG1sUEsBAhQAFAAAAAgAh07iQDMv&#10;BZ47AAAAOQAAABAAAAAAAAAAAQAgAAAADQEAAGRycy9zaGFwZXhtbC54bWxQSwUGAAAAAAYABgBb&#10;AQAAtwM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252681216"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111" name="矩形标注 1111"/>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252681216;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2LH1r&#10;2gAAAAkBAAAPAAAAAAAAAAEAIAAAACIAAABkcnMvZG93bnJldi54bWxQSwECFAAUAAAACACHTuJA&#10;alFaYVgCAACsBAAADgAAAAAAAAABACAAAAApAQAAZHJzL2Uyb0RvYy54bWxQSwUGAAAAAAYABgBZ&#10;AQAA8wU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252679168"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112" name="直接箭头连接符 1112"/>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252679168;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3DI59gAAAAJAQAADwAAAAAAAAABACAAAAAiAAAA&#10;ZHJzL2Rvd25yZXYueG1sUEsBAhQAFAAAAAgAh07iQMPBCy0HAgAA+AMAAA4AAAAAAAAAAQAgAAAA&#10;JwEAAGRycy9lMm9Eb2MueG1sUEsFBgAAAAAGAAYAWQEAAKAFA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252680192"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113" name="组合 1113"/>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114"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115" name="组合 1083"/>
                        <wpg:cNvGrpSpPr/>
                        <wpg:grpSpPr>
                          <a:xfrm>
                            <a:off x="0" y="870"/>
                            <a:ext cx="2864" cy="1425"/>
                            <a:chOff x="0" y="0"/>
                            <a:chExt cx="2864" cy="1425"/>
                          </a:xfrm>
                        </wpg:grpSpPr>
                        <wps:wsp>
                          <wps:cNvPr id="1116"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117"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252680192;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95Zwr2gAAAAoBAAAPAAAAAAAAAAEAIAAAACIAAABkcnMvZG93&#10;bnJldi54bWxQSwECFAAUAAAACACHTuJAUa9Ey1QDAAC5CgAADgAAAAAAAAABACAAAAApAQAAZHJz&#10;L2Uyb0RvYy54bWxQSwUGAAAAAAYABgBZAQAA7wYAAAAA&#10;">
                <o:lock v:ext="edit" aspectratio="f"/>
                <v:shape id="流程图: 过程 1080" o:spid="_x0000_s1026" o:spt="109" type="#_x0000_t109" style="position:absolute;left:75;top:0;height:870;width:2730;" filled="f" stroked="t" coordsize="21600,21600" o:gfxdata="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bXpe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id="组合 1083" o:spid="_x0000_s1026" o:spt="203" style="position:absolute;left:0;top:870;height:1425;width:2864;" coordsize="2864,1425" o:gfxdata="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12cm+AAAA3QAAAA8AAAAAAAAAAQAgAAAAIgAAAGRycy9kb3ducmV2Lnht&#10;bFBLAQIUABQAAAAIAIdO4kAzLwWeOwAAADkAAAAVAAAAAAAAAAEAIAAAAA0BAABkcnMvZ3JvdXBz&#10;aGFwZXhtbC54bWxQSwUGAAAAAAYABgBgAQAAygMAAAAA&#10;">
                  <o:lock v:ext="edit" aspectratio="f"/>
                  <v:shape id="直接箭头连接符 1081" o:spid="_x0000_s1026" o:spt="32" type="#_x0000_t32" style="position:absolute;left:1418;top:0;height:495;width:7;" filled="f" stroked="t" coordsize="21600,21600" o:gfxdata="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XVKX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终止 1082" o:spid="_x0000_s1026" o:spt="116" type="#_x0000_t116" style="position:absolute;left:0;top:495;height:930;width:2865;" filled="f" stroked="t" coordsize="21600,21600" o:gfxdata="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3aZ&#10;UcEAAADdAAAADwAAAAAAAAABACAAAAAiAAAAZHJzL2Rvd25yZXYueG1sUEsBAhQAFAAAAAgAh07i&#10;QDMvBZ47AAAAOQAAABAAAAAAAAAAAQAgAAAAEAEAAGRycy9zaGFwZXhtbC54bWxQSwUGAAAAAAYA&#10;BgBbAQAAugM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252682240"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118" name="矩形标注 1118"/>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252682240;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4zFxNoA&#10;AAAJAQAADwAAAAAAAAABACAAAAAiAAAAZHJzL2Rvd25yZXYueG1sUEsBAhQAFAAAAAgAh07iQPMu&#10;mF9WAgAAqwQAAA4AAAAAAAAAAQAgAAAAKQEAAGRycy9lMm9Eb2MueG1sUEsFBgAAAAAGAAYAWQEA&#10;APEFA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对逾期不缴纳罚款的违法行为加收滞纳金</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《中华人民共和国行政强制法》</w:t>
      </w:r>
      <w:r>
        <w:rPr>
          <w:rFonts w:hint="eastAsia" w:ascii="宋体" w:hAnsi="宋体" w:cs="宋体"/>
          <w:sz w:val="32"/>
          <w:szCs w:val="32"/>
          <w:lang w:eastAsia="zh-CN"/>
        </w:rPr>
        <w:t xml:space="preserve">、《中华人民共和国行政处罚法》 </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kinsoku/>
        <w:wordWrap/>
        <w:overflowPunct/>
        <w:topLinePunct w:val="0"/>
        <w:autoSpaceDE/>
        <w:autoSpaceDN/>
        <w:bidi w:val="0"/>
        <w:adjustRightInd/>
        <w:snapToGrid/>
        <w:spacing w:line="480" w:lineRule="auto"/>
        <w:ind w:firstLine="1600" w:firstLineChars="500"/>
        <w:jc w:val="both"/>
        <w:textAlignment w:val="auto"/>
        <w:rPr>
          <w:rFonts w:hint="eastAsia" w:ascii="宋体" w:hAnsi="宋体" w:eastAsia="宋体" w:cs="宋体"/>
          <w:b/>
          <w:bCs/>
          <w:sz w:val="44"/>
          <w:szCs w:val="44"/>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cs="宋体"/>
          <w:b/>
          <w:bCs/>
          <w:color w:val="auto"/>
          <w:sz w:val="32"/>
          <w:szCs w:val="32"/>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cs="宋体"/>
          <w:b/>
          <w:bCs/>
          <w:color w:val="auto"/>
          <w:sz w:val="32"/>
          <w:szCs w:val="32"/>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《中华人民共和国行政处罚法》 第五十一条 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宋体" w:hAnsi="宋体" w:eastAsia="宋体" w:cs="宋体"/>
          <w:b/>
          <w:bCs/>
          <w:color w:val="auto"/>
          <w:sz w:val="32"/>
          <w:szCs w:val="32"/>
        </w:rPr>
      </w:pPr>
      <w:r>
        <w:rPr>
          <w:rFonts w:hint="eastAsia" w:ascii="仿宋" w:hAnsi="仿宋" w:eastAsia="仿宋" w:cs="仿宋"/>
          <w:b w:val="0"/>
          <w:bCs w:val="0"/>
          <w:sz w:val="32"/>
          <w:szCs w:val="32"/>
          <w:lang w:val="en-US" w:eastAsia="zh-CN"/>
        </w:rPr>
        <w:t xml:space="preserve"> </w:t>
      </w: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3111"/>
        </w:tabs>
        <w:jc w:val="left"/>
        <w:rPr>
          <w:rFonts w:hint="eastAsia" w:ascii="仿宋_GB2312" w:hAnsi="仿宋" w:cs="仿宋"/>
          <w:sz w:val="24"/>
          <w:szCs w:val="24"/>
          <w:lang w:val="en-US" w:eastAsia="zh-CN"/>
        </w:rPr>
      </w:pPr>
      <w:r>
        <w:rPr>
          <w:rFonts w:hint="eastAsia" w:ascii="仿宋_GB2312" w:hAnsi="仿宋" w:cs="仿宋"/>
          <w:sz w:val="24"/>
          <w:szCs w:val="24"/>
          <w:lang w:val="en-US" w:eastAsia="zh-CN"/>
        </w:rPr>
        <w:t xml:space="preserve">     </w:t>
      </w:r>
      <w:r>
        <w:rPr>
          <w:sz w:val="24"/>
        </w:rPr>
        <mc:AlternateContent>
          <mc:Choice Requires="wps">
            <w:drawing>
              <wp:anchor distT="0" distB="0" distL="114300" distR="114300" simplePos="0" relativeHeight="252721152" behindDoc="0" locked="0" layoutInCell="1" allowOverlap="1">
                <wp:simplePos x="0" y="0"/>
                <wp:positionH relativeFrom="column">
                  <wp:posOffset>1273175</wp:posOffset>
                </wp:positionH>
                <wp:positionV relativeFrom="paragraph">
                  <wp:posOffset>192405</wp:posOffset>
                </wp:positionV>
                <wp:extent cx="1543050" cy="514350"/>
                <wp:effectExtent l="5080" t="4445" r="13970" b="14605"/>
                <wp:wrapNone/>
                <wp:docPr id="1140" name="流程图: 终止 1140"/>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25pt;margin-top:15.15pt;height:40.5pt;width:121.5pt;z-index:252721152;mso-width-relative:page;mso-height-relative:page;" filled="f" stroked="t" coordsize="21600,21600" o:gfxdata="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FddG2AAAAAoBAAAPAAAA&#10;AAAAAAEAIAAAACIAAABkcnMvZG93bnJldi54bWxQSwECFAAUAAAACACHTuJAsZ3N4RUCAAAVBAAA&#10;DgAAAAAAAAABACAAAAAnAQAAZHJzL2Uyb0RvYy54bWxQSwUGAAAAAAYABgBZAQAArgU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p>
    <w:p>
      <w:pPr>
        <w:tabs>
          <w:tab w:val="left" w:pos="3111"/>
        </w:tabs>
        <w:ind w:firstLine="2400" w:firstLineChars="1000"/>
        <w:jc w:val="left"/>
        <w:rPr>
          <w:rFonts w:hint="eastAsia" w:ascii="仿宋_GB2312" w:hAnsi="仿宋" w:cs="仿宋"/>
          <w:sz w:val="24"/>
          <w:szCs w:val="24"/>
        </w:rPr>
      </w:pP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252727296"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141" name="组合 1141"/>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142"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143"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252727296;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&#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OGFpSbZAAAACgEAAA8AAAAAAAAAAQAgAAAAIgAAAGRy&#10;cy9kb3ducmV2LnhtbFBLAQIUABQAAAAIAIdO4kARb7Jr6AIAAFUHAAAOAAAAAAAAAAEAIAAAACgB&#10;AABkcnMvZTJvRG9jLnhtbFBLBQYAAAAABgAGAFkBAACCBgAAAAA=&#10;">
                <o:lock v:ext="edit" aspectratio="f"/>
                <v:shape id="直接箭头连接符 1085" o:spid="_x0000_s1026" o:spt="32" type="#_x0000_t32" style="position:absolute;left:1343;top:0;height:495;width:7;" filled="f" stroked="t" coordsize="21600,21600" o:gfxdata="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e4m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shape>
                <v:shape id="流程图: 过程 1086" o:spid="_x0000_s1026" o:spt="109" type="#_x0000_t109" style="position:absolute;left:0;top:495;height:870;width:2730;" filled="f" stroked="t" coordsize="21600,21600" o:gfxdata="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en+vQAA&#10;AN0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252722176"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148" name="组合 1148"/>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157"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158"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252722176;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FvDUK7XAAAACQEAAA8AAAAAAAAAAQAgAAAAIgAAAGRycy9k&#10;b3ducmV2LnhtbFBLAQIUABQAAAAIAIdO4kDFzyrj5wIAAFUHAAAOAAAAAAAAAAEAIAAAACYBAABk&#10;cnMvZTJvRG9jLnhtbFBLBQYAAAAABgAGAFkBAAB/BgAAAAA=&#10;">
                <o:lock v:ext="edit" aspectratio="f"/>
                <v:shape id="直接箭头连接符 1076" o:spid="_x0000_s1026" o:spt="32" type="#_x0000_t32" style="position:absolute;left:1343;top:0;height:495;width:7;" filled="f" stroked="t" coordsize="21600,21600" o:gfxdata="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tOzLsAAADd&#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shape>
                <v:shape id="流程图: 过程 1077" o:spid="_x0000_s1026" o:spt="109" type="#_x0000_t109" style="position:absolute;left:0;top:495;height:870;width:2730;" filled="f" stroked="t" coordsize="21600,21600" o:gfxdata="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87VK/&#10;AAAA3Q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252725248"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159" name="矩形标注 1159"/>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252725248;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ix9&#10;a9oAAAAJAQAADwAAAAAAAAABACAAAAAiAAAAZHJzL2Rvd25yZXYueG1sUEsBAhQAFAAAAAgAh07i&#10;QJExwN1ZAgAArAQAAA4AAAAAAAAAAQAgAAAAKQEAAGRycy9lMm9Eb2MueG1sUEsFBgAAAAAGAAYA&#10;WQEAAPQFA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252723200"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160" name="直接箭头连接符 1160"/>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252723200;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dwyOfYAAAACQEAAA8AAAAAAAAAAQAgAAAAIgAA&#10;AGRycy9kb3ducmV2LnhtbFBLAQIUABQAAAAIAIdO4kA32HwuCAIAAPgDAAAOAAAAAAAAAAEAIAAA&#10;ACcBAABkcnMvZTJvRG9jLnhtbFBLBQYAAAAABgAGAFkBAAChBQ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252724224"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161" name="组合 1161"/>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162"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163" name="组合 1083"/>
                        <wpg:cNvGrpSpPr/>
                        <wpg:grpSpPr>
                          <a:xfrm>
                            <a:off x="0" y="870"/>
                            <a:ext cx="2864" cy="1425"/>
                            <a:chOff x="0" y="0"/>
                            <a:chExt cx="2864" cy="1425"/>
                          </a:xfrm>
                        </wpg:grpSpPr>
                        <wps:wsp>
                          <wps:cNvPr id="1164"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165"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252724224;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95Zwr2gAAAAoBAAAPAAAAAAAAAAEAIAAAACIAAABkcnMv&#10;ZG93bnJldi54bWxQSwECFAAUAAAACACHTuJAEAReC1cDAAC5CgAADgAAAAAAAAABACAAAAApAQAA&#10;ZHJzL2Uyb0RvYy54bWxQSwUGAAAAAAYABgBZAQAA8gYAAAAA&#10;">
                <o:lock v:ext="edit" aspectratio="f"/>
                <v:shape id="流程图: 过程 1080" o:spid="_x0000_s1026" o:spt="109" type="#_x0000_t109" style="position:absolute;left:75;top:0;height:870;width:2730;" filled="f" stroked="t" coordsize="21600,21600" o:gfxdata="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4EAW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id="组合 1083" o:spid="_x0000_s1026" o:spt="203" style="position:absolute;left:0;top:870;height:1425;width:2864;" coordsize="2864,1425" o:gfxdata="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Wl1u+AAAA3QAAAA8AAAAAAAAAAQAgAAAAIgAAAGRycy9kb3ducmV2Lnht&#10;bFBLAQIUABQAAAAIAIdO4kAzLwWeOwAAADkAAAAVAAAAAAAAAAEAIAAAAA0BAABkcnMvZ3JvdXBz&#10;aGFwZXhtbC54bWxQSwUGAAAAAAYABgBgAQAAygMAAAAA&#10;">
                  <o:lock v:ext="edit" aspectratio="f"/>
                  <v:shape id="直接箭头连接符 1081" o:spid="_x0000_s1026" o:spt="32" type="#_x0000_t32" style="position:absolute;left:1418;top:0;height:495;width:7;" filled="f" stroked="t" coordsize="21600,21600" o:gfxdata="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FGga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shape>
                  <v:shape id="流程图: 终止 1082" o:spid="_x0000_s1026" o:spt="116" type="#_x0000_t116" style="position:absolute;left:0;top:495;height:930;width:2865;" filled="f" stroked="t" coordsize="21600,21600" o:gfxdata="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7tHA&#10;wAAAAN0AAAAPAAAAAAAAAAEAIAAAACIAAABkcnMvZG93bnJldi54bWxQSwECFAAUAAAACACHTuJA&#10;My8FnjsAAAA5AAAAEAAAAAAAAAABACAAAAAPAQAAZHJzL3NoYXBleG1sLnhtbFBLBQYAAAAABgAG&#10;AFsBAAC5Aw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252726272"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166" name="矩形标注 1166"/>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252726272;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eMxcTa&#10;AAAACQEAAA8AAAAAAAAAAQAgAAAAIgAAAGRycy9kb3ducmV2LnhtbFBLAQIUABQAAAAIAIdO4kBG&#10;BVZ5VwIAAKsEAAAOAAAAAAAAAAEAIAAAACkBAABkcnMvZTJvRG9jLnhtbFBLBQYAAAAABgAGAFkB&#10;AADyBQ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12-H-00100-140522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仿宋" w:hAnsi="仿宋" w:eastAsia="仿宋" w:cs="仿宋"/>
          <w:b w:val="0"/>
          <w:bCs w:val="0"/>
          <w:color w:val="auto"/>
          <w:sz w:val="32"/>
          <w:szCs w:val="32"/>
          <w:lang w:eastAsia="zh-CN"/>
        </w:rPr>
        <w:t>对保护和改善环境有显著成绩的单位和个人给予奖励</w:t>
      </w: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《中华人民共和国环境保护法》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对保护和改善环境有显著成绩的单位和个人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对保护和改善环境有显著成绩的单位和个人事实材料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提出申请-受理公示-审查-局务会研究决定-报县政府审查后公示、发文并发放奖励</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tabs>
          <w:tab w:val="left" w:pos="2545"/>
          <w:tab w:val="center" w:pos="4213"/>
          <w:tab w:val="left" w:pos="6966"/>
        </w:tabs>
        <w:spacing w:line="360" w:lineRule="auto"/>
        <w:jc w:val="left"/>
        <w:rPr>
          <w:rFonts w:hint="eastAsia"/>
          <w:sz w:val="24"/>
          <w:szCs w:val="24"/>
          <w:lang w:eastAsia="zh-CN"/>
        </w:rPr>
      </w:pPr>
      <w:r>
        <w:rPr>
          <w:sz w:val="24"/>
        </w:rPr>
        <mc:AlternateContent>
          <mc:Choice Requires="wps">
            <w:drawing>
              <wp:anchor distT="0" distB="0" distL="114300" distR="114300" simplePos="0" relativeHeight="252689408" behindDoc="0" locked="0" layoutInCell="1" allowOverlap="1">
                <wp:simplePos x="0" y="0"/>
                <wp:positionH relativeFrom="column">
                  <wp:posOffset>1941195</wp:posOffset>
                </wp:positionH>
                <wp:positionV relativeFrom="paragraph">
                  <wp:posOffset>280035</wp:posOffset>
                </wp:positionV>
                <wp:extent cx="1543050" cy="514350"/>
                <wp:effectExtent l="5080" t="4445" r="13970" b="14605"/>
                <wp:wrapNone/>
                <wp:docPr id="1144" name="流程图: 终止 1144"/>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52.85pt;margin-top:22.05pt;height:40.5pt;width:121.5pt;z-index:252689408;mso-width-relative:page;mso-height-relative:page;" filled="f" stroked="t" coordsize="21600,21600" o:gfxdata="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uVUjaAAAACgEAAA8A&#10;AAAAAAAAAQAgAAAAIgAAAGRycy9kb3ducmV2LnhtbFBLAQIUABQAAAAIAIdO4kDdVHWkFQIAABUE&#10;AAAOAAAAAAAAAAEAIAAAACkBAABkcnMvZTJvRG9jLnhtbFBLBQYAAAAABgAGAFkBAACwBQAAAAA=&#10;">
                <v:fill on="f" focussize="0,0"/>
                <v:stroke weight="0.25pt" color="#000000" joinstyle="miter"/>
                <v:imagedata o:title=""/>
                <o:lock v:ext="edit" aspectratio="f"/>
              </v:shape>
            </w:pict>
          </mc:Fallback>
        </mc:AlternateContent>
      </w:r>
      <w:r>
        <w:rPr>
          <w:rFonts w:hint="eastAsia"/>
          <w:sz w:val="24"/>
          <w:szCs w:val="24"/>
          <w:lang w:eastAsia="zh-CN"/>
        </w:rPr>
        <w:tab/>
      </w:r>
    </w:p>
    <w:p>
      <w:pPr>
        <w:tabs>
          <w:tab w:val="left" w:pos="2545"/>
          <w:tab w:val="center" w:pos="4213"/>
          <w:tab w:val="left" w:pos="6966"/>
        </w:tabs>
        <w:spacing w:line="360" w:lineRule="auto"/>
        <w:jc w:val="left"/>
        <w:rPr>
          <w:rFonts w:hint="eastAsia" w:eastAsia="宋体"/>
          <w:sz w:val="24"/>
          <w:szCs w:val="24"/>
          <w:lang w:eastAsia="zh-CN"/>
        </w:rPr>
      </w:pPr>
      <w:r>
        <w:rPr>
          <w:rFonts w:hint="eastAsia"/>
          <w:sz w:val="24"/>
          <w:szCs w:val="24"/>
          <w:lang w:eastAsia="zh-CN"/>
        </w:rPr>
        <w:tab/>
      </w:r>
      <w:r>
        <w:rPr>
          <w:rFonts w:hint="eastAsia"/>
          <w:sz w:val="24"/>
          <w:szCs w:val="24"/>
          <w:lang w:val="en-US" w:eastAsia="zh-CN"/>
        </w:rPr>
        <w:t xml:space="preserve">          </w:t>
      </w:r>
      <w:r>
        <w:rPr>
          <w:rFonts w:hint="eastAsia"/>
          <w:sz w:val="24"/>
          <w:szCs w:val="24"/>
          <w:lang w:eastAsia="zh-CN"/>
        </w:rPr>
        <w:t>提出申请</w:t>
      </w:r>
    </w:p>
    <w:p>
      <w:pPr>
        <w:jc w:val="center"/>
        <w:rPr>
          <w:rFonts w:hint="eastAsia"/>
          <w:sz w:val="24"/>
          <w:szCs w:val="24"/>
        </w:rPr>
      </w:pPr>
      <w:r>
        <w:rPr>
          <w:sz w:val="24"/>
        </w:rPr>
        <mc:AlternateContent>
          <mc:Choice Requires="wpg">
            <w:drawing>
              <wp:anchor distT="0" distB="0" distL="114300" distR="114300" simplePos="0" relativeHeight="252690432" behindDoc="0" locked="0" layoutInCell="1" allowOverlap="1">
                <wp:simplePos x="0" y="0"/>
                <wp:positionH relativeFrom="column">
                  <wp:posOffset>1833880</wp:posOffset>
                </wp:positionH>
                <wp:positionV relativeFrom="paragraph">
                  <wp:posOffset>343535</wp:posOffset>
                </wp:positionV>
                <wp:extent cx="1714500" cy="829310"/>
                <wp:effectExtent l="4445" t="0" r="14605" b="8890"/>
                <wp:wrapNone/>
                <wp:docPr id="1151" name="组合 1151"/>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149" name="直接箭头连接符 1149"/>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150" name="流程图: 过程 1150"/>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4.4pt;margin-top:27.05pt;height:65.3pt;width:135pt;z-index:252690432;mso-width-relative:page;mso-height-relative:page;" coordsize="2700,1306" o:gfxdata="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KPfD+XZAAAACgEAAA8AAAAAAAAAAQAgAAAAIgAA&#10;AGRycy9kb3ducmV2LnhtbFBLAQIUABQAAAAIAIdO4kBft1M76wIAAFUHAAAOAAAAAAAAAAEAIAAA&#10;ACgBAABkcnMvZTJvRG9jLnhtbFBLBQYAAAAABgAGAFkBAACFBgAAAAA=&#10;">
                <o:lock v:ext="edit" aspectratio="f"/>
                <v:shape id="_x0000_s1026" o:spid="_x0000_s1026" o:spt="32" type="#_x0000_t32" style="position:absolute;left:1350;top:0;height:391;width:1;" filled="f" stroked="t" coordsize="21600,21600" o:gfxdata="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ZQrhVL8AAADd&#10;AAAADwAAAGRycy9kb3ducmV2LnhtbEWPT0sDQQzF70K/w5CCNzu7Lf5bOy20IHjoQaugx7CT7q5u&#10;kmVnbOu3NwfBW8J7ee+X5frMvTvSmDqVAOWsAEdSa+ykCfD2+nh1By5llIi9CgX4oQTr1eRiiVXU&#10;k7zQcZ8bZyGSKgzQ5jxU3qe6JcY004HEtIOOjNnWsfFxxJOFc+/nRXHjGTuxhhYH2rZUf+2/OYDf&#10;qe4Wmw9d6DPffx7e+ZbreQiX07J4AJfpnP/Nf9dP0fDLa+O3b2wE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K4VS/&#10;AAAA3Q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shape>
              </v:group>
            </w:pict>
          </mc:Fallback>
        </mc:AlternateContent>
      </w:r>
    </w:p>
    <w:p>
      <w:pPr>
        <w:rPr>
          <w:rFonts w:hint="eastAsia"/>
          <w:sz w:val="24"/>
          <w:szCs w:val="24"/>
        </w:rPr>
      </w:pPr>
    </w:p>
    <w:p>
      <w:pPr>
        <w:jc w:val="center"/>
        <w:rPr>
          <w:rFonts w:hint="eastAsia" w:eastAsia="宋体"/>
          <w:sz w:val="24"/>
          <w:szCs w:val="24"/>
          <w:lang w:eastAsia="zh-CN"/>
        </w:rPr>
      </w:pPr>
      <w:r>
        <w:rPr>
          <w:rFonts w:hint="eastAsia"/>
          <w:sz w:val="24"/>
          <w:szCs w:val="24"/>
        </w:rPr>
        <w:t xml:space="preserve"> </w:t>
      </w:r>
      <w:r>
        <w:rPr>
          <w:rFonts w:hint="eastAsia"/>
          <w:sz w:val="24"/>
          <w:szCs w:val="24"/>
          <w:lang w:eastAsia="zh-CN"/>
        </w:rPr>
        <w:t>受理公示</w:t>
      </w:r>
    </w:p>
    <w:p>
      <w:pPr>
        <w:spacing w:line="320" w:lineRule="exact"/>
        <w:jc w:val="center"/>
        <w:rPr>
          <w:rFonts w:hint="eastAsia"/>
          <w:sz w:val="24"/>
          <w:szCs w:val="24"/>
        </w:rPr>
      </w:pPr>
      <w:r>
        <w:rPr>
          <w:rFonts w:hint="eastAsia"/>
          <w:szCs w:val="18"/>
        </w:rPr>
        <w:t xml:space="preserve"> </w:t>
      </w:r>
    </w:p>
    <w:p>
      <w:pPr>
        <w:rPr>
          <w:sz w:val="18"/>
          <w:szCs w:val="18"/>
        </w:rPr>
      </w:pPr>
      <w:r>
        <w:rPr>
          <w:sz w:val="24"/>
        </w:rPr>
        <mc:AlternateContent>
          <mc:Choice Requires="wpg">
            <w:drawing>
              <wp:anchor distT="0" distB="0" distL="114300" distR="114300" simplePos="0" relativeHeight="252686336" behindDoc="0" locked="0" layoutInCell="1" allowOverlap="1">
                <wp:simplePos x="0" y="0"/>
                <wp:positionH relativeFrom="column">
                  <wp:posOffset>1823085</wp:posOffset>
                </wp:positionH>
                <wp:positionV relativeFrom="paragraph">
                  <wp:posOffset>143510</wp:posOffset>
                </wp:positionV>
                <wp:extent cx="1714500" cy="829310"/>
                <wp:effectExtent l="4445" t="0" r="14605" b="8890"/>
                <wp:wrapNone/>
                <wp:docPr id="1154" name="组合 1154"/>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152" name="直接箭头连接符 1152"/>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153" name="流程图: 过程 1153"/>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3.55pt;margin-top:11.3pt;height:65.3pt;width:135pt;z-index:252686336;mso-width-relative:page;mso-height-relative:page;" coordsize="2700,1306" o:gfxdata="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1k08M2QAAAAoBAAAPAAAAAAAAAAEAIAAAACIA&#10;AABkcnMvZG93bnJldi54bWxQSwECFAAUAAAACACHTuJAKX4y6ewCAABVBwAADgAAAAAAAAABACAA&#10;AAAoAQAAZHJzL2Uyb0RvYy54bWxQSwUGAAAAAAYABgBZAQAAhgYAAAAA&#10;">
                <o:lock v:ext="edit" aspectratio="f"/>
                <v:shape id="_x0000_s1026" o:spid="_x0000_s1026" o:spt="32" type="#_x0000_t32" style="position:absolute;left:1350;top:0;height:391;width:1;" filled="f" stroked="t" coordsize="21600,21600" o:gfxdata="UEsDBAoAAAAAAIdO4kAAAAAAAAAAAAAAAAAEAAAAZHJzL1BLAwQUAAAACACHTuJAm7aelb0AAADd&#10;AAAADwAAAGRycy9kb3ducmV2LnhtbEVPS2sCMRC+C/0PYQq9aXaFLr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p6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ldh/I70AAADd&#10;AAAADwAAAGRycy9kb3ducmV2LnhtbEVPS2vCQBC+F/oflil4q5sY7CN1FVooePDQWsEeh+yYRDMz&#10;Ibv18e+7hYK3+fieM1ucuTNHGkKr4iAfZ2BIKvWt1A42X+/3T2BCRPHYqZCDCwVYzG9vZlh6Pckn&#10;HdexNilEQokOmhj70tpQNcQYxtqTJG6nA2NMcKitH/CUwrmzkyx7sIytpIYGe3prqDqsf9iBXamu&#10;itdvLfSDn/e7LT9yNXFudJdnL2AineNV/O9e+jQ/nxbw9006w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2H8jvQAA&#10;AN0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shape>
              </v:group>
            </w:pict>
          </mc:Fallback>
        </mc:AlternateContent>
      </w:r>
    </w:p>
    <w:p>
      <w:pPr>
        <w:tabs>
          <w:tab w:val="center" w:pos="4213"/>
          <w:tab w:val="left" w:pos="6966"/>
        </w:tabs>
        <w:spacing w:line="360" w:lineRule="auto"/>
        <w:jc w:val="left"/>
        <w:rPr>
          <w:rFonts w:hint="eastAsia"/>
          <w:sz w:val="24"/>
          <w:szCs w:val="24"/>
        </w:rPr>
      </w:pPr>
    </w:p>
    <w:p>
      <w:pPr>
        <w:tabs>
          <w:tab w:val="center" w:pos="4213"/>
          <w:tab w:val="left" w:pos="6966"/>
        </w:tabs>
        <w:spacing w:line="360" w:lineRule="auto"/>
        <w:jc w:val="center"/>
        <w:rPr>
          <w:rFonts w:hint="eastAsia" w:eastAsia="宋体"/>
          <w:sz w:val="24"/>
          <w:szCs w:val="24"/>
          <w:lang w:eastAsia="zh-CN"/>
        </w:rPr>
      </w:pPr>
      <w:r>
        <w:rPr>
          <w:rFonts w:hint="eastAsia"/>
          <w:sz w:val="24"/>
          <w:szCs w:val="24"/>
          <w:lang w:eastAsia="zh-CN"/>
        </w:rPr>
        <w:t>审</w:t>
      </w:r>
      <w:r>
        <w:rPr>
          <w:rFonts w:hint="eastAsia"/>
          <w:sz w:val="24"/>
          <w:szCs w:val="24"/>
          <w:lang w:val="en-US" w:eastAsia="zh-CN"/>
        </w:rPr>
        <w:t xml:space="preserve">  </w:t>
      </w:r>
      <w:r>
        <w:rPr>
          <w:rFonts w:hint="eastAsia"/>
          <w:sz w:val="24"/>
          <w:szCs w:val="24"/>
          <w:lang w:eastAsia="zh-CN"/>
        </w:rPr>
        <w:t>查</w:t>
      </w:r>
    </w:p>
    <w:p>
      <w:pPr>
        <w:spacing w:line="320" w:lineRule="exact"/>
        <w:jc w:val="center"/>
        <w:rPr>
          <w:rFonts w:hint="eastAsia"/>
          <w:sz w:val="24"/>
          <w:szCs w:val="24"/>
        </w:rPr>
      </w:pPr>
      <w:r>
        <w:rPr>
          <w:sz w:val="24"/>
        </w:rPr>
        <mc:AlternateContent>
          <mc:Choice Requires="wps">
            <w:drawing>
              <wp:anchor distT="0" distB="0" distL="114300" distR="114300" simplePos="0" relativeHeight="252685312" behindDoc="0" locked="0" layoutInCell="1" allowOverlap="1">
                <wp:simplePos x="0" y="0"/>
                <wp:positionH relativeFrom="column">
                  <wp:posOffset>2680335</wp:posOffset>
                </wp:positionH>
                <wp:positionV relativeFrom="paragraph">
                  <wp:posOffset>175895</wp:posOffset>
                </wp:positionV>
                <wp:extent cx="635" cy="248285"/>
                <wp:effectExtent l="37465" t="0" r="38100" b="18415"/>
                <wp:wrapNone/>
                <wp:docPr id="1147" name="直接箭头连接符 1147"/>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05pt;margin-top:13.85pt;height:19.55pt;width:0.05pt;z-index:252685312;mso-width-relative:page;mso-height-relative:page;" filled="f" stroked="t" coordsize="21600,21600" o:gfxdata="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vAW89kAAAAJAQAADwAAAAAAAAABACAAAAAi&#10;AAAAZHJzL2Rvd25yZXYueG1sUEsBAhQAFAAAAAgAh07iQJz/o3IJAgAA9wMAAA4AAAAAAAAAAQAg&#10;AAAAKAEAAGRycy9lMm9Eb2MueG1sUEsFBgAAAAAGAAYAWQEAAKMFAAAAAA==&#10;">
                <v:fill on="f" focussize="0,0"/>
                <v:stroke color="#000000" joinstyle="round" endarrow="block"/>
                <v:imagedata o:title=""/>
                <o:lock v:ext="edit" aspectratio="f"/>
              </v:shape>
            </w:pict>
          </mc:Fallback>
        </mc:AlternateContent>
      </w:r>
      <w:r>
        <w:rPr>
          <w:rFonts w:hint="eastAsia"/>
          <w:sz w:val="24"/>
          <w:szCs w:val="24"/>
        </w:rPr>
        <w:t xml:space="preserve">  </w:t>
      </w:r>
    </w:p>
    <w:p>
      <w:pPr>
        <w:tabs>
          <w:tab w:val="left" w:pos="7095"/>
        </w:tabs>
        <w:spacing w:line="360" w:lineRule="auto"/>
        <w:rPr>
          <w:rFonts w:hint="eastAsia" w:eastAsia="仿宋_GB2312"/>
          <w:sz w:val="24"/>
          <w:szCs w:val="24"/>
        </w:rPr>
      </w:pPr>
      <w:r>
        <w:rPr>
          <w:rFonts w:eastAsia="仿宋_GB2312"/>
          <w:sz w:val="24"/>
          <w:szCs w:val="24"/>
        </w:rPr>
        <w:tab/>
      </w:r>
    </w:p>
    <w:p>
      <w:pPr>
        <w:jc w:val="center"/>
        <w:rPr>
          <w:rFonts w:hint="eastAsia" w:eastAsia="宋体"/>
          <w:sz w:val="24"/>
          <w:szCs w:val="24"/>
          <w:lang w:eastAsia="zh-CN"/>
        </w:rPr>
      </w:pPr>
      <w:r>
        <w:rPr>
          <w:rFonts w:hint="eastAsia"/>
          <w:sz w:val="24"/>
          <w:szCs w:val="24"/>
        </w:rPr>
        <w:t xml:space="preserve">  </w:t>
      </w:r>
      <w:r>
        <w:rPr>
          <w:rFonts w:hint="eastAsia"/>
          <w:sz w:val="24"/>
          <w:szCs w:val="24"/>
          <w:lang w:eastAsia="zh-CN"/>
        </w:rPr>
        <w:t>局务会研究决定</w:t>
      </w:r>
    </w:p>
    <w:p>
      <w:pPr>
        <w:spacing w:line="320" w:lineRule="exact"/>
        <w:jc w:val="center"/>
        <w:rPr>
          <w:rFonts w:hint="eastAsia"/>
          <w:sz w:val="24"/>
          <w:szCs w:val="24"/>
        </w:rPr>
      </w:pPr>
      <w:r>
        <w:rPr>
          <w:rFonts w:hint="eastAsia"/>
          <w:szCs w:val="18"/>
        </w:rPr>
        <w:t xml:space="preserve"> </w:t>
      </w:r>
      <w:r>
        <w:rPr>
          <w:sz w:val="24"/>
        </w:rPr>
        <mc:AlternateContent>
          <mc:Choice Requires="wps">
            <w:drawing>
              <wp:anchor distT="0" distB="0" distL="114300" distR="114300" simplePos="0" relativeHeight="252684288" behindDoc="0" locked="0" layoutInCell="1" allowOverlap="1">
                <wp:simplePos x="0" y="0"/>
                <wp:positionH relativeFrom="column">
                  <wp:posOffset>1842135</wp:posOffset>
                </wp:positionH>
                <wp:positionV relativeFrom="paragraph">
                  <wp:posOffset>-305435</wp:posOffset>
                </wp:positionV>
                <wp:extent cx="1714500" cy="571500"/>
                <wp:effectExtent l="4445" t="4445" r="14605" b="14605"/>
                <wp:wrapNone/>
                <wp:docPr id="1146" name="流程图: 过程 1146"/>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05pt;margin-top:-24.05pt;height:45pt;width:135pt;z-index:252684288;mso-width-relative:page;mso-height-relative:page;" filled="f" stroked="t" coordsize="21600,21600" o:gfxdata="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p1tA1wAAAAoBAAAPAAAAAAAAAAEAIAAA&#10;ACIAAABkcnMvZG93bnJldi54bWxQSwECFAAUAAAACACHTuJAps7Amg0CAAASBAAADgAAAAAAAAAB&#10;ACAAAAAmAQAAZHJzL2Uyb0RvYy54bWxQSwUGAAAAAAYABgBZAQAApQUAAAAA&#10;">
                <v:fill on="f" focussize="0,0"/>
                <v:stroke weight="0.25pt" color="#000000" joinstyle="miter"/>
                <v:imagedata o:title=""/>
                <o:lock v:ext="edit" aspectratio="f"/>
              </v:shape>
            </w:pict>
          </mc:Fallback>
        </mc:AlternateContent>
      </w:r>
      <w:r>
        <w:rPr>
          <w:rFonts w:hint="eastAsia"/>
          <w:sz w:val="24"/>
          <w:szCs w:val="24"/>
        </w:rPr>
        <w:t xml:space="preserve"> </w:t>
      </w:r>
    </w:p>
    <w:p>
      <w:pPr>
        <w:jc w:val="center"/>
        <w:rPr>
          <w:sz w:val="18"/>
          <w:szCs w:val="18"/>
        </w:rPr>
      </w:pPr>
    </w:p>
    <w:p>
      <w:pPr>
        <w:rPr>
          <w:rFonts w:hint="eastAsia" w:eastAsia="仿宋_GB2312"/>
          <w:sz w:val="18"/>
          <w:szCs w:val="18"/>
        </w:rPr>
      </w:pPr>
      <w:r>
        <w:rPr>
          <w:sz w:val="24"/>
        </w:rPr>
        <mc:AlternateContent>
          <mc:Choice Requires="wps">
            <w:drawing>
              <wp:anchor distT="0" distB="0" distL="114300" distR="114300" simplePos="0" relativeHeight="252687360" behindDoc="0" locked="0" layoutInCell="1" allowOverlap="1">
                <wp:simplePos x="0" y="0"/>
                <wp:positionH relativeFrom="column">
                  <wp:posOffset>1840865</wp:posOffset>
                </wp:positionH>
                <wp:positionV relativeFrom="paragraph">
                  <wp:posOffset>175260</wp:posOffset>
                </wp:positionV>
                <wp:extent cx="1714500" cy="571500"/>
                <wp:effectExtent l="4445" t="4445" r="14605" b="14605"/>
                <wp:wrapNone/>
                <wp:docPr id="1156" name="流程图: 过程 1156"/>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4.95pt;margin-top:13.8pt;height:45pt;width:135pt;z-index:252687360;mso-width-relative:page;mso-height-relative:page;" filled="f" stroked="t" coordsize="21600,21600" o:gfxdata="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XtsLdYAAAAKAQAADwAAAAAAAAABACAAAAAi&#10;AAAAZHJzL2Rvd25yZXYueG1sUEsBAhQAFAAAAAgAh07iQHD0sBMMAgAAEgQAAA4AAAAAAAAAAQAg&#10;AAAAJQEAAGRycy9lMm9Eb2MueG1sUEsFBgAAAAAGAAYAWQEAAKMFAAAAAA==&#10;">
                <v:fill on="f" focussize="0,0"/>
                <v:stroke weight="0.25pt" color="#000000" joinstyle="miter"/>
                <v:imagedata o:title=""/>
                <o:lock v:ext="edit" aspectratio="f"/>
              </v:shape>
            </w:pict>
          </mc:Fallback>
        </mc:AlternateContent>
      </w:r>
      <w:r>
        <w:rPr>
          <w:rFonts w:eastAsia="仿宋_GB2312"/>
          <w:sz w:val="24"/>
          <w:szCs w:val="24"/>
        </w:rPr>
        <mc:AlternateContent>
          <mc:Choice Requires="wps">
            <w:drawing>
              <wp:anchor distT="0" distB="0" distL="114300" distR="114300" simplePos="0" relativeHeight="252691456" behindDoc="0" locked="0" layoutInCell="1" allowOverlap="1">
                <wp:simplePos x="0" y="0"/>
                <wp:positionH relativeFrom="column">
                  <wp:posOffset>3771900</wp:posOffset>
                </wp:positionH>
                <wp:positionV relativeFrom="paragraph">
                  <wp:posOffset>83820</wp:posOffset>
                </wp:positionV>
                <wp:extent cx="1371600" cy="1386840"/>
                <wp:effectExtent l="0" t="0" r="0" b="0"/>
                <wp:wrapNone/>
                <wp:docPr id="1145" name="文本框 1145"/>
                <wp:cNvGraphicFramePr/>
                <a:graphic xmlns:a="http://schemas.openxmlformats.org/drawingml/2006/main">
                  <a:graphicData uri="http://schemas.microsoft.com/office/word/2010/wordprocessingShape">
                    <wps:wsp>
                      <wps:cNvSpPr txBox="1"/>
                      <wps:spPr>
                        <a:xfrm>
                          <a:off x="0" y="0"/>
                          <a:ext cx="1371600" cy="1386840"/>
                        </a:xfrm>
                        <a:prstGeom prst="rect">
                          <a:avLst/>
                        </a:prstGeom>
                        <a:noFill/>
                        <a:ln w="15875">
                          <a:noFill/>
                        </a:ln>
                      </wps:spPr>
                      <wps:txbx>
                        <w:txbxContent>
                          <w:p>
                            <w:pPr>
                              <w:rPr>
                                <w:rFonts w:hint="eastAsia" w:eastAsia="仿宋_GB2312"/>
                              </w:rPr>
                            </w:pPr>
                          </w:p>
                          <w:p/>
                        </w:txbxContent>
                      </wps:txbx>
                      <wps:bodyPr upright="1"/>
                    </wps:wsp>
                  </a:graphicData>
                </a:graphic>
              </wp:anchor>
            </w:drawing>
          </mc:Choice>
          <mc:Fallback>
            <w:pict>
              <v:shape id="_x0000_s1026" o:spid="_x0000_s1026" o:spt="202" type="#_x0000_t202" style="position:absolute;left:0pt;margin-left:297pt;margin-top:6.6pt;height:109.2pt;width:108pt;z-index:252691456;mso-width-relative:page;mso-height-relative:page;" filled="f" stroked="f" coordsize="21600,21600" o:gfxdata="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bTrwXcAAAACgEAAA8AAAAAAAAAAQAgAAAAIgAAAGRycy9kb3ducmV2LnhtbFBL&#10;AQIUABQAAAAIAIdO4kBzN2G4uQEAAF8DAAAOAAAAAAAAAAEAIAAAACsBAABkcnMvZTJvRG9jLnht&#10;bFBLBQYAAAAABgAGAFkBAABWBQAAAAA=&#10;">
                <v:fill on="f" focussize="0,0"/>
                <v:stroke on="f" weight="1.25pt"/>
                <v:imagedata o:title=""/>
                <o:lock v:ext="edit" aspectratio="f"/>
                <v:textbox>
                  <w:txbxContent>
                    <w:p>
                      <w:pPr>
                        <w:rPr>
                          <w:rFonts w:hint="eastAsia" w:eastAsia="仿宋_GB2312"/>
                        </w:rPr>
                      </w:pPr>
                    </w:p>
                    <w:p/>
                  </w:txbxContent>
                </v:textbox>
              </v:shape>
            </w:pict>
          </mc:Fallback>
        </mc:AlternateContent>
      </w:r>
    </w:p>
    <w:p>
      <w:pPr>
        <w:tabs>
          <w:tab w:val="center" w:pos="4213"/>
          <w:tab w:val="left" w:pos="6156"/>
          <w:tab w:val="left" w:pos="6966"/>
        </w:tabs>
        <w:jc w:val="left"/>
        <w:rPr>
          <w:rFonts w:hint="eastAsia"/>
          <w:sz w:val="24"/>
          <w:szCs w:val="24"/>
          <w:lang w:eastAsia="zh-CN"/>
        </w:rPr>
      </w:pPr>
      <w:r>
        <w:rPr>
          <w:rFonts w:hint="eastAsia"/>
          <w:sz w:val="24"/>
          <w:szCs w:val="24"/>
        </w:rPr>
        <w:tab/>
      </w:r>
      <w:r>
        <w:rPr>
          <w:rFonts w:hint="eastAsia"/>
          <w:sz w:val="24"/>
          <w:szCs w:val="24"/>
        </w:rPr>
        <w:t xml:space="preserve">  </w:t>
      </w:r>
      <w:r>
        <w:rPr>
          <w:sz w:val="24"/>
        </w:rPr>
        <mc:AlternateContent>
          <mc:Choice Requires="wps">
            <w:drawing>
              <wp:anchor distT="0" distB="0" distL="114300" distR="114300" simplePos="0" relativeHeight="252688384" behindDoc="0" locked="0" layoutInCell="1" allowOverlap="1">
                <wp:simplePos x="0" y="0"/>
                <wp:positionH relativeFrom="column">
                  <wp:posOffset>2708910</wp:posOffset>
                </wp:positionH>
                <wp:positionV relativeFrom="paragraph">
                  <wp:posOffset>-340360</wp:posOffset>
                </wp:positionV>
                <wp:extent cx="635" cy="248285"/>
                <wp:effectExtent l="37465" t="0" r="38100" b="18415"/>
                <wp:wrapNone/>
                <wp:docPr id="1155" name="直接箭头连接符 1155"/>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3.3pt;margin-top:-26.8pt;height:19.55pt;width:0.05pt;z-index:252688384;mso-width-relative:page;mso-height-relative:page;" filled="f" stroked="t" coordsize="21600,21600" o:gfxdata="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E459tsAAAALAQAADwAAAAAAAAABACAAAAAi&#10;AAAAZHJzL2Rvd25yZXYueG1sUEsBAhQAFAAAAAgAh07iQK4V+VQHAgAA9wMAAA4AAAAAAAAAAQAg&#10;AAAAKgEAAGRycy9lMm9Eb2MueG1sUEsFBgAAAAAGAAYAWQEAAKMFAAAAAA==&#10;">
                <v:fill on="f" focussize="0,0"/>
                <v:stroke color="#000000" joinstyle="round" endarrow="block"/>
                <v:imagedata o:title=""/>
                <o:lock v:ext="edit" aspectratio="f"/>
              </v:shape>
            </w:pict>
          </mc:Fallback>
        </mc:AlternateContent>
      </w:r>
      <w:r>
        <w:rPr>
          <w:rFonts w:hint="eastAsia"/>
          <w:sz w:val="24"/>
          <w:szCs w:val="24"/>
          <w:lang w:eastAsia="zh-CN"/>
        </w:rPr>
        <w:t>报县政府审查后公示、</w:t>
      </w:r>
    </w:p>
    <w:p>
      <w:pPr>
        <w:tabs>
          <w:tab w:val="center" w:pos="4213"/>
          <w:tab w:val="left" w:pos="6156"/>
          <w:tab w:val="left" w:pos="6966"/>
        </w:tabs>
        <w:jc w:val="left"/>
        <w:rPr>
          <w:rFonts w:hint="eastAsia"/>
          <w:sz w:val="24"/>
          <w:szCs w:val="24"/>
        </w:rPr>
      </w:pPr>
      <w:r>
        <w:rPr>
          <w:rFonts w:hint="eastAsia"/>
          <w:sz w:val="24"/>
          <w:szCs w:val="24"/>
          <w:lang w:val="en-US" w:eastAsia="zh-CN"/>
        </w:rPr>
        <w:t xml:space="preserve">                          发文并发放奖励</w:t>
      </w:r>
      <w:r>
        <w:rPr>
          <w:rFonts w:hint="eastAsia"/>
          <w:sz w:val="24"/>
          <w:szCs w:val="24"/>
        </w:rPr>
        <w:tab/>
      </w:r>
    </w:p>
    <w:p>
      <w:pPr>
        <w:spacing w:line="320" w:lineRule="exact"/>
        <w:jc w:val="center"/>
        <w:rPr>
          <w:rFonts w:hint="eastAsia"/>
          <w:sz w:val="24"/>
          <w:szCs w:val="24"/>
        </w:rPr>
      </w:pPr>
      <w:r>
        <w:rPr>
          <w:rFonts w:hint="eastAsia"/>
          <w:szCs w:val="18"/>
        </w:rPr>
        <w:t xml:space="preserve"> </w:t>
      </w:r>
    </w:p>
    <w:p>
      <w:pPr>
        <w:jc w:val="center"/>
        <w:rPr>
          <w:sz w:val="18"/>
        </w:rPr>
      </w:pPr>
    </w:p>
    <w:p>
      <w:pPr>
        <w:rPr>
          <w:rFonts w:hint="eastAsia"/>
          <w:sz w:val="24"/>
          <w:szCs w:val="24"/>
        </w:rPr>
      </w:pPr>
    </w:p>
    <w:p>
      <w:pPr>
        <w:tabs>
          <w:tab w:val="center" w:pos="4213"/>
          <w:tab w:val="left" w:pos="6486"/>
        </w:tabs>
        <w:jc w:val="left"/>
        <w:rPr>
          <w:rFonts w:hint="eastAsia"/>
          <w:sz w:val="24"/>
          <w:szCs w:val="24"/>
        </w:rPr>
      </w:pPr>
      <w:r>
        <w:rPr>
          <w:rFonts w:hint="eastAsia"/>
          <w:sz w:val="24"/>
          <w:szCs w:val="24"/>
        </w:rPr>
        <w:tab/>
      </w:r>
      <w:r>
        <w:rPr>
          <w:rFonts w:hint="eastAsia"/>
          <w:sz w:val="24"/>
          <w:szCs w:val="24"/>
        </w:rPr>
        <w:t xml:space="preserve">  </w:t>
      </w:r>
      <w:r>
        <w:rPr>
          <w:rFonts w:hint="eastAsia"/>
          <w:sz w:val="24"/>
          <w:szCs w:val="24"/>
        </w:rPr>
        <w:tab/>
      </w:r>
    </w:p>
    <w:p>
      <w:pPr>
        <w:jc w:val="center"/>
        <w:rPr>
          <w:rFonts w:hint="eastAsia"/>
          <w:sz w:val="24"/>
          <w:szCs w:val="24"/>
        </w:rPr>
      </w:pPr>
    </w:p>
    <w:p>
      <w:pPr>
        <w:jc w:val="both"/>
        <w:rPr>
          <w:rFonts w:hint="eastAsia"/>
          <w:sz w:val="24"/>
          <w:szCs w:val="24"/>
        </w:rPr>
      </w:pPr>
    </w:p>
    <w:p>
      <w:pPr>
        <w:rPr>
          <w:rFonts w:hint="eastAsia" w:eastAsia="仿宋_GB2312"/>
          <w:sz w:val="18"/>
          <w:szCs w:val="18"/>
        </w:rPr>
      </w:pPr>
      <w:r>
        <w:rPr>
          <w:rFonts w:hint="eastAsia"/>
          <w:sz w:val="24"/>
          <w:szCs w:val="24"/>
        </w:rPr>
        <w:t xml:space="preserve">  </w:t>
      </w:r>
    </w:p>
    <w:p>
      <w:pPr>
        <w:rPr>
          <w:rFonts w:hint="eastAsia" w:ascii="仿宋_GB2312"/>
          <w:szCs w:val="24"/>
        </w:rPr>
      </w:pPr>
    </w:p>
    <w:p>
      <w:pPr>
        <w:ind w:firstLine="2625" w:firstLineChars="1250"/>
        <w:rPr>
          <w:rFonts w:hint="eastAsia" w:ascii="仿宋_GB2312"/>
          <w:szCs w:val="24"/>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强制性清洁生产审核</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val="en-US" w:eastAsia="zh-CN"/>
        </w:rPr>
      </w:pPr>
      <w:r>
        <w:rPr>
          <w:rFonts w:hint="eastAsia" w:ascii="宋体" w:hAnsi="宋体" w:eastAsia="宋体" w:cs="宋体"/>
          <w:sz w:val="32"/>
          <w:szCs w:val="32"/>
        </w:rPr>
        <w:t>《中华人民共和国清洁生产促进法》</w:t>
      </w:r>
      <w:r>
        <w:rPr>
          <w:rFonts w:hint="eastAsia" w:ascii="宋体" w:hAnsi="宋体" w:cs="宋体"/>
          <w:sz w:val="32"/>
          <w:szCs w:val="32"/>
          <w:lang w:eastAsia="zh-CN"/>
        </w:rPr>
        <w:t>、《清洁生产审核暂行办法》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val="en-US" w:eastAsia="zh-CN"/>
        </w:rPr>
      </w:pPr>
      <w:r>
        <w:rPr>
          <w:rFonts w:hint="eastAsia" w:ascii="宋体" w:hAnsi="宋体" w:cs="宋体"/>
          <w:sz w:val="32"/>
          <w:szCs w:val="32"/>
          <w:lang w:eastAsia="zh-CN"/>
        </w:rPr>
        <w:t>审核材料齐全</w:t>
      </w:r>
      <w:r>
        <w:rPr>
          <w:rFonts w:hint="eastAsia" w:ascii="宋体" w:hAnsi="宋体" w:cs="宋体"/>
          <w:sz w:val="32"/>
          <w:szCs w:val="32"/>
          <w:lang w:val="en-US" w:eastAsia="zh-CN"/>
        </w:rPr>
        <w:t>1</w:t>
      </w:r>
    </w:p>
    <w:p>
      <w:pPr>
        <w:keepNext w:val="0"/>
        <w:keepLines w:val="0"/>
        <w:pageBreakBefore w:val="0"/>
        <w:widowControl/>
        <w:numPr>
          <w:ilvl w:val="0"/>
          <w:numId w:val="4"/>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1、审批申请。2、项目的清洁生产审核报告。3、其他相关材料。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提出申请-窗口受理-审查公示-送达-办结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15个工作日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spacing w:line="320" w:lineRule="exact"/>
        <w:jc w:val="center"/>
        <w:rPr>
          <w:rFonts w:hint="eastAsia" w:ascii="仿宋_GB2312" w:eastAsia="仿宋_GB2312"/>
          <w:sz w:val="24"/>
        </w:rPr>
      </w:pPr>
    </w:p>
    <w:p>
      <w:pPr>
        <w:spacing w:line="320" w:lineRule="exact"/>
        <w:jc w:val="center"/>
        <w:rPr>
          <w:rFonts w:hint="eastAsia" w:ascii="仿宋_GB2312" w:eastAsia="仿宋_GB2312"/>
          <w:sz w:val="24"/>
        </w:rPr>
      </w:pPr>
    </w:p>
    <w:p>
      <w:pPr>
        <w:spacing w:line="320" w:lineRule="exact"/>
        <w:jc w:val="center"/>
        <w:rPr>
          <w:rFonts w:hint="eastAsia" w:ascii="仿宋_GB2312" w:eastAsia="仿宋_GB2312"/>
          <w:sz w:val="24"/>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1050" w:firstLineChars="500"/>
        <w:jc w:val="both"/>
        <w:textAlignment w:val="auto"/>
        <w:rPr>
          <w:rFonts w:hint="eastAsia" w:ascii="宋体" w:hAnsi="宋体" w:eastAsia="宋体" w:cs="宋体"/>
          <w:b/>
          <w:bCs/>
          <w:sz w:val="44"/>
          <w:szCs w:val="44"/>
          <w:lang w:val="en-US" w:eastAsia="zh-CN"/>
        </w:rPr>
      </w:pPr>
      <w:r>
        <w:rPr>
          <w:sz w:val="21"/>
        </w:rPr>
        <mc:AlternateContent>
          <mc:Choice Requires="wpg">
            <w:drawing>
              <wp:anchor distT="0" distB="0" distL="114300" distR="114300" simplePos="0" relativeHeight="252692480" behindDoc="0" locked="0" layoutInCell="1" allowOverlap="1">
                <wp:simplePos x="0" y="0"/>
                <wp:positionH relativeFrom="column">
                  <wp:posOffset>244475</wp:posOffset>
                </wp:positionH>
                <wp:positionV relativeFrom="paragraph">
                  <wp:posOffset>214630</wp:posOffset>
                </wp:positionV>
                <wp:extent cx="4878070" cy="6356350"/>
                <wp:effectExtent l="5080" t="5080" r="12700" b="20320"/>
                <wp:wrapNone/>
                <wp:docPr id="1040" name="组合 1040"/>
                <wp:cNvGraphicFramePr/>
                <a:graphic xmlns:a="http://schemas.openxmlformats.org/drawingml/2006/main">
                  <a:graphicData uri="http://schemas.microsoft.com/office/word/2010/wordprocessingGroup">
                    <wpg:wgp>
                      <wpg:cNvGrpSpPr/>
                      <wpg:grpSpPr>
                        <a:xfrm>
                          <a:off x="0" y="0"/>
                          <a:ext cx="4878070" cy="6356350"/>
                          <a:chOff x="5855" y="5253"/>
                          <a:chExt cx="8399" cy="9177"/>
                        </a:xfrm>
                      </wpg:grpSpPr>
                      <wps:wsp>
                        <wps:cNvPr id="1014" name="文本框 1014"/>
                        <wps:cNvSpPr txBox="1"/>
                        <wps:spPr>
                          <a:xfrm>
                            <a:off x="9644" y="7082"/>
                            <a:ext cx="868" cy="614"/>
                          </a:xfrm>
                          <a:prstGeom prst="rect">
                            <a:avLst/>
                          </a:prstGeom>
                          <a:solidFill>
                            <a:srgbClr val="FFFFFF"/>
                          </a:solidFill>
                          <a:ln w="9525">
                            <a:noFill/>
                          </a:ln>
                        </wps:spPr>
                        <wps:txbx>
                          <w:txbxContent>
                            <w:p>
                              <w:pPr>
                                <w:spacing w:line="320" w:lineRule="exact"/>
                                <w:jc w:val="left"/>
                                <w:rPr>
                                  <w:rFonts w:hint="eastAsia" w:ascii="仿宋_GB2312" w:eastAsia="仿宋_GB2312"/>
                                  <w:sz w:val="24"/>
                                </w:rPr>
                              </w:pPr>
                              <w:r>
                                <w:rPr>
                                  <w:rFonts w:hint="eastAsia" w:ascii="仿宋_GB2312" w:eastAsia="仿宋_GB2312"/>
                                  <w:sz w:val="24"/>
                                </w:rPr>
                                <w:t>是</w:t>
                              </w:r>
                            </w:p>
                          </w:txbxContent>
                        </wps:txbx>
                        <wps:bodyPr upright="1"/>
                      </wps:wsp>
                      <wps:wsp>
                        <wps:cNvPr id="1015" name="矩形 1015"/>
                        <wps:cNvSpPr/>
                        <wps:spPr>
                          <a:xfrm>
                            <a:off x="8408" y="7705"/>
                            <a:ext cx="2400" cy="7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窗口受理（1日）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wps:txbx>
                        <wps:bodyPr upright="1"/>
                      </wps:wsp>
                      <wps:wsp>
                        <wps:cNvPr id="1016" name="矩形 1016"/>
                        <wps:cNvSpPr/>
                        <wps:spPr>
                          <a:xfrm>
                            <a:off x="8149" y="11374"/>
                            <a:ext cx="3255" cy="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局务会研究决定公示（8日）</w:t>
                              </w:r>
                            </w:p>
                            <w:p>
                              <w:pPr>
                                <w:spacing w:line="320" w:lineRule="exact"/>
                                <w:jc w:val="center"/>
                                <w:rPr>
                                  <w:rFonts w:hint="eastAsia" w:ascii="仿宋_GB2312" w:eastAsia="仿宋_GB2312"/>
                                  <w:sz w:val="24"/>
                                </w:rPr>
                              </w:pPr>
                            </w:p>
                            <w:p>
                              <w:pPr>
                                <w:autoSpaceDE w:val="0"/>
                                <w:autoSpaceDN w:val="0"/>
                                <w:adjustRightInd w:val="0"/>
                                <w:spacing w:line="280" w:lineRule="exact"/>
                                <w:jc w:val="center"/>
                                <w:rPr>
                                  <w:rFonts w:hint="eastAsia"/>
                                  <w:color w:val="000000"/>
                                  <w:kern w:val="0"/>
                                  <w:sz w:val="28"/>
                                  <w:szCs w:val="28"/>
                                  <w:lang w:val="zh-CN"/>
                                </w:rPr>
                              </w:pPr>
                            </w:p>
                          </w:txbxContent>
                        </wps:txbx>
                        <wps:bodyPr upright="1"/>
                      </wps:wsp>
                      <wps:wsp>
                        <wps:cNvPr id="1017" name="圆角矩形 1017"/>
                        <wps:cNvSpPr/>
                        <wps:spPr>
                          <a:xfrm>
                            <a:off x="8444" y="13762"/>
                            <a:ext cx="2354" cy="66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办  结</w:t>
                              </w:r>
                            </w:p>
                          </w:txbxContent>
                        </wps:txbx>
                        <wps:bodyPr upright="1"/>
                      </wps:wsp>
                      <wps:wsp>
                        <wps:cNvPr id="1018" name="矩形 1018"/>
                        <wps:cNvSpPr/>
                        <wps:spPr>
                          <a:xfrm>
                            <a:off x="8427" y="12529"/>
                            <a:ext cx="2331" cy="6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送  达（1日）</w:t>
                              </w:r>
                            </w:p>
                          </w:txbxContent>
                        </wps:txbx>
                        <wps:bodyPr upright="1"/>
                      </wps:wsp>
                      <wps:wsp>
                        <wps:cNvPr id="1019" name="直接箭头连接符 1019"/>
                        <wps:cNvCnPr/>
                        <wps:spPr>
                          <a:xfrm rot="5400000">
                            <a:off x="10730" y="12311"/>
                            <a:ext cx="3554" cy="1"/>
                          </a:xfrm>
                          <a:prstGeom prst="straightConnector1">
                            <a:avLst/>
                          </a:prstGeom>
                          <a:ln w="9525" cap="flat" cmpd="sng">
                            <a:solidFill>
                              <a:srgbClr val="000000"/>
                            </a:solidFill>
                            <a:prstDash val="solid"/>
                            <a:headEnd type="none" w="med" len="med"/>
                            <a:tailEnd type="none" w="med" len="med"/>
                          </a:ln>
                        </wps:spPr>
                        <wps:bodyPr/>
                      </wps:wsp>
                      <wps:wsp>
                        <wps:cNvPr id="1020" name="直接连接符 1020"/>
                        <wps:cNvCnPr/>
                        <wps:spPr>
                          <a:xfrm>
                            <a:off x="11409" y="10537"/>
                            <a:ext cx="1080" cy="1"/>
                          </a:xfrm>
                          <a:prstGeom prst="line">
                            <a:avLst/>
                          </a:prstGeom>
                          <a:ln w="9525" cap="flat" cmpd="sng">
                            <a:solidFill>
                              <a:srgbClr val="000000"/>
                            </a:solidFill>
                            <a:prstDash val="solid"/>
                            <a:headEnd type="none" w="med" len="med"/>
                            <a:tailEnd type="none" w="med" len="med"/>
                          </a:ln>
                        </wps:spPr>
                        <wps:bodyPr upright="1"/>
                      </wps:wsp>
                      <wps:wsp>
                        <wps:cNvPr id="1021" name="直接箭头连接符 1021"/>
                        <wps:cNvCnPr/>
                        <wps:spPr>
                          <a:xfrm flipH="1">
                            <a:off x="10798" y="14088"/>
                            <a:ext cx="1708" cy="18"/>
                          </a:xfrm>
                          <a:prstGeom prst="straightConnector1">
                            <a:avLst/>
                          </a:prstGeom>
                          <a:ln w="9525" cap="flat" cmpd="sng">
                            <a:solidFill>
                              <a:srgbClr val="000000"/>
                            </a:solidFill>
                            <a:prstDash val="solid"/>
                            <a:headEnd type="none" w="med" len="med"/>
                            <a:tailEnd type="triangle" w="med" len="med"/>
                          </a:ln>
                        </wps:spPr>
                        <wps:bodyPr/>
                      </wps:wsp>
                      <wps:wsp>
                        <wps:cNvPr id="1022" name="文本框 1022"/>
                        <wps:cNvSpPr txBox="1"/>
                        <wps:spPr>
                          <a:xfrm>
                            <a:off x="11756" y="12304"/>
                            <a:ext cx="750" cy="600"/>
                          </a:xfrm>
                          <a:prstGeom prst="rect">
                            <a:avLst/>
                          </a:prstGeom>
                          <a:noFill/>
                          <a:ln w="9525">
                            <a:noFill/>
                          </a:ln>
                        </wps:spPr>
                        <wps:txbx>
                          <w:txbxContent>
                            <w:p>
                              <w:pPr>
                                <w:spacing w:line="320" w:lineRule="exact"/>
                                <w:jc w:val="center"/>
                                <w:rPr>
                                  <w:rFonts w:hint="eastAsia" w:ascii="仿宋_GB2312" w:eastAsia="仿宋_GB2312"/>
                                  <w:sz w:val="24"/>
                                </w:rPr>
                              </w:pPr>
                              <w:r>
                                <w:rPr>
                                  <w:rFonts w:hint="eastAsia" w:ascii="仿宋_GB2312" w:eastAsia="仿宋_GB2312"/>
                                  <w:sz w:val="24"/>
                                </w:rPr>
                                <w:t>否</w:t>
                              </w:r>
                            </w:p>
                          </w:txbxContent>
                        </wps:txbx>
                        <wps:bodyPr lIns="91439" tIns="45719" rIns="91439" bIns="45719" upright="1"/>
                      </wps:wsp>
                      <wps:wsp>
                        <wps:cNvPr id="1023" name="矩形 1023"/>
                        <wps:cNvSpPr/>
                        <wps:spPr>
                          <a:xfrm>
                            <a:off x="8641" y="8931"/>
                            <a:ext cx="1995" cy="6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审查公示（5日）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wps:txbx>
                        <wps:bodyPr upright="1"/>
                      </wps:wsp>
                      <wps:wsp>
                        <wps:cNvPr id="1024" name="矩形标注 1024"/>
                        <wps:cNvSpPr/>
                        <wps:spPr>
                          <a:xfrm>
                            <a:off x="11896" y="5253"/>
                            <a:ext cx="2359" cy="2922"/>
                          </a:xfrm>
                          <a:prstGeom prst="wedgeRectCallout">
                            <a:avLst>
                              <a:gd name="adj1" fmla="val -88792"/>
                              <a:gd name="adj2" fmla="val -37273"/>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仿宋_GB2312" w:eastAsia="仿宋_GB2312"/>
                                  <w:sz w:val="24"/>
                                </w:rPr>
                              </w:pPr>
                              <w:r>
                                <w:rPr>
                                  <w:rFonts w:hint="eastAsia" w:ascii="仿宋_GB2312" w:eastAsia="仿宋_GB2312"/>
                                  <w:sz w:val="24"/>
                                </w:rPr>
                                <w:t>提供材料：</w:t>
                              </w:r>
                            </w:p>
                            <w:p>
                              <w:pPr>
                                <w:spacing w:line="280" w:lineRule="exact"/>
                                <w:rPr>
                                  <w:rFonts w:hint="eastAsia" w:ascii="仿宋_GB2312" w:eastAsia="仿宋_GB2312"/>
                                  <w:sz w:val="24"/>
                                </w:rPr>
                              </w:pPr>
                              <w:r>
                                <w:rPr>
                                  <w:rFonts w:hint="eastAsia" w:ascii="仿宋_GB2312" w:eastAsia="仿宋_GB2312"/>
                                  <w:sz w:val="24"/>
                                </w:rPr>
                                <w:t>1、审批申请</w:t>
                              </w:r>
                            </w:p>
                            <w:p>
                              <w:pPr>
                                <w:spacing w:line="280" w:lineRule="exact"/>
                                <w:rPr>
                                  <w:rFonts w:hint="eastAsia" w:ascii="仿宋_GB2312" w:eastAsia="仿宋_GB2312"/>
                                  <w:sz w:val="24"/>
                                </w:rPr>
                              </w:pPr>
                              <w:r>
                                <w:rPr>
                                  <w:rFonts w:hint="eastAsia" w:ascii="仿宋_GB2312" w:eastAsia="仿宋_GB2312"/>
                                  <w:sz w:val="24"/>
                                </w:rPr>
                                <w:t>2、项目的清洁生产审核报告</w:t>
                              </w:r>
                            </w:p>
                            <w:p>
                              <w:pPr>
                                <w:spacing w:line="280" w:lineRule="exact"/>
                                <w:rPr>
                                  <w:rFonts w:hint="eastAsia" w:ascii="仿宋_GB2312" w:eastAsia="仿宋_GB2312"/>
                                  <w:sz w:val="24"/>
                                </w:rPr>
                              </w:pPr>
                              <w:r>
                                <w:rPr>
                                  <w:rFonts w:hint="eastAsia" w:ascii="仿宋_GB2312" w:eastAsia="仿宋_GB2312"/>
                                  <w:sz w:val="24"/>
                                </w:rPr>
                                <w:t>3、其他相关材料</w:t>
                              </w:r>
                            </w:p>
                          </w:txbxContent>
                        </wps:txbx>
                        <wps:bodyPr upright="1"/>
                      </wps:wsp>
                      <wps:wsp>
                        <wps:cNvPr id="1025" name="流程图: 决策 1025"/>
                        <wps:cNvSpPr/>
                        <wps:spPr>
                          <a:xfrm>
                            <a:off x="7875" y="10110"/>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是否通过</w:t>
                              </w:r>
                            </w:p>
                          </w:txbxContent>
                        </wps:txbx>
                        <wps:bodyPr upright="1"/>
                      </wps:wsp>
                      <wps:wsp>
                        <wps:cNvPr id="1026" name="矩形标注 1026"/>
                        <wps:cNvSpPr/>
                        <wps:spPr>
                          <a:xfrm>
                            <a:off x="5855" y="7518"/>
                            <a:ext cx="2038" cy="1443"/>
                          </a:xfrm>
                          <a:prstGeom prst="wedgeRectCallout">
                            <a:avLst>
                              <a:gd name="adj1" fmla="val 68241"/>
                              <a:gd name="adj2" fmla="val -20130"/>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仿宋_GB2312" w:eastAsia="仿宋_GB2312"/>
                                  <w:sz w:val="24"/>
                                </w:rPr>
                              </w:pPr>
                              <w:r>
                                <w:rPr>
                                  <w:rFonts w:hint="eastAsia" w:ascii="仿宋_GB2312" w:eastAsia="仿宋_GB2312"/>
                                  <w:sz w:val="24"/>
                                </w:rPr>
                                <w:t>实行受理单制，载明受理事项、办结时间、受理人签字等。</w:t>
                              </w:r>
                            </w:p>
                          </w:txbxContent>
                        </wps:txbx>
                        <wps:bodyPr lIns="91439" tIns="45719" rIns="91439" bIns="45719" upright="1"/>
                      </wps:wsp>
                      <wps:wsp>
                        <wps:cNvPr id="1027" name="直接箭头连接符 1027"/>
                        <wps:cNvCnPr/>
                        <wps:spPr>
                          <a:xfrm>
                            <a:off x="7274" y="5534"/>
                            <a:ext cx="1043" cy="1"/>
                          </a:xfrm>
                          <a:prstGeom prst="straightConnector1">
                            <a:avLst/>
                          </a:prstGeom>
                          <a:ln w="9525" cap="flat" cmpd="sng">
                            <a:solidFill>
                              <a:srgbClr val="000000"/>
                            </a:solidFill>
                            <a:prstDash val="solid"/>
                            <a:headEnd type="none" w="med" len="med"/>
                            <a:tailEnd type="triangle" w="med" len="med"/>
                          </a:ln>
                        </wps:spPr>
                        <wps:bodyPr/>
                      </wps:wsp>
                      <wps:wsp>
                        <wps:cNvPr id="1028" name="流程图: 决策 1028"/>
                        <wps:cNvSpPr/>
                        <wps:spPr>
                          <a:xfrm>
                            <a:off x="7817" y="6246"/>
                            <a:ext cx="3525" cy="84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是否通过审查</w:t>
                              </w:r>
                            </w:p>
                          </w:txbxContent>
                        </wps:txbx>
                        <wps:bodyPr upright="1"/>
                      </wps:wsp>
                      <wpg:grpSp>
                        <wpg:cNvPr id="1031" name="组合 1031"/>
                        <wpg:cNvGrpSpPr/>
                        <wpg:grpSpPr>
                          <a:xfrm>
                            <a:off x="5960" y="5253"/>
                            <a:ext cx="4854" cy="578"/>
                            <a:chOff x="5977" y="5253"/>
                            <a:chExt cx="4854" cy="578"/>
                          </a:xfrm>
                        </wpg:grpSpPr>
                        <wps:wsp>
                          <wps:cNvPr id="1029" name="圆角矩形 1029"/>
                          <wps:cNvSpPr/>
                          <wps:spPr>
                            <a:xfrm>
                              <a:off x="8425" y="5253"/>
                              <a:ext cx="2406"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rPr>
                                    <w:rFonts w:hint="eastAsia"/>
                                  </w:rPr>
                                </w:pPr>
                              </w:p>
                            </w:txbxContent>
                          </wps:txbx>
                          <wps:bodyPr upright="1"/>
                        </wps:wsp>
                        <wps:wsp>
                          <wps:cNvPr id="1030" name="矩形 1030"/>
                          <wps:cNvSpPr/>
                          <wps:spPr>
                            <a:xfrm>
                              <a:off x="5977" y="5318"/>
                              <a:ext cx="1296"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rFonts w:hint="eastAsia"/>
                                    <w:color w:val="000000"/>
                                    <w:kern w:val="0"/>
                                    <w:szCs w:val="21"/>
                                    <w:lang w:val="zh-CN"/>
                                  </w:rPr>
                                </w:pPr>
                              </w:p>
                            </w:txbxContent>
                          </wps:txbx>
                          <wps:bodyPr upright="1"/>
                        </wps:wsp>
                      </wpg:grpSp>
                      <wps:wsp>
                        <wps:cNvPr id="1032" name="文本框 1032"/>
                        <wps:cNvSpPr txBox="1"/>
                        <wps:spPr>
                          <a:xfrm>
                            <a:off x="6322" y="5867"/>
                            <a:ext cx="868" cy="614"/>
                          </a:xfrm>
                          <a:prstGeom prst="rect">
                            <a:avLst/>
                          </a:prstGeom>
                          <a:solidFill>
                            <a:srgbClr val="FFFFFF"/>
                          </a:solidFill>
                          <a:ln w="9525">
                            <a:noFill/>
                          </a:ln>
                        </wps:spPr>
                        <wps:txbx>
                          <w:txbxContent>
                            <w:p>
                              <w:pPr>
                                <w:spacing w:line="320" w:lineRule="exact"/>
                                <w:jc w:val="center"/>
                                <w:rPr>
                                  <w:rFonts w:hint="eastAsia" w:ascii="仿宋_GB2312" w:eastAsia="仿宋_GB2312"/>
                                  <w:sz w:val="24"/>
                                </w:rPr>
                              </w:pPr>
                              <w:r>
                                <w:rPr>
                                  <w:rFonts w:hint="eastAsia" w:ascii="仿宋_GB2312" w:eastAsia="仿宋_GB2312"/>
                                  <w:sz w:val="24"/>
                                </w:rPr>
                                <w:t>否</w:t>
                              </w:r>
                            </w:p>
                          </w:txbxContent>
                        </wps:txbx>
                        <wps:bodyPr upright="1"/>
                      </wps:wsp>
                      <wps:wsp>
                        <wps:cNvPr id="1033" name="直接箭头连接符 1033"/>
                        <wps:cNvCnPr/>
                        <wps:spPr>
                          <a:xfrm flipH="1">
                            <a:off x="6454" y="6655"/>
                            <a:ext cx="1421" cy="0"/>
                          </a:xfrm>
                          <a:prstGeom prst="straightConnector1">
                            <a:avLst/>
                          </a:prstGeom>
                          <a:ln w="9525" cap="flat" cmpd="sng">
                            <a:solidFill>
                              <a:srgbClr val="000000"/>
                            </a:solidFill>
                            <a:prstDash val="solid"/>
                            <a:headEnd type="none" w="med" len="med"/>
                            <a:tailEnd type="none" w="med" len="med"/>
                          </a:ln>
                        </wps:spPr>
                        <wps:bodyPr/>
                      </wps:wsp>
                      <wps:wsp>
                        <wps:cNvPr id="1034" name="直接箭头连接符 1034"/>
                        <wps:cNvCnPr/>
                        <wps:spPr>
                          <a:xfrm flipV="1">
                            <a:off x="6471" y="5773"/>
                            <a:ext cx="1" cy="882"/>
                          </a:xfrm>
                          <a:prstGeom prst="straightConnector1">
                            <a:avLst/>
                          </a:prstGeom>
                          <a:ln w="9525" cap="flat" cmpd="sng">
                            <a:solidFill>
                              <a:srgbClr val="000000"/>
                            </a:solidFill>
                            <a:prstDash val="solid"/>
                            <a:headEnd type="none" w="med" len="med"/>
                            <a:tailEnd type="none" w="med" len="med"/>
                          </a:ln>
                        </wps:spPr>
                        <wps:bodyPr/>
                      </wps:wsp>
                      <wps:wsp>
                        <wps:cNvPr id="1035" name="直接箭头连接符 1035"/>
                        <wps:cNvCnPr/>
                        <wps:spPr>
                          <a:xfrm flipH="1">
                            <a:off x="9599" y="7096"/>
                            <a:ext cx="7" cy="592"/>
                          </a:xfrm>
                          <a:prstGeom prst="straightConnector1">
                            <a:avLst/>
                          </a:prstGeom>
                          <a:ln w="9525" cap="flat" cmpd="sng">
                            <a:solidFill>
                              <a:srgbClr val="000000"/>
                            </a:solidFill>
                            <a:prstDash val="solid"/>
                            <a:headEnd type="none" w="med" len="med"/>
                            <a:tailEnd type="triangle" w="med" len="med"/>
                          </a:ln>
                        </wps:spPr>
                        <wps:bodyPr/>
                      </wps:wsp>
                      <wps:wsp>
                        <wps:cNvPr id="1036" name="直接箭头连接符 1036"/>
                        <wps:cNvCnPr/>
                        <wps:spPr>
                          <a:xfrm flipH="1">
                            <a:off x="9600" y="8432"/>
                            <a:ext cx="6" cy="482"/>
                          </a:xfrm>
                          <a:prstGeom prst="straightConnector1">
                            <a:avLst/>
                          </a:prstGeom>
                          <a:ln w="9525" cap="flat" cmpd="sng">
                            <a:solidFill>
                              <a:srgbClr val="000000"/>
                            </a:solidFill>
                            <a:prstDash val="solid"/>
                            <a:headEnd type="none" w="med" len="med"/>
                            <a:tailEnd type="triangle" w="med" len="med"/>
                          </a:ln>
                        </wps:spPr>
                        <wps:bodyPr/>
                      </wps:wsp>
                      <wps:wsp>
                        <wps:cNvPr id="1037" name="直接箭头连接符 1037"/>
                        <wps:cNvCnPr/>
                        <wps:spPr>
                          <a:xfrm flipH="1">
                            <a:off x="9615" y="9527"/>
                            <a:ext cx="29" cy="583"/>
                          </a:xfrm>
                          <a:prstGeom prst="straightConnector1">
                            <a:avLst/>
                          </a:prstGeom>
                          <a:ln w="9525" cap="flat" cmpd="sng">
                            <a:solidFill>
                              <a:srgbClr val="000000"/>
                            </a:solidFill>
                            <a:prstDash val="solid"/>
                            <a:headEnd type="none" w="med" len="med"/>
                            <a:tailEnd type="triangle" w="med" len="med"/>
                          </a:ln>
                        </wps:spPr>
                        <wps:bodyPr/>
                      </wps:wsp>
                      <wps:wsp>
                        <wps:cNvPr id="1038" name="直接箭头连接符 1038"/>
                        <wps:cNvCnPr/>
                        <wps:spPr>
                          <a:xfrm flipH="1">
                            <a:off x="9637" y="13365"/>
                            <a:ext cx="5" cy="397"/>
                          </a:xfrm>
                          <a:prstGeom prst="straightConnector1">
                            <a:avLst/>
                          </a:prstGeom>
                          <a:ln w="9525" cap="flat" cmpd="sng">
                            <a:solidFill>
                              <a:srgbClr val="000000"/>
                            </a:solidFill>
                            <a:prstDash val="solid"/>
                            <a:headEnd type="none" w="med" len="med"/>
                            <a:tailEnd type="triangle" w="med" len="med"/>
                          </a:ln>
                        </wps:spPr>
                        <wps:bodyPr/>
                      </wps:wsp>
                      <wps:wsp>
                        <wps:cNvPr id="1039" name="直接箭头连接符 1039"/>
                        <wps:cNvCnPr/>
                        <wps:spPr>
                          <a:xfrm flipH="1">
                            <a:off x="9642" y="12132"/>
                            <a:ext cx="5" cy="39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9.25pt;margin-top:16.9pt;height:500.5pt;width:384.1pt;z-index:252692480;mso-width-relative:page;mso-height-relative:page;" coordorigin="5855,5253" coordsize="8399,9177" o:gfxdata="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">
                <o:lock v:ext="edit" aspectratio="f"/>
                <v:shape id="_x0000_s1026" o:spid="_x0000_s1026" o:spt="202" type="#_x0000_t202" style="position:absolute;left:9644;top:7082;height:614;width:868;" fillcolor="#FFFFFF" filled="t" stroked="f" coordsize="21600,21600" o:gfxdata="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JU8i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320" w:lineRule="exact"/>
                          <w:jc w:val="left"/>
                          <w:rPr>
                            <w:rFonts w:hint="eastAsia" w:ascii="仿宋_GB2312" w:eastAsia="仿宋_GB2312"/>
                            <w:sz w:val="24"/>
                          </w:rPr>
                        </w:pPr>
                        <w:r>
                          <w:rPr>
                            <w:rFonts w:hint="eastAsia" w:ascii="仿宋_GB2312" w:eastAsia="仿宋_GB2312"/>
                            <w:sz w:val="24"/>
                          </w:rPr>
                          <w:t>是</w:t>
                        </w:r>
                      </w:p>
                    </w:txbxContent>
                  </v:textbox>
                </v:shape>
                <v:rect id="_x0000_s1026" o:spid="_x0000_s1026" o:spt="1" style="position:absolute;left:8408;top:7705;height:727;width:2400;" fillcolor="#FFFFFF" filled="t" stroked="t" coordsize="21600,21600" o:gfxdata="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NqS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窗口受理（1日）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v:textbox>
                </v:rect>
                <v:rect id="_x0000_s1026" o:spid="_x0000_s1026" o:spt="1" style="position:absolute;left:8149;top:11374;height:612;width:3255;" fillcolor="#FFFFFF" filled="t" stroked="t" coordsize="21600,21600" o:gfxdata="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83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局务会研究决定公示（8日）</w:t>
                        </w:r>
                      </w:p>
                      <w:p>
                        <w:pPr>
                          <w:spacing w:line="320" w:lineRule="exact"/>
                          <w:jc w:val="center"/>
                          <w:rPr>
                            <w:rFonts w:hint="eastAsia" w:ascii="仿宋_GB2312" w:eastAsia="仿宋_GB2312"/>
                            <w:sz w:val="24"/>
                          </w:rPr>
                        </w:pPr>
                      </w:p>
                      <w:p>
                        <w:pPr>
                          <w:autoSpaceDE w:val="0"/>
                          <w:autoSpaceDN w:val="0"/>
                          <w:adjustRightInd w:val="0"/>
                          <w:spacing w:line="280" w:lineRule="exact"/>
                          <w:jc w:val="center"/>
                          <w:rPr>
                            <w:rFonts w:hint="eastAsia"/>
                            <w:color w:val="000000"/>
                            <w:kern w:val="0"/>
                            <w:sz w:val="28"/>
                            <w:szCs w:val="28"/>
                            <w:lang w:val="zh-CN"/>
                          </w:rPr>
                        </w:pPr>
                      </w:p>
                    </w:txbxContent>
                  </v:textbox>
                </v:rect>
                <v:roundrect id="_x0000_s1026" o:spid="_x0000_s1026" o:spt="2" style="position:absolute;left:8444;top:13762;height:669;width:2354;" fillcolor="#FFFFFF" filled="t" stroked="t" coordsize="21600,21600" arcsize="0.5" o:gfxdata="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vTi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办  结</w:t>
                        </w:r>
                      </w:p>
                    </w:txbxContent>
                  </v:textbox>
                </v:roundrect>
                <v:rect id="_x0000_s1026" o:spid="_x0000_s1026" o:spt="1" style="position:absolute;left:8427;top:12529;height:676;width:2331;" fillcolor="#FFFFFF" filled="t" stroked="t" coordsize="21600,21600" o:gfxdata="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MBr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送  达（1日）</w:t>
                        </w:r>
                      </w:p>
                    </w:txbxContent>
                  </v:textbox>
                </v:rect>
                <v:shape id="_x0000_s1026" o:spid="_x0000_s1026" o:spt="32" type="#_x0000_t32" style="position:absolute;left:10730;top:12311;height:1;width:3554;rotation:5898240f;" filled="f" stroked="t" coordsize="21600,21600" o:gfxdata="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Ivt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_x0000_s1026" o:spid="_x0000_s1026" o:spt="20" style="position:absolute;left:11409;top:10537;height:1;width:1080;" filled="f" stroked="t" coordsize="21600,21600" o:gfxdata="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id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_x0000_s1026" o:spid="_x0000_s1026" o:spt="32" type="#_x0000_t32" style="position:absolute;left:10798;top:14088;flip:x;height:18;width:1708;" filled="f" stroked="t" coordsize="21600,21600" o:gfxdata="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1M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1756;top:12304;height:600;width:750;" filled="f" stroked="f" coordsize="21600,21600" o:gfxdata="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0rg2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spacing w:line="320" w:lineRule="exact"/>
                          <w:jc w:val="center"/>
                          <w:rPr>
                            <w:rFonts w:hint="eastAsia" w:ascii="仿宋_GB2312" w:eastAsia="仿宋_GB2312"/>
                            <w:sz w:val="24"/>
                          </w:rPr>
                        </w:pPr>
                        <w:r>
                          <w:rPr>
                            <w:rFonts w:hint="eastAsia" w:ascii="仿宋_GB2312" w:eastAsia="仿宋_GB2312"/>
                            <w:sz w:val="24"/>
                          </w:rPr>
                          <w:t>否</w:t>
                        </w:r>
                      </w:p>
                    </w:txbxContent>
                  </v:textbox>
                </v:shape>
                <v:rect id="_x0000_s1026" o:spid="_x0000_s1026" o:spt="1" style="position:absolute;left:8641;top:8931;height:613;width:1995;" fillcolor="#FFFFFF" filled="t" stroked="t" coordsize="21600,21600" o:gfxdata="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F5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审查公示（5日）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v:textbox>
                </v:rect>
                <v:shape id="_x0000_s1026" o:spid="_x0000_s1026" o:spt="61" type="#_x0000_t61" style="position:absolute;left:11896;top:5253;height:2922;width:2359;" fillcolor="#FFFFFF" filled="t" stroked="t" coordsize="21600,21600" o:gfxdata="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17hvQAA&#10;AN0AAAAPAAAAAAAAAAEAIAAAACIAAABkcnMvZG93bnJldi54bWxQSwECFAAUAAAACACHTuJAMy8F&#10;njsAAAA5AAAAEAAAAAAAAAABACAAAAAMAQAAZHJzL3NoYXBleG1sLnhtbFBLBQYAAAAABgAGAFsB&#10;AAC2AwAAAAA=&#10;" adj="-8379,2749">
                  <v:fill on="t" focussize="0,0"/>
                  <v:stroke color="#000000" joinstyle="miter"/>
                  <v:imagedata o:title=""/>
                  <o:lock v:ext="edit" aspectratio="f"/>
                  <v:textbox>
                    <w:txbxContent>
                      <w:p>
                        <w:pPr>
                          <w:spacing w:line="320" w:lineRule="exact"/>
                          <w:rPr>
                            <w:rFonts w:hint="eastAsia" w:ascii="仿宋_GB2312" w:eastAsia="仿宋_GB2312"/>
                            <w:sz w:val="24"/>
                          </w:rPr>
                        </w:pPr>
                        <w:r>
                          <w:rPr>
                            <w:rFonts w:hint="eastAsia" w:ascii="仿宋_GB2312" w:eastAsia="仿宋_GB2312"/>
                            <w:sz w:val="24"/>
                          </w:rPr>
                          <w:t>提供材料：</w:t>
                        </w:r>
                      </w:p>
                      <w:p>
                        <w:pPr>
                          <w:spacing w:line="280" w:lineRule="exact"/>
                          <w:rPr>
                            <w:rFonts w:hint="eastAsia" w:ascii="仿宋_GB2312" w:eastAsia="仿宋_GB2312"/>
                            <w:sz w:val="24"/>
                          </w:rPr>
                        </w:pPr>
                        <w:r>
                          <w:rPr>
                            <w:rFonts w:hint="eastAsia" w:ascii="仿宋_GB2312" w:eastAsia="仿宋_GB2312"/>
                            <w:sz w:val="24"/>
                          </w:rPr>
                          <w:t>1、审批申请</w:t>
                        </w:r>
                      </w:p>
                      <w:p>
                        <w:pPr>
                          <w:spacing w:line="280" w:lineRule="exact"/>
                          <w:rPr>
                            <w:rFonts w:hint="eastAsia" w:ascii="仿宋_GB2312" w:eastAsia="仿宋_GB2312"/>
                            <w:sz w:val="24"/>
                          </w:rPr>
                        </w:pPr>
                        <w:r>
                          <w:rPr>
                            <w:rFonts w:hint="eastAsia" w:ascii="仿宋_GB2312" w:eastAsia="仿宋_GB2312"/>
                            <w:sz w:val="24"/>
                          </w:rPr>
                          <w:t>2、项目的清洁生产审核报告</w:t>
                        </w:r>
                      </w:p>
                      <w:p>
                        <w:pPr>
                          <w:spacing w:line="280" w:lineRule="exact"/>
                          <w:rPr>
                            <w:rFonts w:hint="eastAsia" w:ascii="仿宋_GB2312" w:eastAsia="仿宋_GB2312"/>
                            <w:sz w:val="24"/>
                          </w:rPr>
                        </w:pPr>
                        <w:r>
                          <w:rPr>
                            <w:rFonts w:hint="eastAsia" w:ascii="仿宋_GB2312" w:eastAsia="仿宋_GB2312"/>
                            <w:sz w:val="24"/>
                          </w:rPr>
                          <w:t>3、其他相关材料</w:t>
                        </w:r>
                      </w:p>
                    </w:txbxContent>
                  </v:textbox>
                </v:shape>
                <v:shape id="_x0000_s1026" o:spid="_x0000_s1026" o:spt="110" type="#_x0000_t110" style="position:absolute;left:7875;top:10110;height:867;width:3451;" fillcolor="#FFFFFF" filled="t" stroked="t" coordsize="21600,21600" o:gfxdata="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p/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是否通过</w:t>
                        </w:r>
                      </w:p>
                    </w:txbxContent>
                  </v:textbox>
                </v:shape>
                <v:shape id="_x0000_s1026" o:spid="_x0000_s1026" o:spt="61" type="#_x0000_t61" style="position:absolute;left:5855;top:7518;height:1443;width:2038;" fillcolor="#FFFFFF" filled="t" stroked="t" coordsize="21600,21600" o:gfxdata="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PU5ugAAAN0A&#10;AAAPAAAAAAAAAAEAIAAAACIAAABkcnMvZG93bnJldi54bWxQSwECFAAUAAAACACHTuJAMy8FnjsA&#10;AAA5AAAAEAAAAAAAAAABACAAAAAJAQAAZHJzL3NoYXBleG1sLnhtbFBLBQYAAAAABgAGAFsBAACz&#10;AwAAAAA=&#10;" adj="25540,6452">
                  <v:fill on="t" focussize="0,0"/>
                  <v:stroke color="#000000" joinstyle="miter"/>
                  <v:imagedata o:title=""/>
                  <o:lock v:ext="edit" aspectratio="f"/>
                  <v:textbox inset="7.19992125984252pt,3.59992125984252pt,7.19992125984252pt,3.59992125984252pt">
                    <w:txbxContent>
                      <w:p>
                        <w:pPr>
                          <w:spacing w:line="320" w:lineRule="exact"/>
                          <w:rPr>
                            <w:rFonts w:hint="eastAsia" w:ascii="仿宋_GB2312" w:eastAsia="仿宋_GB2312"/>
                            <w:sz w:val="24"/>
                          </w:rPr>
                        </w:pPr>
                        <w:r>
                          <w:rPr>
                            <w:rFonts w:hint="eastAsia" w:ascii="仿宋_GB2312" w:eastAsia="仿宋_GB2312"/>
                            <w:sz w:val="24"/>
                          </w:rPr>
                          <w:t>实行受理单制，载明受理事项、办结时间、受理人签字等。</w:t>
                        </w:r>
                      </w:p>
                    </w:txbxContent>
                  </v:textbox>
                </v:shape>
                <v:shape id="_x0000_s1026" o:spid="_x0000_s1026" o:spt="32" type="#_x0000_t32" style="position:absolute;left:7274;top:5534;height:1;width:1043;" filled="f" stroked="t" coordsize="21600,21600" o:gfxdata="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kH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10" type="#_x0000_t110" style="position:absolute;left:7817;top:6246;height:846;width:3525;" fillcolor="#FFFFFF" filled="t" stroked="t" coordsize="21600,21600" o:gfxdata="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zB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是否通过审查</w:t>
                        </w:r>
                      </w:p>
                    </w:txbxContent>
                  </v:textbox>
                </v:shape>
                <v:group id="_x0000_s1026" o:spid="_x0000_s1026" o:spt="203" style="position:absolute;left:5960;top:5253;height:578;width:4854;" coordorigin="5977,5253" coordsize="4854,578" o:gfxdata="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qMN70AAADdAAAADwAAAAAAAAABACAAAAAiAAAAZHJzL2Rvd25yZXYueG1s&#10;UEsBAhQAFAAAAAgAh07iQDMvBZ47AAAAOQAAABUAAAAAAAAAAQAgAAAADAEAAGRycy9ncm91cHNo&#10;YXBleG1sLnhtbFBLBQYAAAAABgAGAGABAADJAwAAAAA=&#10;">
                  <o:lock v:ext="edit" aspectratio="f"/>
                  <v:roundrect id="_x0000_s1026" o:spid="_x0000_s1026" o:spt="2" style="position:absolute;left:8425;top:5253;height:579;width:2406;" fillcolor="#FFFFFF" filled="t" stroked="t" coordsize="21600,21600" arcsize="0.5" o:gfxdata="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Qo3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rPr>
                              <w:rFonts w:hint="eastAsia"/>
                            </w:rPr>
                          </w:pPr>
                        </w:p>
                      </w:txbxContent>
                    </v:textbox>
                  </v:roundrect>
                  <v:rect id="_x0000_s1026" o:spid="_x0000_s1026" o:spt="1" style="position:absolute;left:5977;top:5318;height:472;width:1296;" fillcolor="#FFFFFF" filled="t" stroked="t" coordsize="21600,21600" o:gfxdata="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9W0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rFonts w:hint="eastAsia"/>
                              <w:color w:val="000000"/>
                              <w:kern w:val="0"/>
                              <w:szCs w:val="21"/>
                              <w:lang w:val="zh-CN"/>
                            </w:rPr>
                          </w:pPr>
                        </w:p>
                      </w:txbxContent>
                    </v:textbox>
                  </v:rect>
                </v:group>
                <v:shape id="_x0000_s1026" o:spid="_x0000_s1026" o:spt="202" type="#_x0000_t202" style="position:absolute;left:6322;top:5867;height:614;width:868;" fillcolor="#FFFFFF" filled="t" stroked="f" coordsize="21600,21600" o:gfxdata="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kyR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否</w:t>
                        </w:r>
                      </w:p>
                    </w:txbxContent>
                  </v:textbox>
                </v:shape>
                <v:shape id="_x0000_s1026" o:spid="_x0000_s1026" o:spt="32" type="#_x0000_t32" style="position:absolute;left:6454;top:6655;flip:x;height:0;width:1421;" filled="f" stroked="t" coordsize="21600,21600" o:gfxdata="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Zhj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6471;top:5773;flip:y;height:882;width:1;" filled="f" stroked="t" coordsize="21600,21600" o:gfxdata="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5+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9599;top:7096;flip:x;height:592;width:7;" filled="f" stroked="t" coordsize="21600,21600" o:gfxdata="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cP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00;top:8432;flip:x;height:482;width:6;"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15;top:9527;flip:x;height:583;width:29;" filled="f" stroked="t" coordsize="21600,21600" o:gfxdata="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g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37;top:13365;flip:x;height:397;width:5;" filled="f" stroked="t" coordsize="21600,21600" o:gfxdata="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Gx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9642;top:12132;flip:x;height:397;width:5;" filled="f" stroked="t" coordsize="21600,21600" o:gfxdata="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Mn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危险废物转移初审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申请资料齐全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1、转移申请。2、危险废物转移五联单</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提出转移申请-固废中心审核-办结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
      <w:pPr>
        <w:rPr>
          <w:sz w:val="32"/>
        </w:rPr>
      </w:pPr>
      <w:r>
        <w:rPr>
          <w:sz w:val="32"/>
        </w:rPr>
        <mc:AlternateContent>
          <mc:Choice Requires="wpg">
            <w:drawing>
              <wp:anchor distT="0" distB="0" distL="114300" distR="114300" simplePos="0" relativeHeight="252693504" behindDoc="0" locked="0" layoutInCell="1" allowOverlap="1">
                <wp:simplePos x="0" y="0"/>
                <wp:positionH relativeFrom="column">
                  <wp:posOffset>1052195</wp:posOffset>
                </wp:positionH>
                <wp:positionV relativeFrom="paragraph">
                  <wp:posOffset>587375</wp:posOffset>
                </wp:positionV>
                <wp:extent cx="3449955" cy="5632450"/>
                <wp:effectExtent l="4445" t="4445" r="12700" b="20955"/>
                <wp:wrapNone/>
                <wp:docPr id="1121" name="组合 1121"/>
                <wp:cNvGraphicFramePr/>
                <a:graphic xmlns:a="http://schemas.openxmlformats.org/drawingml/2006/main">
                  <a:graphicData uri="http://schemas.microsoft.com/office/word/2010/wordprocessingGroup">
                    <wpg:wgp>
                      <wpg:cNvGrpSpPr/>
                      <wpg:grpSpPr>
                        <a:xfrm>
                          <a:off x="0" y="0"/>
                          <a:ext cx="3449955" cy="5632450"/>
                          <a:chOff x="7262" y="4764"/>
                          <a:chExt cx="5400" cy="8338"/>
                        </a:xfrm>
                      </wpg:grpSpPr>
                      <wpg:grpSp>
                        <wpg:cNvPr id="1056" name="组合 1056"/>
                        <wpg:cNvGrpSpPr/>
                        <wpg:grpSpPr>
                          <a:xfrm>
                            <a:off x="7262" y="4764"/>
                            <a:ext cx="5400" cy="8338"/>
                            <a:chOff x="7312" y="4730"/>
                            <a:chExt cx="5400" cy="8338"/>
                          </a:xfrm>
                        </wpg:grpSpPr>
                        <wps:wsp>
                          <wps:cNvPr id="1049" name="流程图: 可选过程 1049"/>
                          <wps:cNvSpPr/>
                          <wps:spPr>
                            <a:xfrm>
                              <a:off x="7312" y="4730"/>
                              <a:ext cx="2340" cy="155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rPr>
                                </w:pPr>
                              </w:p>
                              <w:p>
                                <w:pPr>
                                  <w:jc w:val="both"/>
                                  <w:rPr>
                                    <w:rFonts w:hint="eastAsia"/>
                                  </w:rPr>
                                </w:pPr>
                                <w:r>
                                  <w:rPr>
                                    <w:rFonts w:hint="eastAsia"/>
                                  </w:rPr>
                                  <w:t>提出转移申请（1日）</w:t>
                                </w:r>
                              </w:p>
                            </w:txbxContent>
                          </wps:txbx>
                          <wps:bodyPr upright="1"/>
                        </wps:wsp>
                        <wps:wsp>
                          <wps:cNvPr id="1050" name="流程图: 可选过程 1050"/>
                          <wps:cNvSpPr/>
                          <wps:spPr>
                            <a:xfrm>
                              <a:off x="7492" y="7468"/>
                              <a:ext cx="2160" cy="96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固废中心审核</w:t>
                                </w:r>
                              </w:p>
                              <w:p>
                                <w:pPr>
                                  <w:rPr>
                                    <w:rFonts w:hint="eastAsia"/>
                                  </w:rPr>
                                </w:pPr>
                                <w:r>
                                  <w:rPr>
                                    <w:rFonts w:hint="eastAsia"/>
                                  </w:rPr>
                                  <w:t>（3个工作日）</w:t>
                                </w:r>
                              </w:p>
                            </w:txbxContent>
                          </wps:txbx>
                          <wps:bodyPr upright="1"/>
                        </wps:wsp>
                        <wps:wsp>
                          <wps:cNvPr id="1051" name="流程图: 可选过程 1051"/>
                          <wps:cNvSpPr/>
                          <wps:spPr>
                            <a:xfrm>
                              <a:off x="7476" y="11140"/>
                              <a:ext cx="2160" cy="192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52" name="流程图: 决策 1052"/>
                          <wps:cNvSpPr/>
                          <wps:spPr>
                            <a:xfrm>
                              <a:off x="7492" y="9028"/>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53" name="矩形标注 1053"/>
                          <wps:cNvSpPr/>
                          <wps:spPr>
                            <a:xfrm>
                              <a:off x="10912" y="5284"/>
                              <a:ext cx="1800" cy="2340"/>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1.转移申请</w:t>
                                </w:r>
                              </w:p>
                              <w:p>
                                <w:pPr>
                                  <w:rPr>
                                    <w:rFonts w:hint="eastAsia"/>
                                  </w:rPr>
                                </w:pPr>
                                <w:r>
                                  <w:rPr>
                                    <w:rFonts w:hint="eastAsia"/>
                                  </w:rPr>
                                  <w:t>2.危险废物转移五联单</w:t>
                                </w:r>
                              </w:p>
                              <w:p/>
                            </w:txbxContent>
                          </wps:txbx>
                          <wps:bodyPr upright="1"/>
                        </wps:wsp>
                        <wps:wsp>
                          <wps:cNvPr id="1054" name="直接箭头连接符 1054"/>
                          <wps:cNvCnPr/>
                          <wps:spPr>
                            <a:xfrm>
                              <a:off x="8572" y="6400"/>
                              <a:ext cx="1" cy="1068"/>
                            </a:xfrm>
                            <a:prstGeom prst="straightConnector1">
                              <a:avLst/>
                            </a:prstGeom>
                            <a:ln w="9525" cap="flat" cmpd="sng">
                              <a:solidFill>
                                <a:srgbClr val="000000"/>
                              </a:solidFill>
                              <a:prstDash val="solid"/>
                              <a:headEnd type="none" w="med" len="med"/>
                              <a:tailEnd type="triangle" w="med" len="med"/>
                            </a:ln>
                          </wps:spPr>
                          <wps:bodyPr/>
                        </wps:wsp>
                        <wps:wsp>
                          <wps:cNvPr id="1055" name="直接箭头连接符 1055"/>
                          <wps:cNvCnPr/>
                          <wps:spPr>
                            <a:xfrm>
                              <a:off x="8572" y="8429"/>
                              <a:ext cx="1" cy="599"/>
                            </a:xfrm>
                            <a:prstGeom prst="straightConnector1">
                              <a:avLst/>
                            </a:prstGeom>
                            <a:ln w="9525" cap="flat" cmpd="sng">
                              <a:solidFill>
                                <a:srgbClr val="000000"/>
                              </a:solidFill>
                              <a:prstDash val="solid"/>
                              <a:headEnd type="none" w="med" len="med"/>
                              <a:tailEnd type="triangle" w="med" len="med"/>
                            </a:ln>
                          </wps:spPr>
                          <wps:bodyPr/>
                        </wps:wsp>
                      </wpg:grpSp>
                      <wps:wsp>
                        <wps:cNvPr id="1119" name="直接箭头连接符 1119"/>
                        <wps:cNvCnPr/>
                        <wps:spPr>
                          <a:xfrm>
                            <a:off x="8556" y="10516"/>
                            <a:ext cx="1" cy="624"/>
                          </a:xfrm>
                          <a:prstGeom prst="straightConnector1">
                            <a:avLst/>
                          </a:prstGeom>
                          <a:ln w="9525" cap="flat" cmpd="sng">
                            <a:solidFill>
                              <a:srgbClr val="000000"/>
                            </a:solidFill>
                            <a:prstDash val="solid"/>
                            <a:headEnd type="none" w="med" len="med"/>
                            <a:tailEnd type="triangle" w="med" len="med"/>
                          </a:ln>
                        </wps:spPr>
                        <wps:bodyPr/>
                      </wps:wsp>
                      <wps:wsp>
                        <wps:cNvPr id="1120" name="肘形连接符 1120"/>
                        <wps:cNvCnPr/>
                        <wps:spPr>
                          <a:xfrm flipV="1">
                            <a:off x="9685" y="7658"/>
                            <a:ext cx="2161" cy="2106"/>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82.85pt;margin-top:46.25pt;height:443.5pt;width:271.65pt;z-index:252693504;mso-width-relative:page;mso-height-relative:page;" coordorigin="7262,4764" coordsize="5400,8338" o:gfxdata="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BwofKXaAAAACgEAAA8AAAAAAAAAAQAgAAAAIgAAAGRycy9k&#10;b3ducmV2LnhtbFBLAQIUABQAAAAIAIdO4kBqw8+c5QQAAFMZAAAOAAAAAAAAAAEAIAAAACkBAABk&#10;cnMvZTJvRG9jLnhtbFBLBQYAAAAABgAGAFkBAACACAAAAAA=&#10;">
                <o:lock v:ext="edit" aspectratio="f"/>
                <v:group id="_x0000_s1026" o:spid="_x0000_s1026" o:spt="203" style="position:absolute;left:7262;top:4764;height:8338;width:5400;" coordorigin="7312,4730" coordsize="5400,8338"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_x0000_s1026" o:spid="_x0000_s1026" o:spt="176" type="#_x0000_t176" style="position:absolute;left:7312;top:4730;height:1559;width:2340;" fillcolor="#FFFFFF" filled="t" stroked="t" coordsize="21600,21600" o:gfxdata="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cN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rPr>
                          </w:pPr>
                        </w:p>
                        <w:p>
                          <w:pPr>
                            <w:jc w:val="both"/>
                            <w:rPr>
                              <w:rFonts w:hint="eastAsia"/>
                            </w:rPr>
                          </w:pPr>
                          <w:r>
                            <w:rPr>
                              <w:rFonts w:hint="eastAsia"/>
                            </w:rPr>
                            <w:t>提出转移申请（1日）</w:t>
                          </w:r>
                        </w:p>
                      </w:txbxContent>
                    </v:textbox>
                  </v:shape>
                  <v:shape id="_x0000_s1026" o:spid="_x0000_s1026" o:spt="176" type="#_x0000_t176" style="position:absolute;left:7492;top:7468;height:961;width:2160;" fillcolor="#FFFFFF" filled="t" stroked="t" coordsize="21600,21600" o:gfxdata="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DKl&#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固废中心审核</w:t>
                          </w:r>
                        </w:p>
                        <w:p>
                          <w:pPr>
                            <w:rPr>
                              <w:rFonts w:hint="eastAsia"/>
                            </w:rPr>
                          </w:pPr>
                          <w:r>
                            <w:rPr>
                              <w:rFonts w:hint="eastAsia"/>
                            </w:rPr>
                            <w:t>（3个工作日）</w:t>
                          </w:r>
                        </w:p>
                      </w:txbxContent>
                    </v:textbox>
                  </v:shape>
                  <v:shape id="_x0000_s1026" o:spid="_x0000_s1026" o:spt="176" type="#_x0000_t176" style="position:absolute;left:7476;top:11140;height:1928;width:2160;" fillcolor="#FFFFFF" filled="t" stroked="t" coordsize="21600,21600" o:gfxdata="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iX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92;top:9028;height:1404;width:2160;" fillcolor="#FFFFFF" filled="t" stroked="t" coordsize="21600,21600" o:gfxdata="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XT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912;top:5284;height:2340;width:1800;" fillcolor="#FFFFFF" filled="t" stroked="t" coordsize="21600,21600" o:gfxdata="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DMAW/&#10;AAAA3QAAAA8AAAAAAAAAAQAgAAAAIgAAAGRycy9kb3ducmV2LnhtbFBLAQIUABQAAAAIAIdO4kAz&#10;LwWeOwAAADkAAAAQAAAAAAAAAAEAIAAAAA4BAABkcnMvc2hhcGV4bWwueG1sUEsFBgAAAAAGAAYA&#10;WwEAALgDA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1.转移申请</w:t>
                          </w:r>
                        </w:p>
                        <w:p>
                          <w:pPr>
                            <w:rPr>
                              <w:rFonts w:hint="eastAsia"/>
                            </w:rPr>
                          </w:pPr>
                          <w:r>
                            <w:rPr>
                              <w:rFonts w:hint="eastAsia"/>
                            </w:rPr>
                            <w:t>2.危险废物转移五联单</w:t>
                          </w:r>
                        </w:p>
                        <w:p/>
                      </w:txbxContent>
                    </v:textbox>
                  </v:shape>
                  <v:shape id="_x0000_s1026" o:spid="_x0000_s1026" o:spt="32" type="#_x0000_t32" style="position:absolute;left:8572;top:6400;height:1068;width:1;" filled="f" stroked="t" coordsize="21600,21600" o:gfxdata="UEsDBAoAAAAAAIdO4kAAAAAAAAAAAAAAAAAEAAAAZHJzL1BLAwQUAAAACACHTuJADfKs574AAADd&#10;AAAADwAAAGRycy9kb3ducmV2LnhtbEVPS2sCMRC+F/wPYQRvNbHY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s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572;top:8429;height:599;width:1;" filled="f" stroked="t" coordsize="21600,21600" o:gfxdata="UEsDBAoAAAAAAIdO4kAAAAAAAAAAAAAAAAAEAAAAZHJzL1BLAwQUAAAACACHTuJAYr4JfL0AAADd&#10;AAAADwAAAGRycy9kb3ducmV2LnhtbEVPS2sCMRC+F/ofwhS81cSC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g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_x0000_s1026" o:spid="_x0000_s1026" o:spt="32" type="#_x0000_t32" style="position:absolute;left:8556;top:10516;height:624;width:1;" filled="f" stroked="t" coordsize="21600,21600" o:gfxdata="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LU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9685;top:7658;flip:y;height:2106;width:2161;" filled="f" stroked="t" coordsize="21600,21600" o:gfxdata="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ofy&#10;ssEAAADdAAAADwAAAAAAAAABACAAAAAiAAAAZHJzL2Rvd25yZXYueG1sUEsBAhQAFAAAAAgAh07i&#10;QDMvBZ47AAAAOQAAABAAAAAAAAAAAQAgAAAAEAEAAGRycy9zaGFwZXhtbC54bWxQSwUGAAAAAAYA&#10;BgBbAQAAugMAAAAA&#10;">
                  <v:fill on="f" focussize="0,0"/>
                  <v:stroke color="#000000" joinstyle="miter" endarrow="block"/>
                  <v:imagedata o:title=""/>
                  <o:lock v:ext="edit" aspectratio="f"/>
                </v:shape>
              </v:group>
            </w:pict>
          </mc:Fallback>
        </mc:AlternateContent>
      </w: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危险废物申报备案</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b w:val="0"/>
          <w:bCs w:val="0"/>
          <w:color w:val="auto"/>
          <w:sz w:val="32"/>
          <w:szCs w:val="32"/>
          <w:lang w:eastAsia="zh-CN"/>
        </w:rPr>
      </w:pPr>
      <w:r>
        <w:rPr>
          <w:rFonts w:hint="eastAsia" w:ascii="宋体" w:hAnsi="宋体" w:cs="宋体"/>
          <w:b w:val="0"/>
          <w:bCs w:val="0"/>
          <w:color w:val="auto"/>
          <w:sz w:val="32"/>
          <w:szCs w:val="32"/>
          <w:lang w:eastAsia="zh-CN"/>
        </w:rPr>
        <w:t>申报申请资料齐全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1、年度危险废物管理计划。2、年度危险废物种类、产生量、流向、贮存、处置等</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提出申报申请-总量股审核-办结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sz w:val="32"/>
        </w:rPr>
      </w:pPr>
      <w:r>
        <w:rPr>
          <w:sz w:val="32"/>
        </w:rPr>
        <mc:AlternateContent>
          <mc:Choice Requires="wpg">
            <w:drawing>
              <wp:anchor distT="0" distB="0" distL="114300" distR="114300" simplePos="0" relativeHeight="252694528" behindDoc="0" locked="0" layoutInCell="1" allowOverlap="1">
                <wp:simplePos x="0" y="0"/>
                <wp:positionH relativeFrom="column">
                  <wp:posOffset>947420</wp:posOffset>
                </wp:positionH>
                <wp:positionV relativeFrom="paragraph">
                  <wp:posOffset>539115</wp:posOffset>
                </wp:positionV>
                <wp:extent cx="3683000" cy="5549265"/>
                <wp:effectExtent l="4445" t="4445" r="8255" b="8890"/>
                <wp:wrapNone/>
                <wp:docPr id="998" name="组合 998"/>
                <wp:cNvGraphicFramePr/>
                <a:graphic xmlns:a="http://schemas.openxmlformats.org/drawingml/2006/main">
                  <a:graphicData uri="http://schemas.microsoft.com/office/word/2010/wordprocessingGroup">
                    <wpg:wgp>
                      <wpg:cNvGrpSpPr/>
                      <wpg:grpSpPr>
                        <a:xfrm>
                          <a:off x="0" y="0"/>
                          <a:ext cx="3683000" cy="5549265"/>
                          <a:chOff x="7296" y="4681"/>
                          <a:chExt cx="5400" cy="7557"/>
                        </a:xfrm>
                      </wpg:grpSpPr>
                      <wps:wsp>
                        <wps:cNvPr id="989" name="流程图: 可选过程 989"/>
                        <wps:cNvSpPr/>
                        <wps:spPr>
                          <a:xfrm>
                            <a:off x="7296" y="4681"/>
                            <a:ext cx="2340" cy="14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rPr>
                              </w:pPr>
                              <w:r>
                                <w:rPr>
                                  <w:rFonts w:hint="eastAsia"/>
                                </w:rPr>
                                <w:t>提出申报申请（1日）</w:t>
                              </w:r>
                            </w:p>
                          </w:txbxContent>
                        </wps:txbx>
                        <wps:bodyPr upright="1"/>
                      </wps:wsp>
                      <wps:wsp>
                        <wps:cNvPr id="990" name="流程图: 可选过程 990"/>
                        <wps:cNvSpPr/>
                        <wps:spPr>
                          <a:xfrm>
                            <a:off x="7476" y="7288"/>
                            <a:ext cx="2160" cy="7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总量股审核（3日）</w:t>
                              </w:r>
                            </w:p>
                          </w:txbxContent>
                        </wps:txbx>
                        <wps:bodyPr upright="1"/>
                      </wps:wsp>
                      <wps:wsp>
                        <wps:cNvPr id="991" name="流程图: 可选过程 991"/>
                        <wps:cNvSpPr/>
                        <wps:spPr>
                          <a:xfrm>
                            <a:off x="7476" y="10780"/>
                            <a:ext cx="2160" cy="145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992" name="流程图: 决策 992"/>
                        <wps:cNvSpPr/>
                        <wps:spPr>
                          <a:xfrm>
                            <a:off x="7476" y="8752"/>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993" name="矩形标注 993"/>
                        <wps:cNvSpPr/>
                        <wps:spPr>
                          <a:xfrm>
                            <a:off x="10896" y="5008"/>
                            <a:ext cx="1800" cy="2340"/>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1.年度危险废物管理计划</w:t>
                              </w:r>
                            </w:p>
                            <w:p>
                              <w:pPr>
                                <w:rPr>
                                  <w:rFonts w:hint="eastAsia"/>
                                </w:rPr>
                              </w:pPr>
                              <w:r>
                                <w:rPr>
                                  <w:rFonts w:hint="eastAsia"/>
                                </w:rPr>
                                <w:t>2.年度危险废物种类、产生量、流向、贮存、处置等有关资料</w:t>
                              </w:r>
                            </w:p>
                            <w:p/>
                          </w:txbxContent>
                        </wps:txbx>
                        <wps:bodyPr upright="1"/>
                      </wps:wsp>
                      <wps:wsp>
                        <wps:cNvPr id="994" name="直接箭头连接符 994"/>
                        <wps:cNvCnPr/>
                        <wps:spPr>
                          <a:xfrm>
                            <a:off x="8556" y="6124"/>
                            <a:ext cx="1" cy="1068"/>
                          </a:xfrm>
                          <a:prstGeom prst="straightConnector1">
                            <a:avLst/>
                          </a:prstGeom>
                          <a:ln w="9525" cap="flat" cmpd="sng">
                            <a:solidFill>
                              <a:srgbClr val="000000"/>
                            </a:solidFill>
                            <a:prstDash val="solid"/>
                            <a:headEnd type="none" w="med" len="med"/>
                            <a:tailEnd type="triangle" w="med" len="med"/>
                          </a:ln>
                        </wps:spPr>
                        <wps:bodyPr/>
                      </wps:wsp>
                      <wps:wsp>
                        <wps:cNvPr id="995" name="直接箭头连接符 995"/>
                        <wps:cNvCnPr/>
                        <wps:spPr>
                          <a:xfrm>
                            <a:off x="8556" y="8153"/>
                            <a:ext cx="1" cy="599"/>
                          </a:xfrm>
                          <a:prstGeom prst="straightConnector1">
                            <a:avLst/>
                          </a:prstGeom>
                          <a:ln w="9525" cap="flat" cmpd="sng">
                            <a:solidFill>
                              <a:srgbClr val="000000"/>
                            </a:solidFill>
                            <a:prstDash val="solid"/>
                            <a:headEnd type="none" w="med" len="med"/>
                            <a:tailEnd type="triangle" w="med" len="med"/>
                          </a:ln>
                        </wps:spPr>
                        <wps:bodyPr/>
                      </wps:wsp>
                      <wps:wsp>
                        <wps:cNvPr id="996" name="直接箭头连接符 996"/>
                        <wps:cNvCnPr/>
                        <wps:spPr>
                          <a:xfrm>
                            <a:off x="8556" y="10156"/>
                            <a:ext cx="1" cy="624"/>
                          </a:xfrm>
                          <a:prstGeom prst="straightConnector1">
                            <a:avLst/>
                          </a:prstGeom>
                          <a:ln w="9525" cap="flat" cmpd="sng">
                            <a:solidFill>
                              <a:srgbClr val="000000"/>
                            </a:solidFill>
                            <a:prstDash val="solid"/>
                            <a:headEnd type="none" w="med" len="med"/>
                            <a:tailEnd type="triangle" w="med" len="med"/>
                          </a:ln>
                        </wps:spPr>
                        <wps:bodyPr/>
                      </wps:wsp>
                      <wps:wsp>
                        <wps:cNvPr id="997" name="肘形连接符 997"/>
                        <wps:cNvCnPr/>
                        <wps:spPr>
                          <a:xfrm flipV="1">
                            <a:off x="9636" y="7348"/>
                            <a:ext cx="2161" cy="2106"/>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74.6pt;margin-top:42.45pt;height:436.95pt;width:290pt;z-index:252694528;mso-width-relative:page;mso-height-relative:page;" coordorigin="7296,4681" coordsize="5400,7557" o:gfxdata="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D2Y6Tx2gAAAAoBAAAPAAAAAAAAAAEAIAAAACIAAABkcnMvZG93bnJldi54bWxQSwECFAAUAAAA&#10;CACHTuJApoVhdJgEAAAEGAAADgAAAAAAAAABACAAAAApAQAAZHJzL2Uyb0RvYy54bWxQSwUGAAAA&#10;AAYABgBZAQAAMwgAAAAA&#10;">
                <o:lock v:ext="edit" aspectratio="f"/>
                <v:shape id="_x0000_s1026" o:spid="_x0000_s1026" o:spt="176" type="#_x0000_t176" style="position:absolute;left:7296;top:4681;height:1443;width:2340;" fillcolor="#FFFFFF" filled="t" stroked="t" coordsize="21600,21600" o:gfxdata="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vW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p>
                      <w:p>
                        <w:pPr>
                          <w:jc w:val="center"/>
                          <w:rPr>
                            <w:rFonts w:hint="eastAsia"/>
                          </w:rPr>
                        </w:pPr>
                        <w:r>
                          <w:rPr>
                            <w:rFonts w:hint="eastAsia"/>
                          </w:rPr>
                          <w:t>提出申报申请（1日）</w:t>
                        </w:r>
                      </w:p>
                    </w:txbxContent>
                  </v:textbox>
                </v:shape>
                <v:shape id="_x0000_s1026" o:spid="_x0000_s1026" o:spt="176" type="#_x0000_t176" style="position:absolute;left:7476;top:7288;height:709;width:2160;" fillcolor="#FFFFFF" filled="t" stroked="t" coordsize="21600,21600" o:gfxdata="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g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总量股审核（3日）</w:t>
                        </w:r>
                      </w:p>
                    </w:txbxContent>
                  </v:textbox>
                </v:shape>
                <v:shape id="_x0000_s1026" o:spid="_x0000_s1026" o:spt="176" type="#_x0000_t176" style="position:absolute;left:7476;top:10780;height:1459;width:2160;" fillcolor="#FFFFFF" filled="t" stroked="t" coordsize="21600,21600" o:gfxdata="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QJ7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76;top:8752;height:1404;width:2160;" fillcolor="#FFFFFF" filled="t" stroked="t" coordsize="21600,21600" o:gfxdata="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dA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96;top:5008;height:2340;width:1800;" fillcolor="#FFFFFF" filled="t" stroked="t" coordsize="21600,21600" o:gfxdata="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frwb4A&#10;AADc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1.年度危险废物管理计划</w:t>
                        </w:r>
                      </w:p>
                      <w:p>
                        <w:pPr>
                          <w:rPr>
                            <w:rFonts w:hint="eastAsia"/>
                          </w:rPr>
                        </w:pPr>
                        <w:r>
                          <w:rPr>
                            <w:rFonts w:hint="eastAsia"/>
                          </w:rPr>
                          <w:t>2.年度危险废物种类、产生量、流向、贮存、处置等有关资料</w:t>
                        </w:r>
                      </w:p>
                      <w:p/>
                    </w:txbxContent>
                  </v:textbox>
                </v:shape>
                <v:shape id="_x0000_s1026" o:spid="_x0000_s1026" o:spt="32" type="#_x0000_t32" style="position:absolute;left:8556;top:6124;height:1068;width:1;" filled="f" stroked="t" coordsize="21600,21600" o:gfxdata="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T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556;top:8153;height:599;width:1;" filled="f" stroked="t" coordsize="21600,21600" o:gfxdata="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fpi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556;top:10156;height:624;width:1;" filled="f" stroked="t" coordsize="21600,21600" o:gfxdata="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NO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3" type="#_x0000_t33" style="position:absolute;left:9636;top:7348;flip:y;height:2106;width:2161;" filled="f" stroked="t" coordsize="21600,21600" o:gfxdata="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uGY2/&#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group>
            </w:pict>
          </mc:Fallback>
        </mc:AlternateContent>
      </w: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tabs>
          <w:tab w:val="left" w:pos="6478"/>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工业固体废物申报登记</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申报资料齐全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1、年度危险废物管理计划。2、年度危险废物种类、产生量、流向、贮存、处置等</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提出申报申请-固废中心审核-办结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sz w:val="32"/>
        </w:rPr>
      </w:pPr>
    </w:p>
    <w:p>
      <w:pPr>
        <w:tabs>
          <w:tab w:val="left" w:pos="6478"/>
        </w:tabs>
        <w:jc w:val="left"/>
        <w:rPr>
          <w:sz w:val="32"/>
        </w:rPr>
      </w:pPr>
      <w:r>
        <w:rPr>
          <w:sz w:val="32"/>
        </w:rPr>
        <mc:AlternateContent>
          <mc:Choice Requires="wpg">
            <w:drawing>
              <wp:anchor distT="0" distB="0" distL="114300" distR="114300" simplePos="0" relativeHeight="252695552" behindDoc="0" locked="0" layoutInCell="1" allowOverlap="1">
                <wp:simplePos x="0" y="0"/>
                <wp:positionH relativeFrom="column">
                  <wp:posOffset>936625</wp:posOffset>
                </wp:positionH>
                <wp:positionV relativeFrom="paragraph">
                  <wp:posOffset>969645</wp:posOffset>
                </wp:positionV>
                <wp:extent cx="3451225" cy="5466080"/>
                <wp:effectExtent l="4445" t="4445" r="11430" b="15875"/>
                <wp:wrapNone/>
                <wp:docPr id="1007" name="组合 1007"/>
                <wp:cNvGraphicFramePr/>
                <a:graphic xmlns:a="http://schemas.openxmlformats.org/drawingml/2006/main">
                  <a:graphicData uri="http://schemas.microsoft.com/office/word/2010/wordprocessingGroup">
                    <wpg:wgp>
                      <wpg:cNvGrpSpPr/>
                      <wpg:grpSpPr>
                        <a:xfrm>
                          <a:off x="0" y="0"/>
                          <a:ext cx="3451225" cy="5466080"/>
                          <a:chOff x="7296" y="4775"/>
                          <a:chExt cx="5400" cy="7925"/>
                        </a:xfrm>
                      </wpg:grpSpPr>
                      <wps:wsp>
                        <wps:cNvPr id="999" name="流程图: 可选过程 999"/>
                        <wps:cNvSpPr/>
                        <wps:spPr>
                          <a:xfrm>
                            <a:off x="7296" y="4775"/>
                            <a:ext cx="2340" cy="17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rPr>
                              </w:pPr>
                              <w:r>
                                <w:rPr>
                                  <w:rFonts w:hint="eastAsia"/>
                                </w:rPr>
                                <w:t>提出申报申请（1日）</w:t>
                              </w:r>
                            </w:p>
                          </w:txbxContent>
                        </wps:txbx>
                        <wps:bodyPr upright="1"/>
                      </wps:wsp>
                      <wps:wsp>
                        <wps:cNvPr id="1000" name="流程图: 可选过程 1000"/>
                        <wps:cNvSpPr/>
                        <wps:spPr>
                          <a:xfrm>
                            <a:off x="7476" y="7552"/>
                            <a:ext cx="2160" cy="96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固废中心审核</w:t>
                              </w:r>
                            </w:p>
                            <w:p>
                              <w:pPr>
                                <w:rPr>
                                  <w:rFonts w:hint="eastAsia"/>
                                </w:rPr>
                              </w:pPr>
                              <w:r>
                                <w:rPr>
                                  <w:rFonts w:hint="eastAsia"/>
                                </w:rPr>
                                <w:t>（3个工作日）</w:t>
                              </w:r>
                            </w:p>
                          </w:txbxContent>
                        </wps:txbx>
                        <wps:bodyPr upright="1"/>
                      </wps:wsp>
                      <wps:wsp>
                        <wps:cNvPr id="1001" name="流程图: 可选过程 1001"/>
                        <wps:cNvSpPr/>
                        <wps:spPr>
                          <a:xfrm>
                            <a:off x="7476" y="11140"/>
                            <a:ext cx="2160" cy="15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02" name="流程图: 决策 1002"/>
                        <wps:cNvSpPr/>
                        <wps:spPr>
                          <a:xfrm>
                            <a:off x="7476" y="9112"/>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03" name="矩形标注 1003"/>
                        <wps:cNvSpPr/>
                        <wps:spPr>
                          <a:xfrm>
                            <a:off x="10896" y="5368"/>
                            <a:ext cx="1800" cy="2961"/>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1.年度固体废物管理计划</w:t>
                              </w:r>
                            </w:p>
                            <w:p>
                              <w:pPr>
                                <w:rPr>
                                  <w:rFonts w:hint="eastAsia"/>
                                </w:rPr>
                              </w:pPr>
                              <w:r>
                                <w:rPr>
                                  <w:rFonts w:hint="eastAsia"/>
                                </w:rPr>
                                <w:t>2.年度固体废物种类、产生量、流向、贮存、处置等有关资料</w:t>
                              </w:r>
                            </w:p>
                            <w:p/>
                          </w:txbxContent>
                        </wps:txbx>
                        <wps:bodyPr upright="1"/>
                      </wps:wsp>
                      <wps:wsp>
                        <wps:cNvPr id="1004" name="直接箭头连接符 1004"/>
                        <wps:cNvCnPr/>
                        <wps:spPr>
                          <a:xfrm>
                            <a:off x="8556" y="6484"/>
                            <a:ext cx="1" cy="1068"/>
                          </a:xfrm>
                          <a:prstGeom prst="straightConnector1">
                            <a:avLst/>
                          </a:prstGeom>
                          <a:ln w="9525" cap="flat" cmpd="sng">
                            <a:solidFill>
                              <a:srgbClr val="000000"/>
                            </a:solidFill>
                            <a:prstDash val="solid"/>
                            <a:headEnd type="none" w="med" len="med"/>
                            <a:tailEnd type="triangle" w="med" len="med"/>
                          </a:ln>
                        </wps:spPr>
                        <wps:bodyPr/>
                      </wps:wsp>
                      <wps:wsp>
                        <wps:cNvPr id="1005" name="直接箭头连接符 1005"/>
                        <wps:cNvCnPr/>
                        <wps:spPr>
                          <a:xfrm>
                            <a:off x="8556" y="10516"/>
                            <a:ext cx="1" cy="624"/>
                          </a:xfrm>
                          <a:prstGeom prst="straightConnector1">
                            <a:avLst/>
                          </a:prstGeom>
                          <a:ln w="9525" cap="flat" cmpd="sng">
                            <a:solidFill>
                              <a:srgbClr val="000000"/>
                            </a:solidFill>
                            <a:prstDash val="solid"/>
                            <a:headEnd type="none" w="med" len="med"/>
                            <a:tailEnd type="triangle" w="med" len="med"/>
                          </a:ln>
                        </wps:spPr>
                        <wps:bodyPr/>
                      </wps:wsp>
                      <wps:wsp>
                        <wps:cNvPr id="1006" name="肘形连接符 1006"/>
                        <wps:cNvCnPr>
                          <a:endCxn id="1003" idx="2"/>
                        </wps:cNvCnPr>
                        <wps:spPr>
                          <a:xfrm flipV="1">
                            <a:off x="9636" y="8329"/>
                            <a:ext cx="2160" cy="1485"/>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73.75pt;margin-top:76.35pt;height:430.4pt;width:271.75pt;z-index:252695552;mso-width-relative:page;mso-height-relative:page;" coordorigin="7296,4775" coordsize="5400,7925" o:gfxdata="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">
                <o:lock v:ext="edit" aspectratio="f"/>
                <v:shape id="_x0000_s1026" o:spid="_x0000_s1026" o:spt="176" type="#_x0000_t176" style="position:absolute;left:7296;top:4775;height:1709;width:2340;" fillcolor="#FFFFFF" filled="t" stroked="t" coordsize="21600,21600" o:gfxdata="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mK7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p>
                      <w:p>
                        <w:pPr>
                          <w:jc w:val="center"/>
                          <w:rPr>
                            <w:rFonts w:hint="eastAsia"/>
                          </w:rPr>
                        </w:pPr>
                        <w:r>
                          <w:rPr>
                            <w:rFonts w:hint="eastAsia"/>
                          </w:rPr>
                          <w:t>提出申报申请（1日）</w:t>
                        </w:r>
                      </w:p>
                    </w:txbxContent>
                  </v:textbox>
                </v:shape>
                <v:shape id="_x0000_s1026" o:spid="_x0000_s1026" o:spt="176" type="#_x0000_t176" style="position:absolute;left:7476;top:7552;height:961;width:2160;" fillcolor="#FFFFFF" filled="t" stroked="t" coordsize="21600,21600" o:gfxdata="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hx2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固废中心审核</w:t>
                        </w:r>
                      </w:p>
                      <w:p>
                        <w:pPr>
                          <w:rPr>
                            <w:rFonts w:hint="eastAsia"/>
                          </w:rPr>
                        </w:pPr>
                        <w:r>
                          <w:rPr>
                            <w:rFonts w:hint="eastAsia"/>
                          </w:rPr>
                          <w:t>（3个工作日）</w:t>
                        </w:r>
                      </w:p>
                    </w:txbxContent>
                  </v:textbox>
                </v:shape>
                <v:shape id="_x0000_s1026" o:spid="_x0000_s1026" o:spt="176" type="#_x0000_t176" style="position:absolute;left:7476;top:11140;height:1560;width:2160;" fillcolor="#FFFFFF" filled="t" stroked="t" coordsize="21600,21600" o:gfxdata="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7g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76;top:9112;height:1404;width:2160;" fillcolor="#FFFFFF" filled="t" stroked="t" coordsize="21600,21600" o:gfxdata="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lv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96;top:5368;height:2961;width:1800;" fillcolor="#FFFFFF" filled="t" stroked="t" coordsize="21600,21600" o:gfxdata="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AfGL4A&#10;AADd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1.年度固体废物管理计划</w:t>
                        </w:r>
                      </w:p>
                      <w:p>
                        <w:pPr>
                          <w:rPr>
                            <w:rFonts w:hint="eastAsia"/>
                          </w:rPr>
                        </w:pPr>
                        <w:r>
                          <w:rPr>
                            <w:rFonts w:hint="eastAsia"/>
                          </w:rPr>
                          <w:t>2.年度固体废物种类、产生量、流向、贮存、处置等有关资料</w:t>
                        </w:r>
                      </w:p>
                      <w:p/>
                    </w:txbxContent>
                  </v:textbox>
                </v:shape>
                <v:shape id="_x0000_s1026" o:spid="_x0000_s1026" o:spt="32" type="#_x0000_t32" style="position:absolute;left:8556;top:6484;height:1068;width:1;" filled="f" stroked="t" coordsize="21600,21600" o:gfxdata="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YP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8556;top:10516;height:624;width:1;" filled="f" stroked="t" coordsize="21600,21600" o:gfxdata="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DS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9636;top:8329;flip:y;height:1485;width:2160;" filled="f" stroked="t" coordsize="21600,21600" o:gfxdata="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2nKC/&#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group>
            </w:pict>
          </mc:Fallback>
        </mc:AlternateContent>
      </w: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tabs>
          <w:tab w:val="left" w:pos="5995"/>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主要污染物排放总量指标核定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、《建设项目主要污染物排放总量指标审核及管理暂行办法》、《山西省环境保护厅建设项目主要污染物排放总量核定办法》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核定资料齐全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val="en-US" w:eastAsia="zh-CN"/>
        </w:rPr>
      </w:pPr>
      <w:r>
        <w:rPr>
          <w:rFonts w:hint="eastAsia" w:ascii="宋体" w:hAnsi="宋体" w:cs="宋体"/>
          <w:b w:val="0"/>
          <w:bCs w:val="0"/>
          <w:color w:val="auto"/>
          <w:sz w:val="32"/>
          <w:szCs w:val="32"/>
          <w:lang w:val="en-US" w:eastAsia="zh-CN"/>
        </w:rPr>
        <w:t>1、总量核定申请。2、有专家签字的总量计算说明。3、山西省建设项目总量核定技术评估审核表。</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提出总量指标核定申请-总量股审核审核-办结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30个工作日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sz w:val="32"/>
        </w:rPr>
      </w:pPr>
      <w:r>
        <w:rPr>
          <w:sz w:val="32"/>
        </w:rPr>
        <mc:AlternateContent>
          <mc:Choice Requires="wpg">
            <w:drawing>
              <wp:anchor distT="0" distB="0" distL="114300" distR="114300" simplePos="0" relativeHeight="252696576" behindDoc="0" locked="0" layoutInCell="1" allowOverlap="1">
                <wp:simplePos x="0" y="0"/>
                <wp:positionH relativeFrom="column">
                  <wp:posOffset>1061085</wp:posOffset>
                </wp:positionH>
                <wp:positionV relativeFrom="paragraph">
                  <wp:posOffset>975360</wp:posOffset>
                </wp:positionV>
                <wp:extent cx="3324860" cy="5479415"/>
                <wp:effectExtent l="8255" t="5080" r="19685" b="20955"/>
                <wp:wrapNone/>
                <wp:docPr id="1125" name="组合 1125"/>
                <wp:cNvGraphicFramePr/>
                <a:graphic xmlns:a="http://schemas.openxmlformats.org/drawingml/2006/main">
                  <a:graphicData uri="http://schemas.microsoft.com/office/word/2010/wordprocessingGroup">
                    <wpg:wgp>
                      <wpg:cNvGrpSpPr/>
                      <wpg:grpSpPr>
                        <a:xfrm>
                          <a:off x="0" y="0"/>
                          <a:ext cx="3324860" cy="5479415"/>
                          <a:chOff x="7376" y="5169"/>
                          <a:chExt cx="5236" cy="8629"/>
                        </a:xfrm>
                      </wpg:grpSpPr>
                      <wpg:grpSp>
                        <wpg:cNvPr id="1123" name="组合 1123"/>
                        <wpg:cNvGrpSpPr/>
                        <wpg:grpSpPr>
                          <a:xfrm>
                            <a:off x="7376" y="5169"/>
                            <a:ext cx="5236" cy="8629"/>
                            <a:chOff x="7376" y="5169"/>
                            <a:chExt cx="5236" cy="8629"/>
                          </a:xfrm>
                        </wpg:grpSpPr>
                        <wps:wsp>
                          <wps:cNvPr id="1043" name="直接箭头连接符 1043"/>
                          <wps:cNvCnPr/>
                          <wps:spPr>
                            <a:xfrm>
                              <a:off x="8556" y="8513"/>
                              <a:ext cx="1" cy="599"/>
                            </a:xfrm>
                            <a:prstGeom prst="straightConnector1">
                              <a:avLst/>
                            </a:prstGeom>
                            <a:ln w="9525" cap="flat" cmpd="sng">
                              <a:solidFill>
                                <a:srgbClr val="000000"/>
                              </a:solidFill>
                              <a:prstDash val="solid"/>
                              <a:headEnd type="none" w="med" len="med"/>
                              <a:tailEnd type="triangle" w="med" len="med"/>
                            </a:ln>
                          </wps:spPr>
                          <wps:bodyPr/>
                        </wps:wsp>
                        <wps:wsp>
                          <wps:cNvPr id="1044" name="流程图: 可选过程 1044"/>
                          <wps:cNvSpPr/>
                          <wps:spPr>
                            <a:xfrm>
                              <a:off x="7376" y="5343"/>
                              <a:ext cx="2167" cy="10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提出总量指标核定申请（1日）</w:t>
                                </w:r>
                              </w:p>
                            </w:txbxContent>
                          </wps:txbx>
                          <wps:bodyPr upright="1"/>
                        </wps:wsp>
                        <wps:wsp>
                          <wps:cNvPr id="1045" name="流程图: 可选过程 1045"/>
                          <wps:cNvSpPr/>
                          <wps:spPr>
                            <a:xfrm>
                              <a:off x="7376" y="7606"/>
                              <a:ext cx="2167"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rPr>
                                </w:pPr>
                                <w:r>
                                  <w:rPr>
                                    <w:rFonts w:hint="eastAsia"/>
                                  </w:rPr>
                                  <w:t>总量股审核</w:t>
                                </w:r>
                              </w:p>
                              <w:p>
                                <w:pPr>
                                  <w:rPr>
                                    <w:rFonts w:hint="eastAsia"/>
                                  </w:rPr>
                                </w:pPr>
                                <w:r>
                                  <w:rPr>
                                    <w:rFonts w:hint="eastAsia"/>
                                  </w:rPr>
                                  <w:t>（20个工作日）</w:t>
                                </w:r>
                              </w:p>
                            </w:txbxContent>
                          </wps:txbx>
                          <wps:bodyPr upright="1"/>
                        </wps:wsp>
                        <wps:wsp>
                          <wps:cNvPr id="1046" name="流程图: 可选过程 1046"/>
                          <wps:cNvSpPr/>
                          <wps:spPr>
                            <a:xfrm>
                              <a:off x="7376" y="11611"/>
                              <a:ext cx="2167" cy="218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47" name="流程图: 决策 1047"/>
                          <wps:cNvSpPr/>
                          <wps:spPr>
                            <a:xfrm>
                              <a:off x="7376" y="9347"/>
                              <a:ext cx="2167" cy="15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48" name="矩形标注 1048"/>
                          <wps:cNvSpPr/>
                          <wps:spPr>
                            <a:xfrm>
                              <a:off x="10806" y="5169"/>
                              <a:ext cx="1806" cy="3494"/>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1.总量核定申请</w:t>
                                </w:r>
                              </w:p>
                              <w:p>
                                <w:pPr>
                                  <w:rPr>
                                    <w:rFonts w:hint="eastAsia"/>
                                  </w:rPr>
                                </w:pPr>
                                <w:r>
                                  <w:rPr>
                                    <w:rFonts w:hint="eastAsia"/>
                                  </w:rPr>
                                  <w:t>2.有专家签字的总量计算说明</w:t>
                                </w:r>
                              </w:p>
                              <w:p>
                                <w:pPr>
                                  <w:rPr>
                                    <w:rFonts w:hint="eastAsia"/>
                                  </w:rPr>
                                </w:pPr>
                                <w:r>
                                  <w:rPr>
                                    <w:rFonts w:hint="eastAsia"/>
                                  </w:rPr>
                                  <w:t>3、山西省建设项目总量核定技术评估审核表</w:t>
                                </w:r>
                              </w:p>
                              <w:p>
                                <w:pPr>
                                  <w:rPr>
                                    <w:rFonts w:hint="eastAsia"/>
                                  </w:rPr>
                                </w:pPr>
                              </w:p>
                              <w:p/>
                            </w:txbxContent>
                          </wps:txbx>
                          <wps:bodyPr upright="1"/>
                        </wps:wsp>
                        <wps:wsp>
                          <wps:cNvPr id="1122" name="直接箭头连接符 1122"/>
                          <wps:cNvCnPr/>
                          <wps:spPr>
                            <a:xfrm>
                              <a:off x="8459" y="6414"/>
                              <a:ext cx="1" cy="1192"/>
                            </a:xfrm>
                            <a:prstGeom prst="straightConnector1">
                              <a:avLst/>
                            </a:prstGeom>
                            <a:ln w="9525" cap="flat" cmpd="sng">
                              <a:solidFill>
                                <a:srgbClr val="000000"/>
                              </a:solidFill>
                              <a:prstDash val="solid"/>
                              <a:headEnd type="none" w="med" len="med"/>
                              <a:tailEnd type="triangle" w="med" len="med"/>
                            </a:ln>
                          </wps:spPr>
                          <wps:bodyPr/>
                        </wps:wsp>
                      </wpg:grpSp>
                      <wps:wsp>
                        <wps:cNvPr id="1124" name="直接箭头连接符 1124"/>
                        <wps:cNvCnPr/>
                        <wps:spPr>
                          <a:xfrm>
                            <a:off x="8459" y="10914"/>
                            <a:ext cx="1" cy="69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83.55pt;margin-top:76.8pt;height:431.45pt;width:261.8pt;z-index:252696576;mso-width-relative:page;mso-height-relative:page;" coordorigin="7376,5169" coordsize="5236,8629" o:gfxdata="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6UU0X9sAAAAMAQAADwAAAAAAAAABACAAAAAiAAAA&#10;ZHJzL2Rvd25yZXYueG1sUEsBAhQAFAAAAAgAh07iQGT04Dh3BAAALBcAAA4AAAAAAAAAAQAgAAAA&#10;KgEAAGRycy9lMm9Eb2MueG1sUEsFBgAAAAAGAAYAWQEAABMIAAAAAA==&#10;">
                <o:lock v:ext="edit" aspectratio="f"/>
                <v:group id="_x0000_s1026" o:spid="_x0000_s1026" o:spt="203" style="position:absolute;left:7376;top:5169;height:8629;width:5236;" coordorigin="7376,5169" coordsize="5236,8629"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8556;top:8513;height:599;width:1;" filled="f" stroked="t" coordsize="21600,21600" o:gfxdata="UEsDBAoAAAAAAIdO4kAAAAAAAAAAAAAAAAAEAAAAZHJzL1BLAwQUAAAACACHTuJAB8KiTr4AAADd&#10;AAAADwAAAGRycy9kb3ducmV2LnhtbEVPS2sCMRC+F/wPYQRvNbGW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Ki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176" type="#_x0000_t176" style="position:absolute;left:7376;top:5343;height:1071;width:2167;" fillcolor="#FFFFFF" filled="t" stroked="t" coordsize="21600,21600" o:gfxdata="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ai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提出总量指标核定申请（1日）</w:t>
                          </w:r>
                        </w:p>
                      </w:txbxContent>
                    </v:textbox>
                  </v:shape>
                  <v:shape id="_x0000_s1026" o:spid="_x0000_s1026" o:spt="176" type="#_x0000_t176" style="position:absolute;left:7376;top:7606;height:1072;width:2167;" fillcolor="#FFFFFF" filled="t" stroked="t" coordsize="21600,21600" o:gfxdata="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oH4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210" w:firstLineChars="100"/>
                            <w:rPr>
                              <w:rFonts w:hint="eastAsia"/>
                            </w:rPr>
                          </w:pPr>
                          <w:r>
                            <w:rPr>
                              <w:rFonts w:hint="eastAsia"/>
                            </w:rPr>
                            <w:t>总量股审核</w:t>
                          </w:r>
                        </w:p>
                        <w:p>
                          <w:pPr>
                            <w:rPr>
                              <w:rFonts w:hint="eastAsia"/>
                            </w:rPr>
                          </w:pPr>
                          <w:r>
                            <w:rPr>
                              <w:rFonts w:hint="eastAsia"/>
                            </w:rPr>
                            <w:t>（20个工作日）</w:t>
                          </w:r>
                        </w:p>
                      </w:txbxContent>
                    </v:textbox>
                  </v:shape>
                  <v:shape id="_x0000_s1026" o:spid="_x0000_s1026" o:spt="176" type="#_x0000_t176" style="position:absolute;left:7376;top:11611;height:2187;width:2167;" fillcolor="#FFFFFF" filled="t" stroked="t" coordsize="21600,21600" o:gfxdata="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iZ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376;top:9347;height:1567;width:2167;" fillcolor="#FFFFFF" filled="t" stroked="t" coordsize="21600,21600" o:gfxdata="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30G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06;top:5169;height:3494;width:1806;" fillcolor="#FFFFFF" filled="t" stroked="t" coordsize="21600,21600" o:gfxdata="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40qb4A&#10;AADd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1.总量核定申请</w:t>
                          </w:r>
                        </w:p>
                        <w:p>
                          <w:pPr>
                            <w:rPr>
                              <w:rFonts w:hint="eastAsia"/>
                            </w:rPr>
                          </w:pPr>
                          <w:r>
                            <w:rPr>
                              <w:rFonts w:hint="eastAsia"/>
                            </w:rPr>
                            <w:t>2.有专家签字的总量计算说明</w:t>
                          </w:r>
                        </w:p>
                        <w:p>
                          <w:pPr>
                            <w:rPr>
                              <w:rFonts w:hint="eastAsia"/>
                            </w:rPr>
                          </w:pPr>
                          <w:r>
                            <w:rPr>
                              <w:rFonts w:hint="eastAsia"/>
                            </w:rPr>
                            <w:t>3、山西省建设项目总量核定技术评估审核表</w:t>
                          </w:r>
                        </w:p>
                        <w:p>
                          <w:pPr>
                            <w:rPr>
                              <w:rFonts w:hint="eastAsia"/>
                            </w:rPr>
                          </w:pPr>
                        </w:p>
                        <w:p/>
                      </w:txbxContent>
                    </v:textbox>
                  </v:shape>
                  <v:shape id="_x0000_s1026" o:spid="_x0000_s1026" o:spt="32" type="#_x0000_t32" style="position:absolute;left:8459;top:6414;height:1192;width:1;" filled="f" stroked="t" coordsize="21600,21600" o:gfxdata="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O3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_x0000_s1026" o:spid="_x0000_s1026" o:spt="32" type="#_x0000_t32" style="position:absolute;left:8459;top:10914;height:696;width:1;" filled="f" stroked="t" coordsize="21600,21600" o:gfxdata="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dA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tabs>
          <w:tab w:val="left" w:pos="5761"/>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突发环境事件应急预案备案管理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、《突发环境事件应急管理办法》、《企业事业单位突发环境事件应急预案备案管理办法（试行）》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备案资料齐全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val="en-US" w:eastAsia="zh-CN"/>
        </w:rPr>
      </w:pPr>
      <w:r>
        <w:rPr>
          <w:rFonts w:hint="eastAsia" w:ascii="宋体" w:hAnsi="宋体" w:cs="宋体"/>
          <w:b w:val="0"/>
          <w:bCs w:val="0"/>
          <w:color w:val="auto"/>
          <w:sz w:val="32"/>
          <w:szCs w:val="32"/>
          <w:lang w:val="en-US" w:eastAsia="zh-CN"/>
        </w:rPr>
        <w:t>1、应急预案备案表。2、预案及编制说明。3、环境风险评估报告。4、环境应急资源调查报告。5、环境应急预案评审意见。</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提出申请-受理-核对-决定-办结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6个工作日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5995"/>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r>
        <w:rPr>
          <w:sz w:val="21"/>
        </w:rPr>
        <mc:AlternateContent>
          <mc:Choice Requires="wps">
            <w:drawing>
              <wp:anchor distT="0" distB="0" distL="114300" distR="114300" simplePos="0" relativeHeight="252698624" behindDoc="0" locked="0" layoutInCell="1" allowOverlap="1">
                <wp:simplePos x="0" y="0"/>
                <wp:positionH relativeFrom="column">
                  <wp:posOffset>4240530</wp:posOffset>
                </wp:positionH>
                <wp:positionV relativeFrom="paragraph">
                  <wp:posOffset>4228465</wp:posOffset>
                </wp:positionV>
                <wp:extent cx="10795" cy="2159000"/>
                <wp:effectExtent l="4445" t="0" r="22860" b="12700"/>
                <wp:wrapNone/>
                <wp:docPr id="1008" name="直接连接符 1008"/>
                <wp:cNvGraphicFramePr/>
                <a:graphic xmlns:a="http://schemas.openxmlformats.org/drawingml/2006/main">
                  <a:graphicData uri="http://schemas.microsoft.com/office/word/2010/wordprocessingShape">
                    <wps:wsp>
                      <wps:cNvCnPr/>
                      <wps:spPr>
                        <a:xfrm>
                          <a:off x="5383530" y="5539105"/>
                          <a:ext cx="10795" cy="2159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3.9pt;margin-top:332.95pt;height:170pt;width:0.85pt;z-index:252698624;mso-width-relative:page;mso-height-relative:page;" filled="f" stroked="t" coordsize="21600,21600" o:gfxdata="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jRFu2AAAAAwBAAAPAAAAAAAAAAEAIAAAACIAAABkcnMvZG93bnJldi54bWxQ&#10;SwECFAAUAAAACACHTuJA54iHQPcBAADHAwAADgAAAAAAAAABACAAAAAnAQAAZHJzL2Uyb0RvYy54&#10;bWxQSwUGAAAAAAYABgBZAQAAkAUAAAAA&#10;">
                <v:fill on="f" focussize="0,0"/>
                <v:stroke weight="0.5pt" color="#000000 [3200]" miterlimit="8" joinstyle="miter"/>
                <v:imagedata o:title=""/>
                <o:lock v:ext="edit" aspectratio="f"/>
              </v:line>
            </w:pict>
          </mc:Fallback>
        </mc:AlternateContent>
      </w:r>
      <w:r>
        <w:rPr>
          <w:sz w:val="21"/>
        </w:rPr>
        <mc:AlternateContent>
          <mc:Choice Requires="wpg">
            <w:drawing>
              <wp:anchor distT="0" distB="0" distL="114300" distR="114300" simplePos="0" relativeHeight="252697600" behindDoc="0" locked="0" layoutInCell="1" allowOverlap="1">
                <wp:simplePos x="0" y="0"/>
                <wp:positionH relativeFrom="column">
                  <wp:posOffset>189230</wp:posOffset>
                </wp:positionH>
                <wp:positionV relativeFrom="paragraph">
                  <wp:posOffset>1049020</wp:posOffset>
                </wp:positionV>
                <wp:extent cx="5074285" cy="5509895"/>
                <wp:effectExtent l="4445" t="4445" r="7620" b="10160"/>
                <wp:wrapNone/>
                <wp:docPr id="1250" name="组合 1250"/>
                <wp:cNvGraphicFramePr/>
                <a:graphic xmlns:a="http://schemas.openxmlformats.org/drawingml/2006/main">
                  <a:graphicData uri="http://schemas.microsoft.com/office/word/2010/wordprocessingGroup">
                    <wpg:wgp>
                      <wpg:cNvGrpSpPr/>
                      <wpg:grpSpPr>
                        <a:xfrm>
                          <a:off x="0" y="0"/>
                          <a:ext cx="5074285" cy="5509895"/>
                          <a:chOff x="6020" y="3886"/>
                          <a:chExt cx="8458" cy="9194"/>
                        </a:xfrm>
                      </wpg:grpSpPr>
                      <wps:wsp>
                        <wps:cNvPr id="1226" name="文本框 1226"/>
                        <wps:cNvSpPr txBox="1"/>
                        <wps:spPr>
                          <a:xfrm>
                            <a:off x="9791" y="9528"/>
                            <a:ext cx="868" cy="614"/>
                          </a:xfrm>
                          <a:prstGeom prst="rect">
                            <a:avLst/>
                          </a:prstGeom>
                          <a:solidFill>
                            <a:srgbClr val="FFFFFF"/>
                          </a:solid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是</w:t>
                              </w:r>
                            </w:p>
                          </w:txbxContent>
                        </wps:txbx>
                        <wps:bodyPr upright="1"/>
                      </wps:wsp>
                      <wps:wsp>
                        <wps:cNvPr id="1227" name="直接箭头连接符 1227"/>
                        <wps:cNvCnPr>
                          <a:endCxn id="1234" idx="0"/>
                        </wps:cNvCnPr>
                        <wps:spPr>
                          <a:xfrm flipH="1">
                            <a:off x="9933" y="9627"/>
                            <a:ext cx="5" cy="397"/>
                          </a:xfrm>
                          <a:prstGeom prst="straightConnector1">
                            <a:avLst/>
                          </a:prstGeom>
                          <a:ln w="9525" cap="flat" cmpd="sng">
                            <a:solidFill>
                              <a:srgbClr val="000000"/>
                            </a:solidFill>
                            <a:prstDash val="solid"/>
                            <a:headEnd type="none" w="med" len="med"/>
                            <a:tailEnd type="triangle" w="med" len="med"/>
                          </a:ln>
                        </wps:spPr>
                        <wps:bodyPr/>
                      </wps:wsp>
                      <wpg:grpSp>
                        <wpg:cNvPr id="1249" name="组合 1249"/>
                        <wpg:cNvGrpSpPr/>
                        <wpg:grpSpPr>
                          <a:xfrm>
                            <a:off x="6020" y="3886"/>
                            <a:ext cx="8459" cy="9194"/>
                            <a:chOff x="6020" y="3886"/>
                            <a:chExt cx="8459" cy="9194"/>
                          </a:xfrm>
                        </wpg:grpSpPr>
                        <wps:wsp>
                          <wps:cNvPr id="1228" name="文本框 1228"/>
                          <wps:cNvSpPr txBox="1"/>
                          <wps:spPr>
                            <a:xfrm>
                              <a:off x="9938" y="5585"/>
                              <a:ext cx="868" cy="614"/>
                            </a:xfrm>
                            <a:prstGeom prst="rect">
                              <a:avLst/>
                            </a:prstGeom>
                            <a:solidFill>
                              <a:srgbClr val="FFFFFF"/>
                            </a:solid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是</w:t>
                                </w:r>
                              </w:p>
                            </w:txbxContent>
                          </wps:txbx>
                          <wps:bodyPr upright="1"/>
                        </wps:wsp>
                        <wps:wsp>
                          <wps:cNvPr id="1229" name="文本框 1229"/>
                          <wps:cNvSpPr txBox="1"/>
                          <wps:spPr>
                            <a:xfrm>
                              <a:off x="6674" y="4550"/>
                              <a:ext cx="868" cy="614"/>
                            </a:xfrm>
                            <a:prstGeom prst="rect">
                              <a:avLst/>
                            </a:prstGeom>
                            <a:solidFill>
                              <a:srgbClr val="FFFFFF"/>
                            </a:solidFill>
                            <a:ln w="9525">
                              <a:noFill/>
                            </a:ln>
                          </wps:spPr>
                          <wps:txbx>
                            <w:txbxContent>
                              <w:p>
                                <w:pPr>
                                  <w:jc w:val="center"/>
                                </w:pPr>
                                <w:r>
                                  <w:rPr>
                                    <w:rFonts w:hint="eastAsia" w:ascii="仿宋_GB2312" w:eastAsia="仿宋_GB2312"/>
                                    <w:sz w:val="24"/>
                                    <w:shd w:val="clear" w:color="auto" w:fill="FFFFFF"/>
                                  </w:rPr>
                                  <w:t>否</w:t>
                                </w:r>
                              </w:p>
                            </w:txbxContent>
                          </wps:txbx>
                          <wps:bodyPr upright="1"/>
                        </wps:wsp>
                        <wps:wsp>
                          <wps:cNvPr id="1230" name="直接箭头连接符 1230"/>
                          <wps:cNvCnPr/>
                          <wps:spPr>
                            <a:xfrm flipV="1">
                              <a:off x="6806" y="4456"/>
                              <a:ext cx="0" cy="882"/>
                            </a:xfrm>
                            <a:prstGeom prst="straightConnector1">
                              <a:avLst/>
                            </a:prstGeom>
                            <a:ln w="9525" cap="flat" cmpd="sng">
                              <a:solidFill>
                                <a:srgbClr val="000000"/>
                              </a:solidFill>
                              <a:prstDash val="solid"/>
                              <a:headEnd type="none" w="med" len="med"/>
                              <a:tailEnd type="none" w="med" len="med"/>
                            </a:ln>
                          </wps:spPr>
                          <wps:bodyPr/>
                        </wps:wsp>
                        <wps:wsp>
                          <wps:cNvPr id="1231" name="圆角矩形 1231"/>
                          <wps:cNvSpPr/>
                          <wps:spPr>
                            <a:xfrm>
                              <a:off x="8711" y="3886"/>
                              <a:ext cx="2406"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pPr>
                              </w:p>
                            </w:txbxContent>
                          </wps:txbx>
                          <wps:bodyPr upright="1"/>
                        </wps:wsp>
                        <wps:wsp>
                          <wps:cNvPr id="1232" name="矩形 1232"/>
                          <wps:cNvSpPr/>
                          <wps:spPr>
                            <a:xfrm>
                              <a:off x="8727" y="6166"/>
                              <a:ext cx="2400" cy="8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受  理</w:t>
                                </w:r>
                              </w:p>
                              <w:p>
                                <w:pPr>
                                  <w:autoSpaceDE w:val="0"/>
                                  <w:autoSpaceDN w:val="0"/>
                                  <w:adjustRightInd w:val="0"/>
                                  <w:spacing w:line="286" w:lineRule="auto"/>
                                  <w:jc w:val="center"/>
                                  <w:rPr>
                                    <w:color w:val="000000"/>
                                    <w:kern w:val="0"/>
                                    <w:szCs w:val="21"/>
                                    <w:lang w:val="zh-CN"/>
                                  </w:rPr>
                                </w:pPr>
                                <w:r>
                                  <w:rPr>
                                    <w:rFonts w:hint="eastAsia"/>
                                  </w:rPr>
                                  <w:t>（1日）</w:t>
                                </w:r>
                              </w:p>
                            </w:txbxContent>
                          </wps:txbx>
                          <wps:bodyPr upright="1"/>
                        </wps:wsp>
                        <wps:wsp>
                          <wps:cNvPr id="1233" name="矩形 1233"/>
                          <wps:cNvSpPr/>
                          <wps:spPr>
                            <a:xfrm>
                              <a:off x="8728" y="10024"/>
                              <a:ext cx="2385"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决  定</w:t>
                                </w:r>
                                <w:r>
                                  <w:rPr>
                                    <w:rFonts w:hint="eastAsia"/>
                                  </w:rPr>
                                  <w:t>（1日）</w:t>
                                </w:r>
                              </w:p>
                            </w:txbxContent>
                          </wps:txbx>
                          <wps:bodyPr upright="1"/>
                        </wps:wsp>
                        <wps:wsp>
                          <wps:cNvPr id="1234" name="圆角矩形 1234"/>
                          <wps:cNvSpPr/>
                          <wps:spPr>
                            <a:xfrm>
                              <a:off x="8779" y="12412"/>
                              <a:ext cx="2354" cy="66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办  结</w:t>
                                </w:r>
                                <w:r>
                                  <w:rPr>
                                    <w:rFonts w:hint="eastAsia"/>
                                  </w:rPr>
                                  <w:t>（1日）</w:t>
                                </w:r>
                              </w:p>
                            </w:txbxContent>
                          </wps:txbx>
                          <wps:bodyPr upright="1"/>
                        </wps:wsp>
                        <wps:wsp>
                          <wps:cNvPr id="1235" name="直接连接符 1235"/>
                          <wps:cNvCnPr/>
                          <wps:spPr>
                            <a:xfrm>
                              <a:off x="11727" y="9187"/>
                              <a:ext cx="1080" cy="1"/>
                            </a:xfrm>
                            <a:prstGeom prst="line">
                              <a:avLst/>
                            </a:prstGeom>
                            <a:ln w="9525" cap="flat" cmpd="sng">
                              <a:solidFill>
                                <a:srgbClr val="000000"/>
                              </a:solidFill>
                              <a:prstDash val="solid"/>
                              <a:headEnd type="none" w="med" len="med"/>
                              <a:tailEnd type="none" w="med" len="med"/>
                            </a:ln>
                          </wps:spPr>
                          <wps:bodyPr upright="1"/>
                        </wps:wsp>
                        <wps:wsp>
                          <wps:cNvPr id="1236" name="直接箭头连接符 1236"/>
                          <wps:cNvCnPr/>
                          <wps:spPr>
                            <a:xfrm flipH="1">
                              <a:off x="11133" y="12738"/>
                              <a:ext cx="1708" cy="18"/>
                            </a:xfrm>
                            <a:prstGeom prst="straightConnector1">
                              <a:avLst/>
                            </a:prstGeom>
                            <a:ln w="9525" cap="flat" cmpd="sng">
                              <a:solidFill>
                                <a:srgbClr val="000000"/>
                              </a:solidFill>
                              <a:prstDash val="solid"/>
                              <a:headEnd type="none" w="med" len="med"/>
                              <a:tailEnd type="triangle" w="med" len="med"/>
                            </a:ln>
                          </wps:spPr>
                          <wps:bodyPr/>
                        </wps:wsp>
                        <wps:wsp>
                          <wps:cNvPr id="1237" name="文本框 1237"/>
                          <wps:cNvSpPr txBox="1"/>
                          <wps:spPr>
                            <a:xfrm>
                              <a:off x="12091" y="10954"/>
                              <a:ext cx="750" cy="600"/>
                            </a:xfrm>
                            <a:prstGeom prst="rect">
                              <a:avLst/>
                            </a:prstGeom>
                            <a:no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否</w:t>
                                </w:r>
                              </w:p>
                            </w:txbxContent>
                          </wps:txbx>
                          <wps:bodyPr lIns="91439" tIns="45719" rIns="91439" bIns="45719" upright="1"/>
                        </wps:wsp>
                        <wps:wsp>
                          <wps:cNvPr id="1238" name="矩形 1238"/>
                          <wps:cNvSpPr/>
                          <wps:spPr>
                            <a:xfrm>
                              <a:off x="8747" y="7479"/>
                              <a:ext cx="2349" cy="8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核对</w:t>
                                </w:r>
                              </w:p>
                              <w:p>
                                <w:pPr>
                                  <w:autoSpaceDE w:val="0"/>
                                  <w:autoSpaceDN w:val="0"/>
                                  <w:adjustRightInd w:val="0"/>
                                  <w:spacing w:line="286" w:lineRule="auto"/>
                                  <w:jc w:val="center"/>
                                  <w:rPr>
                                    <w:color w:val="000000"/>
                                    <w:kern w:val="0"/>
                                    <w:szCs w:val="21"/>
                                    <w:lang w:val="zh-CN"/>
                                  </w:rPr>
                                </w:pPr>
                                <w:r>
                                  <w:rPr>
                                    <w:rFonts w:hint="eastAsia"/>
                                  </w:rPr>
                                  <w:t>（3日）</w:t>
                                </w:r>
                              </w:p>
                            </w:txbxContent>
                          </wps:txbx>
                          <wps:bodyPr upright="1"/>
                        </wps:wsp>
                        <wps:wsp>
                          <wps:cNvPr id="1239" name="矩形标注 1239"/>
                          <wps:cNvSpPr/>
                          <wps:spPr>
                            <a:xfrm>
                              <a:off x="12029" y="3890"/>
                              <a:ext cx="2451" cy="3053"/>
                            </a:xfrm>
                            <a:prstGeom prst="wedgeRectCallout">
                              <a:avLst>
                                <a:gd name="adj1" fmla="val -96880"/>
                                <a:gd name="adj2" fmla="val -40796"/>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提供材料：</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1、应急预案备案表</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2、预案及编制说明</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3、环境风险评估报告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4、环境应急资源调查报告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5、环境应急预案评审意见</w:t>
                                </w:r>
                              </w:p>
                            </w:txbxContent>
                          </wps:txbx>
                          <wps:bodyPr upright="1"/>
                        </wps:wsp>
                        <wps:wsp>
                          <wps:cNvPr id="1240" name="流程图: 决策 1240"/>
                          <wps:cNvSpPr/>
                          <wps:spPr>
                            <a:xfrm>
                              <a:off x="8210" y="8760"/>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是否通过</w:t>
                                </w:r>
                              </w:p>
                            </w:txbxContent>
                          </wps:txbx>
                          <wps:bodyPr upright="1"/>
                        </wps:wsp>
                        <wps:wsp>
                          <wps:cNvPr id="1241" name="直接箭头连接符 1241"/>
                          <wps:cNvCnPr/>
                          <wps:spPr>
                            <a:xfrm>
                              <a:off x="7593" y="4184"/>
                              <a:ext cx="1043" cy="1"/>
                            </a:xfrm>
                            <a:prstGeom prst="straightConnector1">
                              <a:avLst/>
                            </a:prstGeom>
                            <a:ln w="9525" cap="flat" cmpd="sng">
                              <a:solidFill>
                                <a:srgbClr val="000000"/>
                              </a:solidFill>
                              <a:prstDash val="solid"/>
                              <a:headEnd type="none" w="med" len="med"/>
                              <a:tailEnd type="triangle" w="med" len="med"/>
                            </a:ln>
                          </wps:spPr>
                          <wps:bodyPr/>
                        </wps:wsp>
                        <wps:wsp>
                          <wps:cNvPr id="1242" name="流程图: 决策 1242"/>
                          <wps:cNvSpPr/>
                          <wps:spPr>
                            <a:xfrm>
                              <a:off x="8194" y="4879"/>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是否通过</w:t>
                                </w:r>
                              </w:p>
                            </w:txbxContent>
                          </wps:txbx>
                          <wps:bodyPr upright="1"/>
                        </wps:wsp>
                        <wps:wsp>
                          <wps:cNvPr id="1243" name="矩形 1243"/>
                          <wps:cNvSpPr/>
                          <wps:spPr>
                            <a:xfrm>
                              <a:off x="6020" y="3951"/>
                              <a:ext cx="1539"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color w:val="000000"/>
                                    <w:kern w:val="0"/>
                                    <w:szCs w:val="21"/>
                                    <w:lang w:val="zh-CN"/>
                                  </w:rPr>
                                </w:pPr>
                              </w:p>
                            </w:txbxContent>
                          </wps:txbx>
                          <wps:bodyPr upright="1"/>
                        </wps:wsp>
                        <wps:wsp>
                          <wps:cNvPr id="1244" name="直接箭头连接符 1244"/>
                          <wps:cNvCnPr/>
                          <wps:spPr>
                            <a:xfrm flipH="1">
                              <a:off x="6773" y="5305"/>
                              <a:ext cx="1421" cy="0"/>
                            </a:xfrm>
                            <a:prstGeom prst="straightConnector1">
                              <a:avLst/>
                            </a:prstGeom>
                            <a:ln w="9525" cap="flat" cmpd="sng">
                              <a:solidFill>
                                <a:srgbClr val="000000"/>
                              </a:solidFill>
                              <a:prstDash val="solid"/>
                              <a:headEnd type="none" w="med" len="med"/>
                              <a:tailEnd type="none" w="med" len="med"/>
                            </a:ln>
                          </wps:spPr>
                          <wps:bodyPr/>
                        </wps:wsp>
                        <wps:wsp>
                          <wps:cNvPr id="1245" name="直接箭头连接符 1245"/>
                          <wps:cNvCnPr/>
                          <wps:spPr>
                            <a:xfrm flipH="1">
                              <a:off x="9903" y="5746"/>
                              <a:ext cx="5" cy="397"/>
                            </a:xfrm>
                            <a:prstGeom prst="straightConnector1">
                              <a:avLst/>
                            </a:prstGeom>
                            <a:ln w="9525" cap="flat" cmpd="sng">
                              <a:solidFill>
                                <a:srgbClr val="000000"/>
                              </a:solidFill>
                              <a:prstDash val="solid"/>
                              <a:headEnd type="none" w="med" len="med"/>
                              <a:tailEnd type="triangle" w="med" len="med"/>
                            </a:ln>
                          </wps:spPr>
                          <wps:bodyPr/>
                        </wps:wsp>
                        <wps:wsp>
                          <wps:cNvPr id="1246" name="直接箭头连接符 1246"/>
                          <wps:cNvCnPr/>
                          <wps:spPr>
                            <a:xfrm flipH="1">
                              <a:off x="9936" y="7082"/>
                              <a:ext cx="5" cy="397"/>
                            </a:xfrm>
                            <a:prstGeom prst="straightConnector1">
                              <a:avLst/>
                            </a:prstGeom>
                            <a:ln w="9525" cap="flat" cmpd="sng">
                              <a:solidFill>
                                <a:srgbClr val="000000"/>
                              </a:solidFill>
                              <a:prstDash val="solid"/>
                              <a:headEnd type="none" w="med" len="med"/>
                              <a:tailEnd type="triangle" w="med" len="med"/>
                            </a:ln>
                          </wps:spPr>
                          <wps:bodyPr/>
                        </wps:wsp>
                        <wps:wsp>
                          <wps:cNvPr id="1247" name="直接箭头连接符 1247"/>
                          <wps:cNvCnPr/>
                          <wps:spPr>
                            <a:xfrm flipH="1">
                              <a:off x="9950" y="8363"/>
                              <a:ext cx="5" cy="397"/>
                            </a:xfrm>
                            <a:prstGeom prst="straightConnector1">
                              <a:avLst/>
                            </a:prstGeom>
                            <a:ln w="9525" cap="flat" cmpd="sng">
                              <a:solidFill>
                                <a:srgbClr val="000000"/>
                              </a:solidFill>
                              <a:prstDash val="solid"/>
                              <a:headEnd type="none" w="med" len="med"/>
                              <a:tailEnd type="triangle" w="med" len="med"/>
                            </a:ln>
                          </wps:spPr>
                          <wps:bodyPr/>
                        </wps:wsp>
                        <wps:wsp>
                          <wps:cNvPr id="1248" name="直接箭头连接符 1248"/>
                          <wps:cNvCnPr/>
                          <wps:spPr>
                            <a:xfrm flipH="1">
                              <a:off x="9956" y="10782"/>
                              <a:ext cx="9" cy="1630"/>
                            </a:xfrm>
                            <a:prstGeom prst="straightConnector1">
                              <a:avLst/>
                            </a:prstGeom>
                            <a:ln w="9525" cap="flat" cmpd="sng">
                              <a:solidFill>
                                <a:srgbClr val="000000"/>
                              </a:solidFill>
                              <a:prstDash val="solid"/>
                              <a:headEnd type="none" w="med" len="med"/>
                              <a:tailEnd type="triangle" w="med" len="med"/>
                            </a:ln>
                          </wps:spPr>
                          <wps:bodyPr/>
                        </wps:wsp>
                      </wpg:grpSp>
                    </wpg:wgp>
                  </a:graphicData>
                </a:graphic>
              </wp:anchor>
            </w:drawing>
          </mc:Choice>
          <mc:Fallback>
            <w:pict>
              <v:group id="_x0000_s1026" o:spid="_x0000_s1026" o:spt="203" style="position:absolute;left:0pt;margin-left:14.9pt;margin-top:82.6pt;height:433.85pt;width:399.55pt;z-index:252697600;mso-width-relative:page;mso-height-relative:page;" coordorigin="6020,3886" coordsize="8458,9194" o:gfxdata="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Dsdw+82gAAAAsBAAAPAAAAAAAAAAEAIAAAACIAAABkcnMvZG93bnJldi54bWxQSwECFAAUAAAA&#10;CACHTuJA3fwUdX0HAAA5NgAADgAAAAAAAAABACAAAAApAQAAZHJzL2Uyb0RvYy54bWxQSwUGAAAA&#10;AAYABgBZAQAAGAsAAAAA&#10;">
                <o:lock v:ext="edit" aspectratio="f"/>
                <v:shape id="_x0000_s1026" o:spid="_x0000_s1026" o:spt="202" type="#_x0000_t202" style="position:absolute;left:9791;top:9528;height:614;width:868;" fillcolor="#FFFFFF" filled="t" stroked="f" coordsize="21600,21600" o:gfxdata="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zHi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w:t>
                        </w:r>
                      </w:p>
                    </w:txbxContent>
                  </v:textbox>
                </v:shape>
                <v:shape id="_x0000_s1026" o:spid="_x0000_s1026" o:spt="32" type="#_x0000_t32" style="position:absolute;left:9933;top:9627;flip:x;height:397;width:5;" filled="f" stroked="t" coordsize="21600,21600" o:gfxdata="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IA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_x0000_s1026" o:spid="_x0000_s1026" o:spt="203" style="position:absolute;left:6020;top:3886;height:9194;width:8459;" coordorigin="6020,3886" coordsize="8459,9194"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938;top:5585;height:614;width:868;" fillcolor="#FFFFFF" filled="t" stroked="f" coordsize="21600,21600" o:gfxdata="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7P2R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w:t>
                          </w:r>
                        </w:p>
                      </w:txbxContent>
                    </v:textbox>
                  </v:shape>
                  <v:shape id="_x0000_s1026" o:spid="_x0000_s1026" o:spt="202" type="#_x0000_t202" style="position:absolute;left:6674;top:4550;height:614;width:868;" fillcolor="#FFFFFF" filled="t" stroked="f" coordsize="21600,21600" o:gfxdata="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BYC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pPr>
                          <w:r>
                            <w:rPr>
                              <w:rFonts w:hint="eastAsia" w:ascii="仿宋_GB2312" w:eastAsia="仿宋_GB2312"/>
                              <w:sz w:val="24"/>
                              <w:shd w:val="clear" w:color="auto" w:fill="FFFFFF"/>
                            </w:rPr>
                            <w:t>否</w:t>
                          </w:r>
                        </w:p>
                      </w:txbxContent>
                    </v:textbox>
                  </v:shape>
                  <v:shape id="_x0000_s1026" o:spid="_x0000_s1026" o:spt="32" type="#_x0000_t32" style="position:absolute;left:6806;top:4456;flip:y;height:882;width:0;" filled="f" stroked="t" coordsize="21600,21600" o:gfxdata="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CRG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roundrect id="_x0000_s1026" o:spid="_x0000_s1026" o:spt="2" style="position:absolute;left:8711;top:3886;height:579;width:2406;" fillcolor="#FFFFFF" filled="t" stroked="t" coordsize="21600,21600" arcsize="0.5" o:gfxdata="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c5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pPr>
                        </w:p>
                      </w:txbxContent>
                    </v:textbox>
                  </v:roundrect>
                  <v:rect id="_x0000_s1026" o:spid="_x0000_s1026" o:spt="1" style="position:absolute;left:8727;top:6166;height:899;width:2400;" fillcolor="#FFFFFF" filled="t" stroked="t" coordsize="21600,21600" o:gfxdata="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UD3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受  理</w:t>
                          </w:r>
                        </w:p>
                        <w:p>
                          <w:pPr>
                            <w:autoSpaceDE w:val="0"/>
                            <w:autoSpaceDN w:val="0"/>
                            <w:adjustRightInd w:val="0"/>
                            <w:spacing w:line="286" w:lineRule="auto"/>
                            <w:jc w:val="center"/>
                            <w:rPr>
                              <w:color w:val="000000"/>
                              <w:kern w:val="0"/>
                              <w:szCs w:val="21"/>
                              <w:lang w:val="zh-CN"/>
                            </w:rPr>
                          </w:pPr>
                          <w:r>
                            <w:rPr>
                              <w:rFonts w:hint="eastAsia"/>
                            </w:rPr>
                            <w:t>（1日）</w:t>
                          </w:r>
                        </w:p>
                      </w:txbxContent>
                    </v:textbox>
                  </v:rect>
                  <v:rect id="_x0000_s1026" o:spid="_x0000_s1026" o:spt="1" style="position:absolute;left:8728;top:10024;height:758;width:2385;" fillcolor="#FFFFFF" filled="t" stroked="t" coordsize="21600,21600" o:gfxdata="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Zpk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决  定</w:t>
                          </w:r>
                          <w:r>
                            <w:rPr>
                              <w:rFonts w:hint="eastAsia"/>
                            </w:rPr>
                            <w:t>（1日）</w:t>
                          </w:r>
                        </w:p>
                      </w:txbxContent>
                    </v:textbox>
                  </v:rect>
                  <v:roundrect id="_x0000_s1026" o:spid="_x0000_s1026" o:spt="2" style="position:absolute;left:8779;top:12412;height:669;width:2354;" fillcolor="#FFFFFF" filled="t" stroked="t" coordsize="21600,21600" arcsize="0.5" o:gfxdata="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H9/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办  结</w:t>
                          </w:r>
                          <w:r>
                            <w:rPr>
                              <w:rFonts w:hint="eastAsia"/>
                            </w:rPr>
                            <w:t>（1日）</w:t>
                          </w:r>
                        </w:p>
                      </w:txbxContent>
                    </v:textbox>
                  </v:roundrect>
                  <v:line id="_x0000_s1026" o:spid="_x0000_s1026" o:spt="20" style="position:absolute;left:11727;top:9187;height:1;width:1080;" filled="f" stroked="t" coordsize="21600,21600" o:gfxdata="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h84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32" type="#_x0000_t32" style="position:absolute;left:11133;top:12738;flip:x;height:18;width:1708;" filled="f" stroked="t" coordsize="21600,21600" o:gfxdata="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cz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2091;top:10954;height:600;width:750;" filled="f" stroked="f" coordsize="21600,21600" o:gfxdata="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vWpvQAA&#10;AN0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spacing w:line="320" w:lineRule="exact"/>
                            <w:jc w:val="center"/>
                            <w:rPr>
                              <w:rFonts w:ascii="仿宋_GB2312" w:eastAsia="仿宋_GB2312"/>
                              <w:sz w:val="24"/>
                            </w:rPr>
                          </w:pPr>
                          <w:r>
                            <w:rPr>
                              <w:rFonts w:hint="eastAsia" w:ascii="仿宋_GB2312" w:eastAsia="仿宋_GB2312"/>
                              <w:sz w:val="24"/>
                            </w:rPr>
                            <w:t>否</w:t>
                          </w:r>
                        </w:p>
                      </w:txbxContent>
                    </v:textbox>
                  </v:shape>
                  <v:rect id="_x0000_s1026" o:spid="_x0000_s1026" o:spt="1" style="position:absolute;left:8747;top:7479;height:867;width:2349;" fillcolor="#FFFFFF" filled="t" stroked="t" coordsize="21600,21600" o:gfxdata="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0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核对</w:t>
                          </w:r>
                        </w:p>
                        <w:p>
                          <w:pPr>
                            <w:autoSpaceDE w:val="0"/>
                            <w:autoSpaceDN w:val="0"/>
                            <w:adjustRightInd w:val="0"/>
                            <w:spacing w:line="286" w:lineRule="auto"/>
                            <w:jc w:val="center"/>
                            <w:rPr>
                              <w:color w:val="000000"/>
                              <w:kern w:val="0"/>
                              <w:szCs w:val="21"/>
                              <w:lang w:val="zh-CN"/>
                            </w:rPr>
                          </w:pPr>
                          <w:r>
                            <w:rPr>
                              <w:rFonts w:hint="eastAsia"/>
                            </w:rPr>
                            <w:t>（3日）</w:t>
                          </w:r>
                        </w:p>
                      </w:txbxContent>
                    </v:textbox>
                  </v:rect>
                  <v:shape id="_x0000_s1026" o:spid="_x0000_s1026" o:spt="61" type="#_x0000_t61" style="position:absolute;left:12029;top:3890;height:3053;width:2451;" fillcolor="#FFFFFF" filled="t" stroked="t" coordsize="21600,21600" o:gfxdata="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lqvR&#10;wAAAAN0AAAAPAAAAAAAAAAEAIAAAACIAAABkcnMvZG93bnJldi54bWxQSwECFAAUAAAACACHTuJA&#10;My8FnjsAAAA5AAAAEAAAAAAAAAABACAAAAAPAQAAZHJzL3NoYXBleG1sLnhtbFBLBQYAAAAABgAG&#10;AFsBAAC5AwAAAAA=&#10;" adj="-10126,1988">
                    <v:fill on="t" focussize="0,0"/>
                    <v:stroke color="#000000" joinstyle="miter"/>
                    <v:imagedata o:title=""/>
                    <o:lock v:ext="edit" aspectratio="f"/>
                    <v:textbox>
                      <w:txbxContent>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提供材料：</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1、应急预案备案表</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2、预案及编制说明</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3、环境风险评估报告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4、环境应急资源调查报告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5、环境应急预案评审意见</w:t>
                          </w:r>
                        </w:p>
                      </w:txbxContent>
                    </v:textbox>
                  </v:shape>
                  <v:shape id="_x0000_s1026" o:spid="_x0000_s1026" o:spt="110" type="#_x0000_t110" style="position:absolute;left:8210;top:8760;height:867;width:3451;" fillcolor="#FFFFFF" filled="t" stroked="t" coordsize="21600,21600" o:gfxdata="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8rc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是否通过</w:t>
                          </w:r>
                        </w:p>
                      </w:txbxContent>
                    </v:textbox>
                  </v:shape>
                  <v:shape id="_x0000_s1026" o:spid="_x0000_s1026" o:spt="32" type="#_x0000_t32" style="position:absolute;left:7593;top:4184;height:1;width:1043;" filled="f" stroked="t" coordsize="21600,21600" o:gfxdata="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mPd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10" type="#_x0000_t110" style="position:absolute;left:8194;top:4879;height:867;width:3451;" fillcolor="#FFFFFF" filled="t" stroked="t" coordsize="21600,21600" o:gfxdata="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Iz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是否通过</w:t>
                          </w:r>
                        </w:p>
                      </w:txbxContent>
                    </v:textbox>
                  </v:shape>
                  <v:rect id="_x0000_s1026" o:spid="_x0000_s1026" o:spt="1" style="position:absolute;left:6020;top:3951;height:472;width:1539;" fillcolor="#FFFFFF" filled="t" stroked="t" coordsize="21600,21600" o:gfxdata="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9U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color w:val="000000"/>
                              <w:kern w:val="0"/>
                              <w:szCs w:val="21"/>
                              <w:lang w:val="zh-CN"/>
                            </w:rPr>
                          </w:pPr>
                        </w:p>
                      </w:txbxContent>
                    </v:textbox>
                  </v:rect>
                  <v:shape id="_x0000_s1026" o:spid="_x0000_s1026" o:spt="32" type="#_x0000_t32" style="position:absolute;left:6773;top:5305;flip:x;height:0;width:1421;" filled="f" stroked="t" coordsize="21600,21600" o:gfxdata="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t5G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9903;top:5746;flip:x;height:397;width:5;" filled="f" stroked="t" coordsize="21600,21600" o:gfxdata="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D3n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9936;top:7082;flip:x;height:397;width:5;" filled="f" stroked="t" coordsize="21600,21600" o:gfxdata="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FA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9950;top:8363;flip:x;height:397;width:5;" filled="f" stroked="t" coordsize="21600,21600" o:gfxdata="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3l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9956;top:10782;flip:x;height:1630;width:9;" filled="f" stroked="t" coordsize="21600,21600" o:gfxdata="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AnH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839092"/>
    <w:multiLevelType w:val="singleLevel"/>
    <w:tmpl w:val="FB839092"/>
    <w:lvl w:ilvl="0" w:tentative="0">
      <w:start w:val="1"/>
      <w:numFmt w:val="chineseCounting"/>
      <w:suff w:val="nothing"/>
      <w:lvlText w:val="%1、"/>
      <w:lvlJc w:val="left"/>
      <w:rPr>
        <w:rFonts w:hint="eastAsia"/>
      </w:rPr>
    </w:lvl>
  </w:abstractNum>
  <w:abstractNum w:abstractNumId="1">
    <w:nsid w:val="3848F1D2"/>
    <w:multiLevelType w:val="singleLevel"/>
    <w:tmpl w:val="3848F1D2"/>
    <w:lvl w:ilvl="0" w:tentative="0">
      <w:start w:val="1"/>
      <w:numFmt w:val="chineseCounting"/>
      <w:suff w:val="nothing"/>
      <w:lvlText w:val="%1、"/>
      <w:lvlJc w:val="left"/>
      <w:rPr>
        <w:rFonts w:hint="eastAsia"/>
      </w:rPr>
    </w:lvl>
  </w:abstractNum>
  <w:abstractNum w:abstractNumId="2">
    <w:nsid w:val="50213D8C"/>
    <w:multiLevelType w:val="singleLevel"/>
    <w:tmpl w:val="50213D8C"/>
    <w:lvl w:ilvl="0" w:tentative="0">
      <w:start w:val="7"/>
      <w:numFmt w:val="chineseCounting"/>
      <w:suff w:val="nothing"/>
      <w:lvlText w:val="%1、"/>
      <w:lvlJc w:val="left"/>
      <w:rPr>
        <w:rFonts w:hint="eastAsia"/>
      </w:rPr>
    </w:lvl>
  </w:abstractNum>
  <w:abstractNum w:abstractNumId="3">
    <w:nsid w:val="51F2478E"/>
    <w:multiLevelType w:val="singleLevel"/>
    <w:tmpl w:val="51F2478E"/>
    <w:lvl w:ilvl="0" w:tentative="0">
      <w:start w:val="17"/>
      <w:numFmt w:val="chineseCounting"/>
      <w:suff w:val="nothing"/>
      <w:lvlText w:val="%1、"/>
      <w:lvlJc w:val="left"/>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zODNlNGM4YmYzMDQwMTMwMjNkMjVmYjg3MjcxODgifQ=="/>
  </w:docVars>
  <w:rsids>
    <w:rsidRoot w:val="672B6F23"/>
    <w:rsid w:val="002437C9"/>
    <w:rsid w:val="0039004E"/>
    <w:rsid w:val="0040057F"/>
    <w:rsid w:val="00570FCF"/>
    <w:rsid w:val="00593DDD"/>
    <w:rsid w:val="015D09AB"/>
    <w:rsid w:val="01966803"/>
    <w:rsid w:val="01A14EA8"/>
    <w:rsid w:val="01A9679B"/>
    <w:rsid w:val="01B6171C"/>
    <w:rsid w:val="01E8493B"/>
    <w:rsid w:val="0226440B"/>
    <w:rsid w:val="0228703B"/>
    <w:rsid w:val="023538CC"/>
    <w:rsid w:val="0288079F"/>
    <w:rsid w:val="02E61077"/>
    <w:rsid w:val="02E73C26"/>
    <w:rsid w:val="02E87236"/>
    <w:rsid w:val="034512DF"/>
    <w:rsid w:val="038E5F12"/>
    <w:rsid w:val="039F295C"/>
    <w:rsid w:val="03BC02C3"/>
    <w:rsid w:val="03D86E0A"/>
    <w:rsid w:val="03E3167E"/>
    <w:rsid w:val="04684ED8"/>
    <w:rsid w:val="049B432D"/>
    <w:rsid w:val="04CD5C98"/>
    <w:rsid w:val="050213B2"/>
    <w:rsid w:val="05126894"/>
    <w:rsid w:val="05522B08"/>
    <w:rsid w:val="05A06552"/>
    <w:rsid w:val="05BB5169"/>
    <w:rsid w:val="060A210A"/>
    <w:rsid w:val="06141FE1"/>
    <w:rsid w:val="0661483B"/>
    <w:rsid w:val="06B44F7D"/>
    <w:rsid w:val="06E5200C"/>
    <w:rsid w:val="06E77BA9"/>
    <w:rsid w:val="07027280"/>
    <w:rsid w:val="07105518"/>
    <w:rsid w:val="07116574"/>
    <w:rsid w:val="07270199"/>
    <w:rsid w:val="074B3477"/>
    <w:rsid w:val="077B68CC"/>
    <w:rsid w:val="07BA7E5D"/>
    <w:rsid w:val="07C9419A"/>
    <w:rsid w:val="07CC2592"/>
    <w:rsid w:val="07EA63D3"/>
    <w:rsid w:val="07F34AE1"/>
    <w:rsid w:val="081268FC"/>
    <w:rsid w:val="08233E3E"/>
    <w:rsid w:val="08456E25"/>
    <w:rsid w:val="08606A26"/>
    <w:rsid w:val="08652CD8"/>
    <w:rsid w:val="087C501D"/>
    <w:rsid w:val="08C03617"/>
    <w:rsid w:val="08DF3049"/>
    <w:rsid w:val="09163206"/>
    <w:rsid w:val="0919007E"/>
    <w:rsid w:val="09224A90"/>
    <w:rsid w:val="092F2295"/>
    <w:rsid w:val="093213BA"/>
    <w:rsid w:val="093457BA"/>
    <w:rsid w:val="094312A2"/>
    <w:rsid w:val="09456475"/>
    <w:rsid w:val="094B4884"/>
    <w:rsid w:val="095643AF"/>
    <w:rsid w:val="098768EE"/>
    <w:rsid w:val="09EE7FDD"/>
    <w:rsid w:val="0A1705B9"/>
    <w:rsid w:val="0A2A24B7"/>
    <w:rsid w:val="0A366941"/>
    <w:rsid w:val="0A992CA5"/>
    <w:rsid w:val="0A9C10CE"/>
    <w:rsid w:val="0AC6202F"/>
    <w:rsid w:val="0AF54C15"/>
    <w:rsid w:val="0BAD252A"/>
    <w:rsid w:val="0BE9054E"/>
    <w:rsid w:val="0C0A2340"/>
    <w:rsid w:val="0C280516"/>
    <w:rsid w:val="0C4169AF"/>
    <w:rsid w:val="0C4E544A"/>
    <w:rsid w:val="0C5664AB"/>
    <w:rsid w:val="0C5A442C"/>
    <w:rsid w:val="0C6A5BF6"/>
    <w:rsid w:val="0C707563"/>
    <w:rsid w:val="0CA22EA6"/>
    <w:rsid w:val="0CAB3AAF"/>
    <w:rsid w:val="0CCA0BDE"/>
    <w:rsid w:val="0CD23C9C"/>
    <w:rsid w:val="0CDB250E"/>
    <w:rsid w:val="0CED029C"/>
    <w:rsid w:val="0CF10F08"/>
    <w:rsid w:val="0D4F55C1"/>
    <w:rsid w:val="0D7279F5"/>
    <w:rsid w:val="0DDB790A"/>
    <w:rsid w:val="0E246E38"/>
    <w:rsid w:val="0E730C3C"/>
    <w:rsid w:val="0E986766"/>
    <w:rsid w:val="0E9E779C"/>
    <w:rsid w:val="0EAB4560"/>
    <w:rsid w:val="0EBB3C47"/>
    <w:rsid w:val="0ED44906"/>
    <w:rsid w:val="0ED60B4E"/>
    <w:rsid w:val="0EE741B0"/>
    <w:rsid w:val="0F0514A1"/>
    <w:rsid w:val="0F054C80"/>
    <w:rsid w:val="0F09278F"/>
    <w:rsid w:val="0F1E0C79"/>
    <w:rsid w:val="0F2515A4"/>
    <w:rsid w:val="0F743524"/>
    <w:rsid w:val="0FA112CB"/>
    <w:rsid w:val="0FBA70FB"/>
    <w:rsid w:val="10101588"/>
    <w:rsid w:val="104B2CAD"/>
    <w:rsid w:val="1097517C"/>
    <w:rsid w:val="10AF1843"/>
    <w:rsid w:val="10B462C4"/>
    <w:rsid w:val="10BC3BE2"/>
    <w:rsid w:val="110E2949"/>
    <w:rsid w:val="11335730"/>
    <w:rsid w:val="11850B42"/>
    <w:rsid w:val="119D5940"/>
    <w:rsid w:val="11E94F10"/>
    <w:rsid w:val="1213111D"/>
    <w:rsid w:val="125055A9"/>
    <w:rsid w:val="12575108"/>
    <w:rsid w:val="127320F6"/>
    <w:rsid w:val="12840A71"/>
    <w:rsid w:val="12855740"/>
    <w:rsid w:val="128F7A2F"/>
    <w:rsid w:val="129F2FB6"/>
    <w:rsid w:val="12C315FC"/>
    <w:rsid w:val="12F154FA"/>
    <w:rsid w:val="12FF005A"/>
    <w:rsid w:val="1313486A"/>
    <w:rsid w:val="13152143"/>
    <w:rsid w:val="13874A43"/>
    <w:rsid w:val="13952706"/>
    <w:rsid w:val="13AC5203"/>
    <w:rsid w:val="13D44705"/>
    <w:rsid w:val="13EB2B6B"/>
    <w:rsid w:val="140D4AF3"/>
    <w:rsid w:val="142D70FD"/>
    <w:rsid w:val="145E0236"/>
    <w:rsid w:val="14720422"/>
    <w:rsid w:val="149314B6"/>
    <w:rsid w:val="149B0546"/>
    <w:rsid w:val="149D2F73"/>
    <w:rsid w:val="14BB2221"/>
    <w:rsid w:val="14C12AF0"/>
    <w:rsid w:val="15083C9F"/>
    <w:rsid w:val="153F17CA"/>
    <w:rsid w:val="154F581D"/>
    <w:rsid w:val="155C2B2F"/>
    <w:rsid w:val="15CD76A7"/>
    <w:rsid w:val="15DE085E"/>
    <w:rsid w:val="15E87246"/>
    <w:rsid w:val="16152EDC"/>
    <w:rsid w:val="16213879"/>
    <w:rsid w:val="16811E3E"/>
    <w:rsid w:val="16BB49E2"/>
    <w:rsid w:val="16F07B77"/>
    <w:rsid w:val="16F12A02"/>
    <w:rsid w:val="17034A3B"/>
    <w:rsid w:val="17092101"/>
    <w:rsid w:val="17201BD3"/>
    <w:rsid w:val="17401117"/>
    <w:rsid w:val="174C7B8B"/>
    <w:rsid w:val="177F15A0"/>
    <w:rsid w:val="17A750BD"/>
    <w:rsid w:val="17B72962"/>
    <w:rsid w:val="18C576C9"/>
    <w:rsid w:val="197361CE"/>
    <w:rsid w:val="197C0229"/>
    <w:rsid w:val="197D5F82"/>
    <w:rsid w:val="19E5064D"/>
    <w:rsid w:val="1A0279C1"/>
    <w:rsid w:val="1A0566A5"/>
    <w:rsid w:val="1A0E31E8"/>
    <w:rsid w:val="1A1F6166"/>
    <w:rsid w:val="1A2932B4"/>
    <w:rsid w:val="1A3E0B8F"/>
    <w:rsid w:val="1A3E79E9"/>
    <w:rsid w:val="1A562135"/>
    <w:rsid w:val="1A904CFD"/>
    <w:rsid w:val="1A96734C"/>
    <w:rsid w:val="1AB418E9"/>
    <w:rsid w:val="1AC54B1F"/>
    <w:rsid w:val="1AEB7937"/>
    <w:rsid w:val="1AEF0DCE"/>
    <w:rsid w:val="1B247F4F"/>
    <w:rsid w:val="1B7F6BCC"/>
    <w:rsid w:val="1BC2572C"/>
    <w:rsid w:val="1BCC65CC"/>
    <w:rsid w:val="1BD83443"/>
    <w:rsid w:val="1BD87432"/>
    <w:rsid w:val="1C3933F2"/>
    <w:rsid w:val="1C39727A"/>
    <w:rsid w:val="1C726009"/>
    <w:rsid w:val="1C7C1896"/>
    <w:rsid w:val="1CAD1F74"/>
    <w:rsid w:val="1CFB6848"/>
    <w:rsid w:val="1D0E50F0"/>
    <w:rsid w:val="1D0E5E93"/>
    <w:rsid w:val="1D1C38F5"/>
    <w:rsid w:val="1D613786"/>
    <w:rsid w:val="1D624A5A"/>
    <w:rsid w:val="1D9F6D59"/>
    <w:rsid w:val="1DB54CBB"/>
    <w:rsid w:val="1DED7316"/>
    <w:rsid w:val="1DEE4136"/>
    <w:rsid w:val="1E81679F"/>
    <w:rsid w:val="1E943BFF"/>
    <w:rsid w:val="1E9C3C9A"/>
    <w:rsid w:val="1E9F1ACB"/>
    <w:rsid w:val="1EA45A58"/>
    <w:rsid w:val="1EE6771F"/>
    <w:rsid w:val="1EF739B7"/>
    <w:rsid w:val="1F174416"/>
    <w:rsid w:val="1F1C2F6A"/>
    <w:rsid w:val="1F2A5FB0"/>
    <w:rsid w:val="1F3F6B40"/>
    <w:rsid w:val="1F400890"/>
    <w:rsid w:val="1F55285A"/>
    <w:rsid w:val="1F7F21A1"/>
    <w:rsid w:val="1F956BA7"/>
    <w:rsid w:val="1FD61A61"/>
    <w:rsid w:val="201E043E"/>
    <w:rsid w:val="20240EEC"/>
    <w:rsid w:val="203F6627"/>
    <w:rsid w:val="2051677C"/>
    <w:rsid w:val="20561694"/>
    <w:rsid w:val="20562E06"/>
    <w:rsid w:val="20747A58"/>
    <w:rsid w:val="207A6B12"/>
    <w:rsid w:val="207C1D52"/>
    <w:rsid w:val="209C1EC6"/>
    <w:rsid w:val="20B34693"/>
    <w:rsid w:val="20C45836"/>
    <w:rsid w:val="20CF3E0A"/>
    <w:rsid w:val="21044A3B"/>
    <w:rsid w:val="21290415"/>
    <w:rsid w:val="212C57D3"/>
    <w:rsid w:val="214E4E59"/>
    <w:rsid w:val="217B55EE"/>
    <w:rsid w:val="21904EF0"/>
    <w:rsid w:val="21D553E8"/>
    <w:rsid w:val="22183FDF"/>
    <w:rsid w:val="221C386D"/>
    <w:rsid w:val="223D0E49"/>
    <w:rsid w:val="22880C06"/>
    <w:rsid w:val="229B27E2"/>
    <w:rsid w:val="22A42B5C"/>
    <w:rsid w:val="22D301B9"/>
    <w:rsid w:val="2306541E"/>
    <w:rsid w:val="23090D5F"/>
    <w:rsid w:val="231B6708"/>
    <w:rsid w:val="235F6F80"/>
    <w:rsid w:val="23615C17"/>
    <w:rsid w:val="23870023"/>
    <w:rsid w:val="239654D4"/>
    <w:rsid w:val="23B83E1D"/>
    <w:rsid w:val="23CD35B2"/>
    <w:rsid w:val="23DE554F"/>
    <w:rsid w:val="24073FB6"/>
    <w:rsid w:val="240862AC"/>
    <w:rsid w:val="24246621"/>
    <w:rsid w:val="244D5C99"/>
    <w:rsid w:val="248E3A98"/>
    <w:rsid w:val="24E21114"/>
    <w:rsid w:val="24F9257D"/>
    <w:rsid w:val="2523123A"/>
    <w:rsid w:val="252930CB"/>
    <w:rsid w:val="252D36C6"/>
    <w:rsid w:val="25337329"/>
    <w:rsid w:val="258F28AC"/>
    <w:rsid w:val="25923586"/>
    <w:rsid w:val="25CB132F"/>
    <w:rsid w:val="25FA34DE"/>
    <w:rsid w:val="26150E07"/>
    <w:rsid w:val="261C48CA"/>
    <w:rsid w:val="264B02A6"/>
    <w:rsid w:val="265470A2"/>
    <w:rsid w:val="26790A11"/>
    <w:rsid w:val="26E53031"/>
    <w:rsid w:val="27090375"/>
    <w:rsid w:val="27B31447"/>
    <w:rsid w:val="27D43A83"/>
    <w:rsid w:val="27DA2481"/>
    <w:rsid w:val="28054D60"/>
    <w:rsid w:val="283F4EB9"/>
    <w:rsid w:val="28D01A98"/>
    <w:rsid w:val="29204EC8"/>
    <w:rsid w:val="29232696"/>
    <w:rsid w:val="29350BA4"/>
    <w:rsid w:val="294262ED"/>
    <w:rsid w:val="29604AF5"/>
    <w:rsid w:val="296F7320"/>
    <w:rsid w:val="29AE64BD"/>
    <w:rsid w:val="29B245FA"/>
    <w:rsid w:val="29C825A8"/>
    <w:rsid w:val="2A034448"/>
    <w:rsid w:val="2A0B1FE5"/>
    <w:rsid w:val="2A761985"/>
    <w:rsid w:val="2A946433"/>
    <w:rsid w:val="2AC225B5"/>
    <w:rsid w:val="2B247BB2"/>
    <w:rsid w:val="2B3A3E77"/>
    <w:rsid w:val="2B5727D7"/>
    <w:rsid w:val="2B680458"/>
    <w:rsid w:val="2B6813B7"/>
    <w:rsid w:val="2BD035FB"/>
    <w:rsid w:val="2BFD6368"/>
    <w:rsid w:val="2C3F696C"/>
    <w:rsid w:val="2C8B6B50"/>
    <w:rsid w:val="2CBD1C5E"/>
    <w:rsid w:val="2CBD21BA"/>
    <w:rsid w:val="2CC968A2"/>
    <w:rsid w:val="2CF00DF6"/>
    <w:rsid w:val="2D791155"/>
    <w:rsid w:val="2D801D40"/>
    <w:rsid w:val="2DDD68DA"/>
    <w:rsid w:val="2E087031"/>
    <w:rsid w:val="2E1247A8"/>
    <w:rsid w:val="2E1E5368"/>
    <w:rsid w:val="2E237A73"/>
    <w:rsid w:val="2E2D6179"/>
    <w:rsid w:val="2E3325FF"/>
    <w:rsid w:val="2E454AA4"/>
    <w:rsid w:val="2E525B97"/>
    <w:rsid w:val="2E9F026C"/>
    <w:rsid w:val="2ECA37DF"/>
    <w:rsid w:val="2EDC41AA"/>
    <w:rsid w:val="2EE13275"/>
    <w:rsid w:val="2F030884"/>
    <w:rsid w:val="2F437393"/>
    <w:rsid w:val="2FA01900"/>
    <w:rsid w:val="2FB27E9B"/>
    <w:rsid w:val="2FE30B14"/>
    <w:rsid w:val="301F4CA6"/>
    <w:rsid w:val="3035608A"/>
    <w:rsid w:val="304966A9"/>
    <w:rsid w:val="3074289E"/>
    <w:rsid w:val="30F1158A"/>
    <w:rsid w:val="30F86E0C"/>
    <w:rsid w:val="31092048"/>
    <w:rsid w:val="311120B1"/>
    <w:rsid w:val="3185525C"/>
    <w:rsid w:val="31865CD7"/>
    <w:rsid w:val="31960CD5"/>
    <w:rsid w:val="32024669"/>
    <w:rsid w:val="320B1616"/>
    <w:rsid w:val="322304F3"/>
    <w:rsid w:val="32BA2F28"/>
    <w:rsid w:val="32ED39CF"/>
    <w:rsid w:val="333A7317"/>
    <w:rsid w:val="334F4782"/>
    <w:rsid w:val="33560141"/>
    <w:rsid w:val="335F65A5"/>
    <w:rsid w:val="33660001"/>
    <w:rsid w:val="337B0C2A"/>
    <w:rsid w:val="33C8003D"/>
    <w:rsid w:val="33F4134F"/>
    <w:rsid w:val="342579C2"/>
    <w:rsid w:val="342B4B04"/>
    <w:rsid w:val="345F43AD"/>
    <w:rsid w:val="346B2070"/>
    <w:rsid w:val="34962904"/>
    <w:rsid w:val="34C05A4F"/>
    <w:rsid w:val="35013C84"/>
    <w:rsid w:val="3541754E"/>
    <w:rsid w:val="35CE4C2C"/>
    <w:rsid w:val="35D81592"/>
    <w:rsid w:val="360A1AB2"/>
    <w:rsid w:val="360F257C"/>
    <w:rsid w:val="36215B54"/>
    <w:rsid w:val="36461824"/>
    <w:rsid w:val="36470489"/>
    <w:rsid w:val="364716E1"/>
    <w:rsid w:val="364C20A4"/>
    <w:rsid w:val="36753CE3"/>
    <w:rsid w:val="36AA3AAC"/>
    <w:rsid w:val="36B710C4"/>
    <w:rsid w:val="36B73B3A"/>
    <w:rsid w:val="36ED2BF0"/>
    <w:rsid w:val="37172D51"/>
    <w:rsid w:val="378407CD"/>
    <w:rsid w:val="38154A54"/>
    <w:rsid w:val="38277DCF"/>
    <w:rsid w:val="384972A7"/>
    <w:rsid w:val="38C372F9"/>
    <w:rsid w:val="38C50809"/>
    <w:rsid w:val="38E67890"/>
    <w:rsid w:val="38EE335F"/>
    <w:rsid w:val="38F30145"/>
    <w:rsid w:val="390E75C8"/>
    <w:rsid w:val="39570F55"/>
    <w:rsid w:val="39744C4F"/>
    <w:rsid w:val="397E1D36"/>
    <w:rsid w:val="39C02D90"/>
    <w:rsid w:val="39C43B79"/>
    <w:rsid w:val="39E2231E"/>
    <w:rsid w:val="3A035D50"/>
    <w:rsid w:val="3A1079D7"/>
    <w:rsid w:val="3A127455"/>
    <w:rsid w:val="3A19721A"/>
    <w:rsid w:val="3A414AA1"/>
    <w:rsid w:val="3A480495"/>
    <w:rsid w:val="3A6E7409"/>
    <w:rsid w:val="3A843168"/>
    <w:rsid w:val="3A9A72BC"/>
    <w:rsid w:val="3AA436EF"/>
    <w:rsid w:val="3AA663B9"/>
    <w:rsid w:val="3AA8259D"/>
    <w:rsid w:val="3AD529F3"/>
    <w:rsid w:val="3AF01DB2"/>
    <w:rsid w:val="3B0130EC"/>
    <w:rsid w:val="3B6D163E"/>
    <w:rsid w:val="3B7C61D8"/>
    <w:rsid w:val="3BA26663"/>
    <w:rsid w:val="3BAF4CA6"/>
    <w:rsid w:val="3BB16C93"/>
    <w:rsid w:val="3BC6325F"/>
    <w:rsid w:val="3C2062CC"/>
    <w:rsid w:val="3C346E66"/>
    <w:rsid w:val="3C377469"/>
    <w:rsid w:val="3CC411D6"/>
    <w:rsid w:val="3CC8624C"/>
    <w:rsid w:val="3CD35D4C"/>
    <w:rsid w:val="3CF868E1"/>
    <w:rsid w:val="3CFE598F"/>
    <w:rsid w:val="3D186828"/>
    <w:rsid w:val="3D560373"/>
    <w:rsid w:val="3D794A06"/>
    <w:rsid w:val="3D80508B"/>
    <w:rsid w:val="3E062B40"/>
    <w:rsid w:val="3E2170D9"/>
    <w:rsid w:val="3E50573C"/>
    <w:rsid w:val="3E6A221D"/>
    <w:rsid w:val="3EBE5E54"/>
    <w:rsid w:val="3EE735D7"/>
    <w:rsid w:val="3EEB53A0"/>
    <w:rsid w:val="3F086165"/>
    <w:rsid w:val="3F1E3A40"/>
    <w:rsid w:val="3F693311"/>
    <w:rsid w:val="3F8461E1"/>
    <w:rsid w:val="3F8A74BF"/>
    <w:rsid w:val="3F921453"/>
    <w:rsid w:val="3F966A1D"/>
    <w:rsid w:val="3FAE1C3B"/>
    <w:rsid w:val="3FD60EEE"/>
    <w:rsid w:val="3FEE1870"/>
    <w:rsid w:val="3FF54CB6"/>
    <w:rsid w:val="40015526"/>
    <w:rsid w:val="40052792"/>
    <w:rsid w:val="401D53DB"/>
    <w:rsid w:val="40263823"/>
    <w:rsid w:val="403D4675"/>
    <w:rsid w:val="4048201D"/>
    <w:rsid w:val="40571F0D"/>
    <w:rsid w:val="4079006E"/>
    <w:rsid w:val="40E06F3D"/>
    <w:rsid w:val="40F97999"/>
    <w:rsid w:val="41002F85"/>
    <w:rsid w:val="41053F0C"/>
    <w:rsid w:val="411E0B15"/>
    <w:rsid w:val="41332B5E"/>
    <w:rsid w:val="41942068"/>
    <w:rsid w:val="41AA5982"/>
    <w:rsid w:val="41B53878"/>
    <w:rsid w:val="41FB2C7E"/>
    <w:rsid w:val="41FB63A6"/>
    <w:rsid w:val="42176E85"/>
    <w:rsid w:val="423C34AA"/>
    <w:rsid w:val="428E78C6"/>
    <w:rsid w:val="429E2B1C"/>
    <w:rsid w:val="42A87158"/>
    <w:rsid w:val="4331268E"/>
    <w:rsid w:val="434904CD"/>
    <w:rsid w:val="435571BC"/>
    <w:rsid w:val="435A4A8F"/>
    <w:rsid w:val="43AF11D1"/>
    <w:rsid w:val="4407286D"/>
    <w:rsid w:val="44075B6C"/>
    <w:rsid w:val="441B0D3E"/>
    <w:rsid w:val="44840A7C"/>
    <w:rsid w:val="44A75BEA"/>
    <w:rsid w:val="44B20B92"/>
    <w:rsid w:val="44BB1A5C"/>
    <w:rsid w:val="44DB28E2"/>
    <w:rsid w:val="44FC4A6E"/>
    <w:rsid w:val="451604FE"/>
    <w:rsid w:val="457F4D75"/>
    <w:rsid w:val="45864544"/>
    <w:rsid w:val="45A5545D"/>
    <w:rsid w:val="45A76C58"/>
    <w:rsid w:val="460A3AF0"/>
    <w:rsid w:val="46584636"/>
    <w:rsid w:val="466333A5"/>
    <w:rsid w:val="467134CE"/>
    <w:rsid w:val="46857E4B"/>
    <w:rsid w:val="46956644"/>
    <w:rsid w:val="46BA75A9"/>
    <w:rsid w:val="46BB47CD"/>
    <w:rsid w:val="471371AB"/>
    <w:rsid w:val="47172D92"/>
    <w:rsid w:val="471831BD"/>
    <w:rsid w:val="471B30A3"/>
    <w:rsid w:val="474B6D32"/>
    <w:rsid w:val="4755159F"/>
    <w:rsid w:val="47B457F8"/>
    <w:rsid w:val="47D241CB"/>
    <w:rsid w:val="47D95615"/>
    <w:rsid w:val="47ED106B"/>
    <w:rsid w:val="47EF37E8"/>
    <w:rsid w:val="48030BB9"/>
    <w:rsid w:val="481F1F1E"/>
    <w:rsid w:val="48203F8C"/>
    <w:rsid w:val="486D7DB5"/>
    <w:rsid w:val="48864E11"/>
    <w:rsid w:val="489F49D9"/>
    <w:rsid w:val="48B57BD7"/>
    <w:rsid w:val="48ED5713"/>
    <w:rsid w:val="49010C1D"/>
    <w:rsid w:val="49261FD0"/>
    <w:rsid w:val="493C7B5E"/>
    <w:rsid w:val="49776AE5"/>
    <w:rsid w:val="49DB1812"/>
    <w:rsid w:val="49EB5436"/>
    <w:rsid w:val="4A01050D"/>
    <w:rsid w:val="4A035CD8"/>
    <w:rsid w:val="4A076EF1"/>
    <w:rsid w:val="4A0D4C52"/>
    <w:rsid w:val="4A1A0881"/>
    <w:rsid w:val="4A1A20BE"/>
    <w:rsid w:val="4A591BD4"/>
    <w:rsid w:val="4A5A0A3E"/>
    <w:rsid w:val="4A720228"/>
    <w:rsid w:val="4A8E2462"/>
    <w:rsid w:val="4AD03D67"/>
    <w:rsid w:val="4AD91FE8"/>
    <w:rsid w:val="4B5257C0"/>
    <w:rsid w:val="4B656A0F"/>
    <w:rsid w:val="4B815E7D"/>
    <w:rsid w:val="4B967388"/>
    <w:rsid w:val="4BC71B6B"/>
    <w:rsid w:val="4BD65659"/>
    <w:rsid w:val="4BF03FED"/>
    <w:rsid w:val="4C397B71"/>
    <w:rsid w:val="4C42502F"/>
    <w:rsid w:val="4C72036A"/>
    <w:rsid w:val="4C8E572D"/>
    <w:rsid w:val="4CB6483F"/>
    <w:rsid w:val="4CC30334"/>
    <w:rsid w:val="4CE03F1F"/>
    <w:rsid w:val="4D2F1595"/>
    <w:rsid w:val="4D2F62BA"/>
    <w:rsid w:val="4D6A7F56"/>
    <w:rsid w:val="4D8920A0"/>
    <w:rsid w:val="4D9F5DBF"/>
    <w:rsid w:val="4DC47330"/>
    <w:rsid w:val="4E015372"/>
    <w:rsid w:val="4E0B5DAD"/>
    <w:rsid w:val="4E736D9A"/>
    <w:rsid w:val="4E834C7E"/>
    <w:rsid w:val="4EA31905"/>
    <w:rsid w:val="4EC850B6"/>
    <w:rsid w:val="4ED970BA"/>
    <w:rsid w:val="4EF115BB"/>
    <w:rsid w:val="4F1D270B"/>
    <w:rsid w:val="4F2350BD"/>
    <w:rsid w:val="4F47163C"/>
    <w:rsid w:val="4F8746A0"/>
    <w:rsid w:val="4F8F7AC4"/>
    <w:rsid w:val="4F980571"/>
    <w:rsid w:val="4FD55CAD"/>
    <w:rsid w:val="4FDA27D5"/>
    <w:rsid w:val="4FF12067"/>
    <w:rsid w:val="50002DB6"/>
    <w:rsid w:val="501447A6"/>
    <w:rsid w:val="50284829"/>
    <w:rsid w:val="50487F8E"/>
    <w:rsid w:val="50A76354"/>
    <w:rsid w:val="50CD2E8E"/>
    <w:rsid w:val="50D37CF4"/>
    <w:rsid w:val="50DE2645"/>
    <w:rsid w:val="512423F4"/>
    <w:rsid w:val="514F5AB5"/>
    <w:rsid w:val="51B20BFB"/>
    <w:rsid w:val="51CC352E"/>
    <w:rsid w:val="522A6A99"/>
    <w:rsid w:val="52373B91"/>
    <w:rsid w:val="525260D7"/>
    <w:rsid w:val="528F4D6C"/>
    <w:rsid w:val="52BA644D"/>
    <w:rsid w:val="52BB5A4E"/>
    <w:rsid w:val="52E60EAE"/>
    <w:rsid w:val="5316752C"/>
    <w:rsid w:val="53736515"/>
    <w:rsid w:val="53833B7F"/>
    <w:rsid w:val="539A5CD3"/>
    <w:rsid w:val="53F12CD7"/>
    <w:rsid w:val="53FA6C11"/>
    <w:rsid w:val="540A0286"/>
    <w:rsid w:val="542D4375"/>
    <w:rsid w:val="54465330"/>
    <w:rsid w:val="54683150"/>
    <w:rsid w:val="54735147"/>
    <w:rsid w:val="54881828"/>
    <w:rsid w:val="54C0171C"/>
    <w:rsid w:val="54EB0FC2"/>
    <w:rsid w:val="54F37D53"/>
    <w:rsid w:val="54F53C4F"/>
    <w:rsid w:val="554671C1"/>
    <w:rsid w:val="556D5635"/>
    <w:rsid w:val="55780AAB"/>
    <w:rsid w:val="55826192"/>
    <w:rsid w:val="55D17665"/>
    <w:rsid w:val="56522593"/>
    <w:rsid w:val="56614114"/>
    <w:rsid w:val="566D58B8"/>
    <w:rsid w:val="56714AD9"/>
    <w:rsid w:val="567911E1"/>
    <w:rsid w:val="567C31F5"/>
    <w:rsid w:val="56A430F6"/>
    <w:rsid w:val="56AD706F"/>
    <w:rsid w:val="56BF068F"/>
    <w:rsid w:val="56FA17F3"/>
    <w:rsid w:val="56FE3B7F"/>
    <w:rsid w:val="574F1A0C"/>
    <w:rsid w:val="578A7DA2"/>
    <w:rsid w:val="57925538"/>
    <w:rsid w:val="57941FDD"/>
    <w:rsid w:val="57C47603"/>
    <w:rsid w:val="581103C9"/>
    <w:rsid w:val="58362953"/>
    <w:rsid w:val="584F6A61"/>
    <w:rsid w:val="58DD795D"/>
    <w:rsid w:val="58F75E1E"/>
    <w:rsid w:val="58FC7DAD"/>
    <w:rsid w:val="59845721"/>
    <w:rsid w:val="59956D8E"/>
    <w:rsid w:val="59BE625B"/>
    <w:rsid w:val="59D54BC9"/>
    <w:rsid w:val="5A5D3D9F"/>
    <w:rsid w:val="5B387239"/>
    <w:rsid w:val="5B47177A"/>
    <w:rsid w:val="5BEB383A"/>
    <w:rsid w:val="5C0F1CFE"/>
    <w:rsid w:val="5C563488"/>
    <w:rsid w:val="5C6E5B1E"/>
    <w:rsid w:val="5C90282D"/>
    <w:rsid w:val="5C972701"/>
    <w:rsid w:val="5CE23BDC"/>
    <w:rsid w:val="5CF95C34"/>
    <w:rsid w:val="5D0A57F5"/>
    <w:rsid w:val="5D2C7D20"/>
    <w:rsid w:val="5D372C9F"/>
    <w:rsid w:val="5D381D06"/>
    <w:rsid w:val="5D7C2E76"/>
    <w:rsid w:val="5DAA18F1"/>
    <w:rsid w:val="5DBE664C"/>
    <w:rsid w:val="5DDC546F"/>
    <w:rsid w:val="5DDE10C3"/>
    <w:rsid w:val="5DDF115D"/>
    <w:rsid w:val="5DEF4494"/>
    <w:rsid w:val="5E392B95"/>
    <w:rsid w:val="5E4B2680"/>
    <w:rsid w:val="5E5C6522"/>
    <w:rsid w:val="5E752300"/>
    <w:rsid w:val="5E9D73AC"/>
    <w:rsid w:val="5F2C3209"/>
    <w:rsid w:val="5F2D4689"/>
    <w:rsid w:val="5F2E7127"/>
    <w:rsid w:val="5F707374"/>
    <w:rsid w:val="5FB07762"/>
    <w:rsid w:val="5FB3100F"/>
    <w:rsid w:val="60310474"/>
    <w:rsid w:val="60397A32"/>
    <w:rsid w:val="60463A1C"/>
    <w:rsid w:val="604B2BE0"/>
    <w:rsid w:val="60507D41"/>
    <w:rsid w:val="605243E8"/>
    <w:rsid w:val="605E71B7"/>
    <w:rsid w:val="6069383F"/>
    <w:rsid w:val="6081349F"/>
    <w:rsid w:val="609451A5"/>
    <w:rsid w:val="6097615A"/>
    <w:rsid w:val="60C14D85"/>
    <w:rsid w:val="60E32229"/>
    <w:rsid w:val="614E7572"/>
    <w:rsid w:val="61691342"/>
    <w:rsid w:val="619B612E"/>
    <w:rsid w:val="61B5705A"/>
    <w:rsid w:val="61B835F1"/>
    <w:rsid w:val="61D044BB"/>
    <w:rsid w:val="61D50A3A"/>
    <w:rsid w:val="61DB785E"/>
    <w:rsid w:val="61F4750B"/>
    <w:rsid w:val="61F752D4"/>
    <w:rsid w:val="622B2C7A"/>
    <w:rsid w:val="625A035C"/>
    <w:rsid w:val="628D3097"/>
    <w:rsid w:val="6290219D"/>
    <w:rsid w:val="62CE6144"/>
    <w:rsid w:val="62D03AA2"/>
    <w:rsid w:val="62D14AD2"/>
    <w:rsid w:val="62E24A35"/>
    <w:rsid w:val="635F551F"/>
    <w:rsid w:val="6366388F"/>
    <w:rsid w:val="63747DC0"/>
    <w:rsid w:val="639D41F1"/>
    <w:rsid w:val="63BB02F3"/>
    <w:rsid w:val="63DC0183"/>
    <w:rsid w:val="63DC2A09"/>
    <w:rsid w:val="63DD0478"/>
    <w:rsid w:val="63F708F4"/>
    <w:rsid w:val="63FD4653"/>
    <w:rsid w:val="64235527"/>
    <w:rsid w:val="6431094A"/>
    <w:rsid w:val="644F562C"/>
    <w:rsid w:val="648962CD"/>
    <w:rsid w:val="649A1D1A"/>
    <w:rsid w:val="64B41B61"/>
    <w:rsid w:val="64DD2B5A"/>
    <w:rsid w:val="6557376C"/>
    <w:rsid w:val="656A36C0"/>
    <w:rsid w:val="656A429E"/>
    <w:rsid w:val="65722093"/>
    <w:rsid w:val="6579759B"/>
    <w:rsid w:val="65951799"/>
    <w:rsid w:val="66330BA1"/>
    <w:rsid w:val="66AE1EB2"/>
    <w:rsid w:val="66B93F9D"/>
    <w:rsid w:val="66D00FC7"/>
    <w:rsid w:val="66DB38F2"/>
    <w:rsid w:val="672B6F23"/>
    <w:rsid w:val="67B85E50"/>
    <w:rsid w:val="68416A59"/>
    <w:rsid w:val="68451C1D"/>
    <w:rsid w:val="68697734"/>
    <w:rsid w:val="686A6EA4"/>
    <w:rsid w:val="68B012E4"/>
    <w:rsid w:val="690D53D2"/>
    <w:rsid w:val="691C3D17"/>
    <w:rsid w:val="69271E48"/>
    <w:rsid w:val="69C37D41"/>
    <w:rsid w:val="6A590036"/>
    <w:rsid w:val="6A7D2BC0"/>
    <w:rsid w:val="6AB029C7"/>
    <w:rsid w:val="6AE02D09"/>
    <w:rsid w:val="6AF81A6A"/>
    <w:rsid w:val="6B3843BA"/>
    <w:rsid w:val="6B455EEB"/>
    <w:rsid w:val="6B4B3B3E"/>
    <w:rsid w:val="6B5E005A"/>
    <w:rsid w:val="6B5E448F"/>
    <w:rsid w:val="6BAD029E"/>
    <w:rsid w:val="6BAF08A1"/>
    <w:rsid w:val="6BD67A8B"/>
    <w:rsid w:val="6BD94AE0"/>
    <w:rsid w:val="6C927146"/>
    <w:rsid w:val="6CC573B3"/>
    <w:rsid w:val="6CE56C8B"/>
    <w:rsid w:val="6CEC227C"/>
    <w:rsid w:val="6D535020"/>
    <w:rsid w:val="6D93081D"/>
    <w:rsid w:val="6DE80CB2"/>
    <w:rsid w:val="6DF226C8"/>
    <w:rsid w:val="6DF668BE"/>
    <w:rsid w:val="6DFE7B7D"/>
    <w:rsid w:val="6E0E7F14"/>
    <w:rsid w:val="6E480A8A"/>
    <w:rsid w:val="6E634FD4"/>
    <w:rsid w:val="6E69121A"/>
    <w:rsid w:val="6E716BA6"/>
    <w:rsid w:val="6EB60A9A"/>
    <w:rsid w:val="6EE227A5"/>
    <w:rsid w:val="6EE935DA"/>
    <w:rsid w:val="6F190799"/>
    <w:rsid w:val="6F86465A"/>
    <w:rsid w:val="6FE1121A"/>
    <w:rsid w:val="6FED1105"/>
    <w:rsid w:val="6FFB5D08"/>
    <w:rsid w:val="70116E59"/>
    <w:rsid w:val="701414A3"/>
    <w:rsid w:val="70167A4C"/>
    <w:rsid w:val="70520885"/>
    <w:rsid w:val="706B3BCB"/>
    <w:rsid w:val="708072D0"/>
    <w:rsid w:val="708F58EE"/>
    <w:rsid w:val="7097643E"/>
    <w:rsid w:val="709D11D3"/>
    <w:rsid w:val="70AB2614"/>
    <w:rsid w:val="70BB3657"/>
    <w:rsid w:val="70E44EC7"/>
    <w:rsid w:val="710D17E0"/>
    <w:rsid w:val="712B1E27"/>
    <w:rsid w:val="71555F3F"/>
    <w:rsid w:val="71646324"/>
    <w:rsid w:val="716C20D2"/>
    <w:rsid w:val="71AF0BFB"/>
    <w:rsid w:val="71C26C48"/>
    <w:rsid w:val="71F93933"/>
    <w:rsid w:val="72314819"/>
    <w:rsid w:val="72693AB2"/>
    <w:rsid w:val="728E4BF3"/>
    <w:rsid w:val="72BB57EC"/>
    <w:rsid w:val="72CD7151"/>
    <w:rsid w:val="72DE09B5"/>
    <w:rsid w:val="7306689C"/>
    <w:rsid w:val="7312085A"/>
    <w:rsid w:val="732775D0"/>
    <w:rsid w:val="73351265"/>
    <w:rsid w:val="734B4B0A"/>
    <w:rsid w:val="736837ED"/>
    <w:rsid w:val="737A29E4"/>
    <w:rsid w:val="739567E8"/>
    <w:rsid w:val="739835A2"/>
    <w:rsid w:val="73CC3084"/>
    <w:rsid w:val="74123294"/>
    <w:rsid w:val="74140006"/>
    <w:rsid w:val="74154833"/>
    <w:rsid w:val="7440127C"/>
    <w:rsid w:val="74902E62"/>
    <w:rsid w:val="74B84557"/>
    <w:rsid w:val="74E92CC0"/>
    <w:rsid w:val="74FA4968"/>
    <w:rsid w:val="74FD09D2"/>
    <w:rsid w:val="75132787"/>
    <w:rsid w:val="75853F55"/>
    <w:rsid w:val="75A27694"/>
    <w:rsid w:val="75B17814"/>
    <w:rsid w:val="75BF2838"/>
    <w:rsid w:val="75CA1294"/>
    <w:rsid w:val="75D81F03"/>
    <w:rsid w:val="75FC7055"/>
    <w:rsid w:val="760865B3"/>
    <w:rsid w:val="762308AF"/>
    <w:rsid w:val="765C0E6B"/>
    <w:rsid w:val="76721F28"/>
    <w:rsid w:val="76930337"/>
    <w:rsid w:val="76AE2A5A"/>
    <w:rsid w:val="76BA082F"/>
    <w:rsid w:val="76F229FD"/>
    <w:rsid w:val="77105154"/>
    <w:rsid w:val="774D258B"/>
    <w:rsid w:val="77530864"/>
    <w:rsid w:val="77C96CA5"/>
    <w:rsid w:val="78017A25"/>
    <w:rsid w:val="78166ECF"/>
    <w:rsid w:val="785370DF"/>
    <w:rsid w:val="78B577B2"/>
    <w:rsid w:val="78D13422"/>
    <w:rsid w:val="791470D4"/>
    <w:rsid w:val="79A01856"/>
    <w:rsid w:val="79B314D2"/>
    <w:rsid w:val="79D73663"/>
    <w:rsid w:val="79EA11EF"/>
    <w:rsid w:val="79EA3851"/>
    <w:rsid w:val="7A43399A"/>
    <w:rsid w:val="7A5D75A4"/>
    <w:rsid w:val="7A850136"/>
    <w:rsid w:val="7A956C29"/>
    <w:rsid w:val="7A972540"/>
    <w:rsid w:val="7ACD614F"/>
    <w:rsid w:val="7B0624F9"/>
    <w:rsid w:val="7B2E70D8"/>
    <w:rsid w:val="7B4550D2"/>
    <w:rsid w:val="7B7C0F53"/>
    <w:rsid w:val="7B8D77E6"/>
    <w:rsid w:val="7BA64106"/>
    <w:rsid w:val="7BCE02B0"/>
    <w:rsid w:val="7C140EBA"/>
    <w:rsid w:val="7C8055C2"/>
    <w:rsid w:val="7CD42728"/>
    <w:rsid w:val="7D0F7110"/>
    <w:rsid w:val="7D2737F9"/>
    <w:rsid w:val="7D2F7C1E"/>
    <w:rsid w:val="7D5A74B1"/>
    <w:rsid w:val="7D5C30E1"/>
    <w:rsid w:val="7D85440F"/>
    <w:rsid w:val="7DA31A80"/>
    <w:rsid w:val="7DAC15ED"/>
    <w:rsid w:val="7DC46540"/>
    <w:rsid w:val="7DD207F4"/>
    <w:rsid w:val="7DF051D9"/>
    <w:rsid w:val="7DF93D72"/>
    <w:rsid w:val="7E3063BE"/>
    <w:rsid w:val="7E3C6A12"/>
    <w:rsid w:val="7E701D7C"/>
    <w:rsid w:val="7E824D9E"/>
    <w:rsid w:val="7E892509"/>
    <w:rsid w:val="7E9C2AFD"/>
    <w:rsid w:val="7EEA4685"/>
    <w:rsid w:val="7F9C458A"/>
    <w:rsid w:val="7FA405B5"/>
    <w:rsid w:val="7FB01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黑体"/>
      <w:kern w:val="2"/>
      <w:sz w:val="21"/>
      <w:szCs w:val="24"/>
      <w:lang w:val="en-US" w:eastAsia="zh-CN"/>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146</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2020-09-10T01:38:00Z</dcterms:created>
  <dc:creator>Administrator</dc:creator>
  <cp:lastModifiedBy>太平洋</cp:lastModifiedBy>
  <dcterms:modified xsi:type="dcterms:W3CDTF">2024-04-23T06:51:14Z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77F0F8A892D34D4CB578481772CFD1C1_12</vt:lpwstr>
  </property>
</Properties>
</file>